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FF8" w:rsidRPr="003B5D14" w:rsidRDefault="006E0FF8" w:rsidP="00080C80">
      <w:pPr>
        <w:ind w:left="-540"/>
        <w:jc w:val="center"/>
        <w:rPr>
          <w:b/>
        </w:rPr>
      </w:pPr>
      <w:r w:rsidRPr="003B5D14">
        <w:rPr>
          <w:b/>
        </w:rPr>
        <w:t>ВАРИАНТ  1</w:t>
      </w:r>
    </w:p>
    <w:p w:rsidR="006E0FF8" w:rsidRPr="003B5D14" w:rsidRDefault="006E0FF8" w:rsidP="00080C80">
      <w:pPr>
        <w:tabs>
          <w:tab w:val="left" w:pos="5420"/>
        </w:tabs>
        <w:ind w:left="-540"/>
        <w:jc w:val="center"/>
        <w:rPr>
          <w:b/>
        </w:rPr>
      </w:pPr>
      <w:r w:rsidRPr="003B5D14">
        <w:rPr>
          <w:b/>
        </w:rPr>
        <w:t>Часть 1</w:t>
      </w:r>
    </w:p>
    <w:p w:rsidR="006E0FF8" w:rsidRPr="003B5D14" w:rsidRDefault="006E0FF8" w:rsidP="00080C80">
      <w:pPr>
        <w:jc w:val="center"/>
      </w:pPr>
    </w:p>
    <w:p w:rsidR="006E0FF8" w:rsidRPr="003B5D14" w:rsidRDefault="006E0FF8" w:rsidP="00080C80">
      <w:pPr>
        <w:pBdr>
          <w:top w:val="single" w:sz="4" w:space="1" w:color="auto"/>
          <w:left w:val="single" w:sz="4" w:space="4" w:color="auto"/>
          <w:bottom w:val="single" w:sz="4" w:space="1" w:color="auto"/>
          <w:right w:val="single" w:sz="4" w:space="4" w:color="auto"/>
        </w:pBdr>
        <w:jc w:val="both"/>
        <w:rPr>
          <w:b/>
        </w:rPr>
      </w:pPr>
      <w:r w:rsidRPr="003B5D14">
        <w:rPr>
          <w:b/>
          <w:i/>
        </w:rPr>
        <w:t xml:space="preserve">   При выполнении заданий этой части в бланке ответов № 1 под номером, выполняемого вами задания (А1 – А30) поставьте знак </w:t>
      </w:r>
      <w:r w:rsidRPr="003B5D14">
        <w:rPr>
          <w:b/>
        </w:rPr>
        <w:t>«х»</w:t>
      </w:r>
      <w:r w:rsidRPr="003B5D14">
        <w:rPr>
          <w:b/>
          <w:i/>
        </w:rPr>
        <w:t xml:space="preserve"> в клеточке, номер которой соответствует номеру выбранного вами ответа.</w:t>
      </w:r>
      <w:r w:rsidRPr="003B5D14">
        <w:rPr>
          <w:b/>
        </w:rPr>
        <w:t xml:space="preserve">    </w:t>
      </w:r>
    </w:p>
    <w:p w:rsidR="006E0FF8" w:rsidRPr="003B5D14" w:rsidRDefault="006E0FF8" w:rsidP="00EC05B8">
      <w:pPr>
        <w:ind w:left="-540"/>
      </w:pPr>
      <w:r w:rsidRPr="003B5D14">
        <w:rPr>
          <w:bdr w:val="single" w:sz="4" w:space="0" w:color="auto" w:frame="1"/>
        </w:rPr>
        <w:t>А 1</w:t>
      </w:r>
      <w:r w:rsidRPr="003B5D14">
        <w:t xml:space="preserve">    Сфера взаимодействия общества и природы, в которой люди на основе познанных  законов  направляют и контролируют развитие природных процессов в соответствии со </w:t>
      </w:r>
    </w:p>
    <w:p w:rsidR="006E0FF8" w:rsidRPr="003B5D14" w:rsidRDefault="006E0FF8" w:rsidP="00080C80">
      <w:pPr>
        <w:ind w:left="-540"/>
      </w:pPr>
      <w:r w:rsidRPr="003B5D14">
        <w:t xml:space="preserve">          своими  потребностями называется:</w:t>
      </w:r>
    </w:p>
    <w:p w:rsidR="006E0FF8" w:rsidRPr="003B5D14" w:rsidRDefault="006E0FF8" w:rsidP="00080C80">
      <w:pPr>
        <w:ind w:left="-540"/>
      </w:pPr>
      <w:r w:rsidRPr="003B5D14">
        <w:t xml:space="preserve">                                 1) биосфера                               </w:t>
      </w:r>
    </w:p>
    <w:p w:rsidR="006E0FF8" w:rsidRPr="003B5D14" w:rsidRDefault="006E0FF8" w:rsidP="00080C80">
      <w:pPr>
        <w:ind w:left="-540"/>
      </w:pPr>
      <w:r w:rsidRPr="003B5D14">
        <w:t xml:space="preserve">                                 2) экология</w:t>
      </w:r>
    </w:p>
    <w:p w:rsidR="006E0FF8" w:rsidRPr="003B5D14" w:rsidRDefault="006E0FF8" w:rsidP="00080C80">
      <w:pPr>
        <w:ind w:left="-540"/>
      </w:pPr>
      <w:r w:rsidRPr="003B5D14">
        <w:t xml:space="preserve">                                 3) метафизика                           </w:t>
      </w:r>
    </w:p>
    <w:p w:rsidR="006E0FF8" w:rsidRPr="003B5D14" w:rsidRDefault="006E0FF8" w:rsidP="00080C80">
      <w:pPr>
        <w:ind w:left="-540"/>
      </w:pPr>
      <w:r w:rsidRPr="003B5D14">
        <w:t xml:space="preserve">                                 4) ноосфера</w:t>
      </w:r>
    </w:p>
    <w:p w:rsidR="006E0FF8" w:rsidRPr="003B5D14" w:rsidRDefault="006E0FF8" w:rsidP="00080C80">
      <w:pPr>
        <w:ind w:left="-540"/>
      </w:pPr>
      <w:r w:rsidRPr="003B5D14">
        <w:rPr>
          <w:bdr w:val="single" w:sz="4" w:space="0" w:color="auto" w:frame="1"/>
        </w:rPr>
        <w:t>А 2</w:t>
      </w:r>
      <w:r w:rsidRPr="003B5D14">
        <w:t xml:space="preserve">      Какой признак характеризует индустриальное общество:</w:t>
      </w:r>
    </w:p>
    <w:p w:rsidR="006E0FF8" w:rsidRPr="003B5D14" w:rsidRDefault="006E0FF8" w:rsidP="00080C80">
      <w:pPr>
        <w:ind w:left="-540"/>
      </w:pPr>
      <w:r w:rsidRPr="003B5D14">
        <w:t xml:space="preserve">                      1) появление массовой культуры</w:t>
      </w:r>
    </w:p>
    <w:p w:rsidR="006E0FF8" w:rsidRPr="003B5D14" w:rsidRDefault="006E0FF8" w:rsidP="00080C80">
      <w:pPr>
        <w:ind w:left="-540"/>
      </w:pPr>
      <w:r w:rsidRPr="003B5D14">
        <w:t xml:space="preserve">                      2) увеличение числа занятых в сфере услуг</w:t>
      </w:r>
    </w:p>
    <w:p w:rsidR="006E0FF8" w:rsidRPr="003B5D14" w:rsidRDefault="006E0FF8" w:rsidP="00080C80">
      <w:pPr>
        <w:ind w:left="-540"/>
      </w:pPr>
      <w:r w:rsidRPr="003B5D14">
        <w:t xml:space="preserve">                      3) переход от присваивающего к производящему хозяйству</w:t>
      </w:r>
    </w:p>
    <w:p w:rsidR="006E0FF8" w:rsidRPr="003B5D14" w:rsidRDefault="006E0FF8" w:rsidP="00080C80">
      <w:pPr>
        <w:ind w:left="-540"/>
      </w:pPr>
      <w:r w:rsidRPr="003B5D14">
        <w:t xml:space="preserve">                      4) низкий уровень социальной мобильности</w:t>
      </w:r>
    </w:p>
    <w:p w:rsidR="006E0FF8" w:rsidRPr="003B5D14" w:rsidRDefault="006E0FF8" w:rsidP="00080C80">
      <w:pPr>
        <w:ind w:left="-540"/>
      </w:pPr>
      <w:r w:rsidRPr="003B5D14">
        <w:rPr>
          <w:bdr w:val="single" w:sz="4" w:space="0" w:color="auto" w:frame="1"/>
        </w:rPr>
        <w:t>А 3</w:t>
      </w:r>
      <w:r w:rsidRPr="003B5D14">
        <w:t xml:space="preserve">     Религиозное мировоззрение отличается от других форм  тем, что оно:</w:t>
      </w:r>
    </w:p>
    <w:p w:rsidR="006E0FF8" w:rsidRPr="003B5D14" w:rsidRDefault="006E0FF8" w:rsidP="00080C80">
      <w:pPr>
        <w:ind w:left="-540"/>
      </w:pPr>
      <w:r w:rsidRPr="003B5D14">
        <w:t xml:space="preserve">                       1)  изучает законы развития психической деятельности человека                                    </w:t>
      </w:r>
    </w:p>
    <w:p w:rsidR="006E0FF8" w:rsidRPr="003B5D14" w:rsidRDefault="006E0FF8" w:rsidP="00080C80">
      <w:pPr>
        <w:ind w:left="-540"/>
      </w:pPr>
      <w:r w:rsidRPr="003B5D14">
        <w:t xml:space="preserve">                       2) основано на безусловной вере в Бога</w:t>
      </w:r>
    </w:p>
    <w:p w:rsidR="006E0FF8" w:rsidRPr="003B5D14" w:rsidRDefault="006E0FF8" w:rsidP="00080C80">
      <w:pPr>
        <w:ind w:left="-540"/>
      </w:pPr>
      <w:r w:rsidRPr="003B5D14">
        <w:t xml:space="preserve">                       3) образно воспринимает окружающий мир                                     </w:t>
      </w:r>
    </w:p>
    <w:p w:rsidR="006E0FF8" w:rsidRPr="003B5D14" w:rsidRDefault="006E0FF8" w:rsidP="00080C80">
      <w:pPr>
        <w:ind w:left="-540"/>
      </w:pPr>
      <w:r w:rsidRPr="003B5D14">
        <w:t xml:space="preserve">                       4) дает  научно-теоретическое обоснование объективным явлениям</w:t>
      </w:r>
    </w:p>
    <w:p w:rsidR="006E0FF8" w:rsidRPr="003B5D14" w:rsidRDefault="006E0FF8" w:rsidP="00496CEF">
      <w:pPr>
        <w:ind w:left="-540"/>
      </w:pPr>
      <w:r w:rsidRPr="003B5D14">
        <w:rPr>
          <w:bdr w:val="single" w:sz="4" w:space="0" w:color="auto" w:frame="1"/>
        </w:rPr>
        <w:t xml:space="preserve">  А 4</w:t>
      </w:r>
      <w:r w:rsidRPr="003B5D14">
        <w:t xml:space="preserve">   У российских  студентов появилась возможность обучаться в  крупнейших вузах Европы.  </w:t>
      </w:r>
    </w:p>
    <w:p w:rsidR="006E0FF8" w:rsidRPr="003B5D14" w:rsidRDefault="006E0FF8" w:rsidP="00496CEF">
      <w:pPr>
        <w:ind w:left="-540"/>
      </w:pPr>
      <w:r w:rsidRPr="003B5D14">
        <w:t xml:space="preserve">           О реализации какого направления в развитии  образования идет речь:</w:t>
      </w:r>
    </w:p>
    <w:p w:rsidR="006E0FF8" w:rsidRPr="003B5D14" w:rsidRDefault="006E0FF8" w:rsidP="00080C80">
      <w:pPr>
        <w:ind w:left="-540"/>
      </w:pPr>
      <w:r w:rsidRPr="003B5D14">
        <w:t xml:space="preserve">                       1) гуманизация                                    </w:t>
      </w:r>
    </w:p>
    <w:p w:rsidR="006E0FF8" w:rsidRPr="003B5D14" w:rsidRDefault="006E0FF8" w:rsidP="00080C80">
      <w:pPr>
        <w:ind w:left="-540"/>
      </w:pPr>
      <w:r w:rsidRPr="003B5D14">
        <w:t xml:space="preserve">                       2) гуманитаризация</w:t>
      </w:r>
    </w:p>
    <w:p w:rsidR="006E0FF8" w:rsidRPr="003B5D14" w:rsidRDefault="006E0FF8" w:rsidP="00080C80">
      <w:pPr>
        <w:ind w:left="-540"/>
      </w:pPr>
      <w:r w:rsidRPr="003B5D14">
        <w:t xml:space="preserve">                       3) национализация                              </w:t>
      </w:r>
    </w:p>
    <w:p w:rsidR="006E0FF8" w:rsidRPr="003B5D14" w:rsidRDefault="006E0FF8" w:rsidP="00080C80">
      <w:pPr>
        <w:ind w:left="-540"/>
      </w:pPr>
      <w:r w:rsidRPr="003B5D14">
        <w:t xml:space="preserve">                       4) интернационализация</w:t>
      </w:r>
    </w:p>
    <w:p w:rsidR="006E0FF8" w:rsidRPr="003B5D14" w:rsidRDefault="006E0FF8" w:rsidP="00080C80">
      <w:pPr>
        <w:ind w:left="-540"/>
      </w:pPr>
      <w:r w:rsidRPr="003B5D14">
        <w:rPr>
          <w:bdr w:val="single" w:sz="4" w:space="0" w:color="auto" w:frame="1"/>
        </w:rPr>
        <w:t xml:space="preserve">   А 5</w:t>
      </w:r>
      <w:r w:rsidRPr="003B5D14">
        <w:t xml:space="preserve">    Какое суждение является верным?</w:t>
      </w:r>
    </w:p>
    <w:p w:rsidR="006E0FF8" w:rsidRPr="003B5D14" w:rsidRDefault="006E0FF8" w:rsidP="00080C80">
      <w:pPr>
        <w:ind w:left="-540"/>
      </w:pPr>
      <w:r w:rsidRPr="003B5D14">
        <w:t xml:space="preserve">            А.   Свобода – это произвол</w:t>
      </w:r>
    </w:p>
    <w:p w:rsidR="006E0FF8" w:rsidRPr="003B5D14" w:rsidRDefault="006E0FF8" w:rsidP="00080C80">
      <w:pPr>
        <w:ind w:left="-540"/>
      </w:pPr>
      <w:r w:rsidRPr="003B5D14">
        <w:t xml:space="preserve">            Б.    Нет свободы без ответственности. </w:t>
      </w:r>
    </w:p>
    <w:p w:rsidR="006E0FF8" w:rsidRPr="003B5D14" w:rsidRDefault="006E0FF8" w:rsidP="00080C80">
      <w:pPr>
        <w:ind w:left="-540"/>
      </w:pPr>
      <w:r w:rsidRPr="003B5D14">
        <w:t xml:space="preserve">      </w:t>
      </w:r>
    </w:p>
    <w:p w:rsidR="006E0FF8" w:rsidRPr="003B5D14" w:rsidRDefault="006E0FF8" w:rsidP="00080C80">
      <w:pPr>
        <w:ind w:left="-540"/>
      </w:pPr>
      <w:r w:rsidRPr="003B5D14">
        <w:t xml:space="preserve">              1) верно только А                                     </w:t>
      </w:r>
    </w:p>
    <w:p w:rsidR="006E0FF8" w:rsidRPr="003B5D14" w:rsidRDefault="006E0FF8" w:rsidP="00080C80">
      <w:pPr>
        <w:ind w:left="-540"/>
      </w:pPr>
      <w:r w:rsidRPr="003B5D14">
        <w:t xml:space="preserve">              2)   верно только Б</w:t>
      </w:r>
    </w:p>
    <w:p w:rsidR="006E0FF8" w:rsidRPr="003B5D14" w:rsidRDefault="006E0FF8" w:rsidP="00080C80">
      <w:pPr>
        <w:ind w:left="-540"/>
      </w:pPr>
      <w:r w:rsidRPr="003B5D14">
        <w:t xml:space="preserve">              3) верны оба суждения                           </w:t>
      </w:r>
    </w:p>
    <w:p w:rsidR="006E0FF8" w:rsidRPr="003B5D14" w:rsidRDefault="006E0FF8" w:rsidP="00080C80">
      <w:pPr>
        <w:ind w:left="-540"/>
      </w:pPr>
      <w:r w:rsidRPr="003B5D14">
        <w:t xml:space="preserve">              4) оба суждения неверны</w:t>
      </w:r>
    </w:p>
    <w:p w:rsidR="006E0FF8" w:rsidRPr="003B5D14" w:rsidRDefault="006E0FF8" w:rsidP="00080C80">
      <w:pPr>
        <w:ind w:left="-540"/>
      </w:pPr>
      <w:r w:rsidRPr="003B5D14">
        <w:rPr>
          <w:bdr w:val="single" w:sz="4" w:space="0" w:color="auto" w:frame="1"/>
        </w:rPr>
        <w:t xml:space="preserve">   А 6</w:t>
      </w:r>
      <w:r w:rsidRPr="003B5D14">
        <w:t xml:space="preserve">   Положение: «Мозг выделяет мысль, как печень выделяет желчь» является:</w:t>
      </w:r>
    </w:p>
    <w:p w:rsidR="006E0FF8" w:rsidRPr="003B5D14" w:rsidRDefault="006E0FF8" w:rsidP="00080C80">
      <w:pPr>
        <w:ind w:left="-540"/>
      </w:pPr>
      <w:r w:rsidRPr="003B5D14">
        <w:t xml:space="preserve">                  1) научной гипотезой</w:t>
      </w:r>
    </w:p>
    <w:p w:rsidR="006E0FF8" w:rsidRPr="003B5D14" w:rsidRDefault="006E0FF8" w:rsidP="00080C80">
      <w:pPr>
        <w:ind w:left="-540"/>
      </w:pPr>
      <w:r w:rsidRPr="003B5D14">
        <w:t xml:space="preserve">                  2) критерием истины</w:t>
      </w:r>
    </w:p>
    <w:p w:rsidR="006E0FF8" w:rsidRPr="003B5D14" w:rsidRDefault="006E0FF8" w:rsidP="00080C80">
      <w:pPr>
        <w:ind w:left="-540"/>
      </w:pPr>
      <w:r w:rsidRPr="003B5D14">
        <w:t xml:space="preserve">                  3) суждением</w:t>
      </w:r>
    </w:p>
    <w:p w:rsidR="006E0FF8" w:rsidRPr="003B5D14" w:rsidRDefault="006E0FF8" w:rsidP="00080C80">
      <w:pPr>
        <w:ind w:left="-540"/>
      </w:pPr>
      <w:r w:rsidRPr="003B5D14">
        <w:t xml:space="preserve">                  4) научной теорией</w:t>
      </w:r>
    </w:p>
    <w:p w:rsidR="006E0FF8" w:rsidRPr="003B5D14" w:rsidRDefault="006E0FF8" w:rsidP="00080C80">
      <w:pPr>
        <w:ind w:left="-540"/>
      </w:pPr>
      <w:r w:rsidRPr="003B5D14">
        <w:rPr>
          <w:bdr w:val="single" w:sz="4" w:space="0" w:color="auto" w:frame="1"/>
        </w:rPr>
        <w:t xml:space="preserve">   А 7</w:t>
      </w:r>
      <w:r w:rsidRPr="003B5D14">
        <w:t xml:space="preserve">   Проявлением сознания человека является:</w:t>
      </w:r>
    </w:p>
    <w:p w:rsidR="006E0FF8" w:rsidRPr="003B5D14" w:rsidRDefault="006E0FF8" w:rsidP="00080C80">
      <w:pPr>
        <w:ind w:left="-540"/>
      </w:pPr>
      <w:r w:rsidRPr="003B5D14">
        <w:t xml:space="preserve">                  1) ощущение боли</w:t>
      </w:r>
    </w:p>
    <w:p w:rsidR="006E0FF8" w:rsidRPr="003B5D14" w:rsidRDefault="006E0FF8" w:rsidP="00080C80">
      <w:pPr>
        <w:ind w:left="-540"/>
      </w:pPr>
      <w:r w:rsidRPr="003B5D14">
        <w:t xml:space="preserve">                  2)  стремление к удовлетворению  физиологических инстинктов</w:t>
      </w:r>
    </w:p>
    <w:p w:rsidR="006E0FF8" w:rsidRPr="003B5D14" w:rsidRDefault="006E0FF8" w:rsidP="00080C80">
      <w:pPr>
        <w:ind w:left="-540"/>
      </w:pPr>
      <w:r w:rsidRPr="003B5D14">
        <w:t xml:space="preserve">                  3)  мышление</w:t>
      </w:r>
    </w:p>
    <w:p w:rsidR="006E0FF8" w:rsidRPr="003B5D14" w:rsidRDefault="006E0FF8" w:rsidP="00080C80">
      <w:pPr>
        <w:ind w:left="-540"/>
      </w:pPr>
      <w:r w:rsidRPr="003B5D14">
        <w:t xml:space="preserve">                  4)  ощущения и восприятия</w:t>
      </w:r>
    </w:p>
    <w:p w:rsidR="006E0FF8" w:rsidRPr="003B5D14" w:rsidRDefault="006E0FF8" w:rsidP="00310774"/>
    <w:p w:rsidR="006E0FF8" w:rsidRPr="003B5D14" w:rsidRDefault="006E0FF8" w:rsidP="00080C80">
      <w:pPr>
        <w:ind w:left="-540"/>
      </w:pPr>
      <w:r w:rsidRPr="003B5D14">
        <w:rPr>
          <w:bdr w:val="single" w:sz="4" w:space="0" w:color="auto" w:frame="1"/>
        </w:rPr>
        <w:t xml:space="preserve">    А 8</w:t>
      </w:r>
      <w:r w:rsidRPr="003B5D14">
        <w:t xml:space="preserve">     Личностью является:</w:t>
      </w:r>
    </w:p>
    <w:p w:rsidR="006E0FF8" w:rsidRPr="003B5D14" w:rsidRDefault="006E0FF8" w:rsidP="00080C80">
      <w:pPr>
        <w:ind w:left="-540"/>
      </w:pPr>
      <w:r w:rsidRPr="003B5D14">
        <w:t xml:space="preserve">                  1) любой представитель человеческого рода</w:t>
      </w:r>
    </w:p>
    <w:p w:rsidR="006E0FF8" w:rsidRPr="003B5D14" w:rsidRDefault="006E0FF8" w:rsidP="00080C80">
      <w:pPr>
        <w:ind w:left="-540"/>
      </w:pPr>
      <w:r w:rsidRPr="003B5D14">
        <w:t xml:space="preserve">                  2) единичный конкретный человек, биосоциальное существо</w:t>
      </w:r>
    </w:p>
    <w:p w:rsidR="006E0FF8" w:rsidRPr="003B5D14" w:rsidRDefault="006E0FF8" w:rsidP="00080C80">
      <w:pPr>
        <w:ind w:left="-540"/>
      </w:pPr>
      <w:r w:rsidRPr="003B5D14">
        <w:t xml:space="preserve">                  3) только творчески одаренный человек</w:t>
      </w:r>
    </w:p>
    <w:p w:rsidR="006E0FF8" w:rsidRPr="003B5D14" w:rsidRDefault="006E0FF8" w:rsidP="00C3185A">
      <w:pPr>
        <w:ind w:left="-540"/>
      </w:pPr>
      <w:r w:rsidRPr="003B5D14">
        <w:t xml:space="preserve">                      4) индивидуальность, неповторимость, которая возникает в процессе воспитания и </w:t>
      </w:r>
    </w:p>
    <w:p w:rsidR="006E0FF8" w:rsidRPr="003B5D14" w:rsidRDefault="006E0FF8" w:rsidP="00080C80">
      <w:pPr>
        <w:ind w:left="120"/>
      </w:pPr>
      <w:r w:rsidRPr="003B5D14">
        <w:t xml:space="preserve">      воздействия социокультурной среды</w:t>
      </w:r>
    </w:p>
    <w:p w:rsidR="006E0FF8" w:rsidRPr="003B5D14" w:rsidRDefault="006E0FF8" w:rsidP="00080C80">
      <w:pPr>
        <w:ind w:left="-540"/>
      </w:pPr>
      <w:r w:rsidRPr="003B5D14">
        <w:rPr>
          <w:bdr w:val="single" w:sz="4" w:space="0" w:color="auto" w:frame="1"/>
        </w:rPr>
        <w:t xml:space="preserve">     А 9</w:t>
      </w:r>
      <w:r w:rsidRPr="003B5D14">
        <w:t xml:space="preserve">     Скальпель для хирурга  во время операции больного является:</w:t>
      </w:r>
    </w:p>
    <w:p w:rsidR="006E0FF8" w:rsidRPr="003B5D14" w:rsidRDefault="006E0FF8" w:rsidP="00080C80">
      <w:pPr>
        <w:ind w:left="-540"/>
      </w:pPr>
      <w:r w:rsidRPr="003B5D14">
        <w:t xml:space="preserve">                     1) объектом деятельности                    </w:t>
      </w:r>
    </w:p>
    <w:p w:rsidR="006E0FF8" w:rsidRPr="003B5D14" w:rsidRDefault="006E0FF8" w:rsidP="00080C80">
      <w:pPr>
        <w:ind w:left="-540"/>
      </w:pPr>
      <w:r w:rsidRPr="003B5D14">
        <w:t xml:space="preserve">                     2) субъектом деятельности</w:t>
      </w:r>
    </w:p>
    <w:p w:rsidR="006E0FF8" w:rsidRPr="003B5D14" w:rsidRDefault="006E0FF8" w:rsidP="00080C80">
      <w:pPr>
        <w:ind w:left="-540"/>
      </w:pPr>
      <w:r w:rsidRPr="003B5D14">
        <w:t xml:space="preserve">                     3) целью деятельности                          </w:t>
      </w:r>
    </w:p>
    <w:p w:rsidR="006E0FF8" w:rsidRPr="003B5D14" w:rsidRDefault="006E0FF8" w:rsidP="00080C80">
      <w:pPr>
        <w:ind w:left="-540"/>
      </w:pPr>
      <w:r w:rsidRPr="003B5D14">
        <w:t xml:space="preserve">                     4) средством деятельности</w:t>
      </w:r>
    </w:p>
    <w:p w:rsidR="006E0FF8" w:rsidRPr="003B5D14" w:rsidRDefault="006E0FF8" w:rsidP="00080C80">
      <w:pPr>
        <w:ind w:left="-540"/>
      </w:pPr>
      <w:r w:rsidRPr="003B5D14">
        <w:rPr>
          <w:bdr w:val="single" w:sz="4" w:space="0" w:color="auto" w:frame="1"/>
        </w:rPr>
        <w:t xml:space="preserve">    А 10 </w:t>
      </w:r>
      <w:r w:rsidRPr="003B5D14">
        <w:t xml:space="preserve">   Какое суждение является верным:</w:t>
      </w:r>
    </w:p>
    <w:p w:rsidR="006E0FF8" w:rsidRPr="003B5D14" w:rsidRDefault="006E0FF8" w:rsidP="00080C80">
      <w:pPr>
        <w:ind w:left="-540"/>
      </w:pPr>
      <w:r w:rsidRPr="003B5D14">
        <w:t xml:space="preserve">                А. В природе действуют слепые, неосознанные силы, а в обществе –  в основном, </w:t>
      </w:r>
    </w:p>
    <w:p w:rsidR="006E0FF8" w:rsidRPr="003B5D14" w:rsidRDefault="006E0FF8" w:rsidP="00080C80">
      <w:pPr>
        <w:ind w:left="-540"/>
      </w:pPr>
      <w:r w:rsidRPr="003B5D14">
        <w:t xml:space="preserve">                     сознательные. </w:t>
      </w:r>
    </w:p>
    <w:p w:rsidR="006E0FF8" w:rsidRPr="003B5D14" w:rsidRDefault="006E0FF8" w:rsidP="00080C80">
      <w:pPr>
        <w:ind w:left="-540"/>
      </w:pPr>
      <w:r w:rsidRPr="003B5D14">
        <w:t xml:space="preserve">                Б.  В человеческой истории все предопределено историческими законами и нет места </w:t>
      </w:r>
    </w:p>
    <w:p w:rsidR="006E0FF8" w:rsidRPr="003B5D14" w:rsidRDefault="006E0FF8" w:rsidP="00080C80">
      <w:pPr>
        <w:ind w:left="-540"/>
      </w:pPr>
      <w:r w:rsidRPr="003B5D14">
        <w:t xml:space="preserve">                     проявлению свободы человеческого творчества и индивидуальности.</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оба суждения верны                      4) оба суждения неверны</w:t>
      </w:r>
    </w:p>
    <w:p w:rsidR="006E0FF8" w:rsidRPr="003B5D14" w:rsidRDefault="006E0FF8" w:rsidP="00080C80">
      <w:pPr>
        <w:ind w:left="-540"/>
      </w:pPr>
      <w:r w:rsidRPr="003B5D14">
        <w:rPr>
          <w:bdr w:val="single" w:sz="4" w:space="0" w:color="auto" w:frame="1"/>
        </w:rPr>
        <w:t xml:space="preserve">    А 11 </w:t>
      </w:r>
      <w:r w:rsidRPr="003B5D14">
        <w:t xml:space="preserve">   Функцией государства в рыночной экономике является:</w:t>
      </w:r>
    </w:p>
    <w:p w:rsidR="006E0FF8" w:rsidRPr="003B5D14" w:rsidRDefault="006E0FF8" w:rsidP="00080C80">
      <w:pPr>
        <w:ind w:left="-540"/>
      </w:pPr>
      <w:r w:rsidRPr="003B5D14">
        <w:t xml:space="preserve">                      1) определение наименований, объемов продукции</w:t>
      </w:r>
    </w:p>
    <w:p w:rsidR="006E0FF8" w:rsidRPr="003B5D14" w:rsidRDefault="006E0FF8" w:rsidP="00080C80">
      <w:pPr>
        <w:ind w:left="-540"/>
      </w:pPr>
      <w:r w:rsidRPr="003B5D14">
        <w:t xml:space="preserve">                      2) установление рыночных цен на товары</w:t>
      </w:r>
    </w:p>
    <w:p w:rsidR="006E0FF8" w:rsidRPr="003B5D14" w:rsidRDefault="006E0FF8" w:rsidP="00080C80">
      <w:pPr>
        <w:ind w:left="-540"/>
      </w:pPr>
      <w:r w:rsidRPr="003B5D14">
        <w:t xml:space="preserve">                      3) защита прав собственности</w:t>
      </w:r>
    </w:p>
    <w:p w:rsidR="006E0FF8" w:rsidRPr="003B5D14" w:rsidRDefault="006E0FF8" w:rsidP="00080C80">
      <w:pPr>
        <w:ind w:left="-540"/>
      </w:pPr>
      <w:r w:rsidRPr="003B5D14">
        <w:t xml:space="preserve">                      4) сдерживание развития конкуренции</w:t>
      </w:r>
    </w:p>
    <w:p w:rsidR="006E0FF8" w:rsidRPr="003B5D14" w:rsidRDefault="006E0FF8" w:rsidP="00080C80">
      <w:pPr>
        <w:ind w:left="-540"/>
      </w:pPr>
      <w:r w:rsidRPr="003B5D14">
        <w:rPr>
          <w:bdr w:val="single" w:sz="4" w:space="0" w:color="auto" w:frame="1"/>
        </w:rPr>
        <w:t xml:space="preserve">    А 12</w:t>
      </w:r>
      <w:r w:rsidRPr="003B5D14">
        <w:t xml:space="preserve">   Конкуренция позволяет:</w:t>
      </w:r>
    </w:p>
    <w:p w:rsidR="006E0FF8" w:rsidRPr="003B5D14" w:rsidRDefault="006E0FF8" w:rsidP="00080C80">
      <w:pPr>
        <w:ind w:left="-540"/>
      </w:pPr>
      <w:r w:rsidRPr="003B5D14">
        <w:t xml:space="preserve">                      1) снижать налоги</w:t>
      </w:r>
    </w:p>
    <w:p w:rsidR="006E0FF8" w:rsidRPr="003B5D14" w:rsidRDefault="006E0FF8" w:rsidP="00080C80">
      <w:pPr>
        <w:ind w:left="-540"/>
      </w:pPr>
      <w:r w:rsidRPr="003B5D14">
        <w:t xml:space="preserve">                      2) способствовать финансовому оздоровлению убыточных предприятий</w:t>
      </w:r>
    </w:p>
    <w:p w:rsidR="006E0FF8" w:rsidRPr="003B5D14" w:rsidRDefault="006E0FF8" w:rsidP="00080C80">
      <w:pPr>
        <w:ind w:left="-540"/>
      </w:pPr>
      <w:r w:rsidRPr="003B5D14">
        <w:t xml:space="preserve">                      3) гарантировать прожиточный минимум малообеспеченным гражданам</w:t>
      </w:r>
    </w:p>
    <w:p w:rsidR="006E0FF8" w:rsidRPr="003B5D14" w:rsidRDefault="006E0FF8" w:rsidP="00080C80">
      <w:pPr>
        <w:ind w:left="-540"/>
      </w:pPr>
      <w:r w:rsidRPr="003B5D14">
        <w:t xml:space="preserve">                      4) уравновешивать спрос и предложение</w:t>
      </w:r>
    </w:p>
    <w:p w:rsidR="006E0FF8" w:rsidRPr="003B5D14" w:rsidRDefault="006E0FF8" w:rsidP="00080C80">
      <w:pPr>
        <w:ind w:left="-540"/>
      </w:pPr>
      <w:r w:rsidRPr="003B5D14">
        <w:rPr>
          <w:bdr w:val="single" w:sz="4" w:space="0" w:color="auto" w:frame="1"/>
        </w:rPr>
        <w:t xml:space="preserve">    А 13</w:t>
      </w:r>
      <w:r w:rsidRPr="003B5D14">
        <w:t xml:space="preserve">   Социально-экономическим  последствием  инфляции не является:</w:t>
      </w:r>
    </w:p>
    <w:p w:rsidR="006E0FF8" w:rsidRPr="003B5D14" w:rsidRDefault="006E0FF8" w:rsidP="00080C80">
      <w:pPr>
        <w:ind w:left="-540"/>
      </w:pPr>
      <w:r w:rsidRPr="003B5D14">
        <w:t xml:space="preserve">                      1) усиление диспропорций в экономике</w:t>
      </w:r>
    </w:p>
    <w:p w:rsidR="006E0FF8" w:rsidRPr="003B5D14" w:rsidRDefault="006E0FF8" w:rsidP="00080C80">
      <w:pPr>
        <w:ind w:left="-540"/>
      </w:pPr>
      <w:r w:rsidRPr="003B5D14">
        <w:t xml:space="preserve">                      2) увеличение реальных доходов населения</w:t>
      </w:r>
    </w:p>
    <w:p w:rsidR="006E0FF8" w:rsidRPr="003B5D14" w:rsidRDefault="006E0FF8" w:rsidP="00080C80">
      <w:pPr>
        <w:ind w:left="-540"/>
      </w:pPr>
      <w:r w:rsidRPr="003B5D14">
        <w:t xml:space="preserve">                      3) перелив ресурсов из сферы производства в сферу обращения</w:t>
      </w:r>
    </w:p>
    <w:p w:rsidR="006E0FF8" w:rsidRPr="003B5D14" w:rsidRDefault="006E0FF8" w:rsidP="00080C80">
      <w:pPr>
        <w:ind w:left="-540"/>
      </w:pPr>
      <w:r w:rsidRPr="003B5D14">
        <w:t xml:space="preserve">                      4) увеличение текущего потребления и снижение сбережений.</w:t>
      </w:r>
    </w:p>
    <w:p w:rsidR="006E0FF8" w:rsidRPr="003B5D14" w:rsidRDefault="006E0FF8" w:rsidP="00080C80">
      <w:pPr>
        <w:ind w:left="-540"/>
      </w:pPr>
      <w:r w:rsidRPr="003B5D14">
        <w:rPr>
          <w:bdr w:val="single" w:sz="4" w:space="0" w:color="auto" w:frame="1"/>
        </w:rPr>
        <w:t xml:space="preserve">    А 14 </w:t>
      </w:r>
      <w:r w:rsidRPr="003B5D14">
        <w:t xml:space="preserve">  Покупка государством акций металлургических  компаний характеризует экономическую</w:t>
      </w:r>
    </w:p>
    <w:p w:rsidR="006E0FF8" w:rsidRPr="003B5D14" w:rsidRDefault="006E0FF8" w:rsidP="00080C80">
      <w:pPr>
        <w:ind w:left="-540"/>
      </w:pPr>
      <w:r w:rsidRPr="003B5D14">
        <w:t xml:space="preserve">               деятельность государства в сфере</w:t>
      </w:r>
    </w:p>
    <w:p w:rsidR="006E0FF8" w:rsidRPr="003B5D14" w:rsidRDefault="006E0FF8" w:rsidP="00080C80">
      <w:pPr>
        <w:ind w:left="-540"/>
      </w:pPr>
      <w:r w:rsidRPr="003B5D14">
        <w:t xml:space="preserve">                      1) обмена                                              </w:t>
      </w:r>
    </w:p>
    <w:p w:rsidR="006E0FF8" w:rsidRPr="003B5D14" w:rsidRDefault="006E0FF8" w:rsidP="00080C80">
      <w:pPr>
        <w:ind w:left="-540"/>
      </w:pPr>
      <w:r w:rsidRPr="003B5D14">
        <w:t xml:space="preserve">                      2) производства</w:t>
      </w:r>
    </w:p>
    <w:p w:rsidR="006E0FF8" w:rsidRPr="003B5D14" w:rsidRDefault="006E0FF8" w:rsidP="00080C80">
      <w:pPr>
        <w:ind w:left="-540"/>
      </w:pPr>
      <w:r w:rsidRPr="003B5D14">
        <w:t xml:space="preserve">                      3) потребления                                     </w:t>
      </w:r>
    </w:p>
    <w:p w:rsidR="006E0FF8" w:rsidRPr="003B5D14" w:rsidRDefault="006E0FF8" w:rsidP="00080C80">
      <w:pPr>
        <w:ind w:left="-540"/>
      </w:pPr>
      <w:r w:rsidRPr="003B5D14">
        <w:t xml:space="preserve">                      4) распределения</w:t>
      </w:r>
    </w:p>
    <w:p w:rsidR="006E0FF8" w:rsidRPr="003B5D14" w:rsidRDefault="006E0FF8" w:rsidP="00080C80">
      <w:pPr>
        <w:ind w:left="-540"/>
      </w:pPr>
      <w:r w:rsidRPr="003B5D14">
        <w:rPr>
          <w:bdr w:val="single" w:sz="4" w:space="0" w:color="auto" w:frame="1"/>
        </w:rPr>
        <w:t xml:space="preserve">   А 15</w:t>
      </w:r>
      <w:r w:rsidRPr="003B5D14">
        <w:t xml:space="preserve">   Какое суждение является верным:</w:t>
      </w:r>
    </w:p>
    <w:p w:rsidR="006E0FF8" w:rsidRPr="003B5D14" w:rsidRDefault="006E0FF8" w:rsidP="00080C80">
      <w:pPr>
        <w:ind w:left="-540"/>
      </w:pPr>
      <w:r w:rsidRPr="003B5D14">
        <w:t xml:space="preserve">              А.  Налоги – это экономическая основа существования государства, главный источник его</w:t>
      </w:r>
    </w:p>
    <w:p w:rsidR="006E0FF8" w:rsidRPr="003B5D14" w:rsidRDefault="006E0FF8" w:rsidP="00080C80">
      <w:pPr>
        <w:ind w:left="-540"/>
      </w:pPr>
      <w:r w:rsidRPr="003B5D14">
        <w:t xml:space="preserve">                    доходов.</w:t>
      </w:r>
    </w:p>
    <w:p w:rsidR="006E0FF8" w:rsidRPr="003B5D14" w:rsidRDefault="006E0FF8" w:rsidP="00080C80">
      <w:pPr>
        <w:ind w:left="-540"/>
      </w:pPr>
      <w:r w:rsidRPr="003B5D14">
        <w:t xml:space="preserve">              Б.  Сущность налога состоит в изъятии части доходов экономических субъектов в виде</w:t>
      </w:r>
    </w:p>
    <w:p w:rsidR="006E0FF8" w:rsidRPr="003B5D14" w:rsidRDefault="006E0FF8" w:rsidP="00080C80">
      <w:pPr>
        <w:ind w:left="-540"/>
      </w:pPr>
      <w:r w:rsidRPr="003B5D14">
        <w:t xml:space="preserve">                   обязательного взноса в пользу государства.  </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оба суждения верны                   4) оба суждения неверны</w:t>
      </w:r>
    </w:p>
    <w:p w:rsidR="006E0FF8" w:rsidRPr="003B5D14" w:rsidRDefault="006E0FF8" w:rsidP="00080C80">
      <w:pPr>
        <w:ind w:left="-540"/>
      </w:pPr>
      <w:r w:rsidRPr="003B5D14">
        <w:rPr>
          <w:bdr w:val="single" w:sz="4" w:space="0" w:color="auto" w:frame="1"/>
        </w:rPr>
        <w:t xml:space="preserve">    А 16</w:t>
      </w:r>
      <w:r w:rsidRPr="003B5D14">
        <w:t xml:space="preserve">  Признаком нации как социальной общности  является:</w:t>
      </w:r>
    </w:p>
    <w:p w:rsidR="006E0FF8" w:rsidRPr="003B5D14" w:rsidRDefault="006E0FF8" w:rsidP="00080C80">
      <w:pPr>
        <w:ind w:left="-540"/>
      </w:pPr>
      <w:r w:rsidRPr="003B5D14">
        <w:t xml:space="preserve">                     1) отношение к собственности                     </w:t>
      </w:r>
    </w:p>
    <w:p w:rsidR="006E0FF8" w:rsidRPr="003B5D14" w:rsidRDefault="006E0FF8" w:rsidP="00080C80">
      <w:pPr>
        <w:ind w:left="-540"/>
      </w:pPr>
      <w:r w:rsidRPr="003B5D14">
        <w:t xml:space="preserve">                     2) величина доходов</w:t>
      </w:r>
    </w:p>
    <w:p w:rsidR="006E0FF8" w:rsidRPr="003B5D14" w:rsidRDefault="006E0FF8" w:rsidP="00080C80">
      <w:pPr>
        <w:ind w:left="-540"/>
      </w:pPr>
      <w:r w:rsidRPr="003B5D14">
        <w:t xml:space="preserve">                     3) доступ к государственной власти            </w:t>
      </w:r>
    </w:p>
    <w:p w:rsidR="006E0FF8" w:rsidRPr="003B5D14" w:rsidRDefault="006E0FF8" w:rsidP="00080C80">
      <w:pPr>
        <w:ind w:left="-540"/>
      </w:pPr>
      <w:r w:rsidRPr="003B5D14">
        <w:t xml:space="preserve">                     4) духовная культура</w:t>
      </w:r>
    </w:p>
    <w:p w:rsidR="006E0FF8" w:rsidRPr="003B5D14" w:rsidRDefault="006E0FF8" w:rsidP="00FE724A">
      <w:r w:rsidRPr="003B5D14">
        <w:rPr>
          <w:bdr w:val="single" w:sz="4" w:space="0" w:color="auto" w:frame="1"/>
        </w:rPr>
        <w:t xml:space="preserve">    А 17</w:t>
      </w:r>
      <w:r w:rsidRPr="003B5D14">
        <w:t xml:space="preserve">    Какие социальные нормы иллюстрирует следующее предписания, опубликованные в</w:t>
      </w:r>
    </w:p>
    <w:p w:rsidR="006E0FF8" w:rsidRPr="003B5D14" w:rsidRDefault="006E0FF8" w:rsidP="00FE724A">
      <w:r w:rsidRPr="003B5D14">
        <w:t xml:space="preserve">            СМИ Китая на время проведения Олимпийских игр: мужчинам нельзя отращивать</w:t>
      </w:r>
    </w:p>
    <w:p w:rsidR="006E0FF8" w:rsidRPr="003B5D14" w:rsidRDefault="006E0FF8" w:rsidP="00FE724A">
      <w:r w:rsidRPr="003B5D14">
        <w:t xml:space="preserve">             волосы ниже бровей, ушей или воротника, ходить в пижаме на людях, закатывать</w:t>
      </w:r>
    </w:p>
    <w:p w:rsidR="006E0FF8" w:rsidRPr="003B5D14" w:rsidRDefault="006E0FF8" w:rsidP="00FE724A">
      <w:r w:rsidRPr="003B5D14">
        <w:t xml:space="preserve">             штанины, ходить с голым торсом, носить белые носки с черной обувью. </w:t>
      </w:r>
    </w:p>
    <w:p w:rsidR="006E0FF8" w:rsidRPr="003B5D14" w:rsidRDefault="006E0FF8" w:rsidP="00080C80">
      <w:pPr>
        <w:ind w:left="-540"/>
      </w:pPr>
      <w:r w:rsidRPr="003B5D14">
        <w:t xml:space="preserve">                     1) нормы права                         2) нормы морали</w:t>
      </w:r>
    </w:p>
    <w:p w:rsidR="006E0FF8" w:rsidRPr="003B5D14" w:rsidRDefault="006E0FF8" w:rsidP="00080C80">
      <w:pPr>
        <w:ind w:left="-540"/>
      </w:pPr>
      <w:r w:rsidRPr="003B5D14">
        <w:t xml:space="preserve">                     3) нормы этикета                      4) обычай</w:t>
      </w:r>
    </w:p>
    <w:p w:rsidR="006E0FF8" w:rsidRPr="003B5D14" w:rsidRDefault="006E0FF8" w:rsidP="00080C80">
      <w:pPr>
        <w:ind w:left="-540"/>
      </w:pPr>
      <w:r w:rsidRPr="003B5D14">
        <w:rPr>
          <w:bdr w:val="single" w:sz="4" w:space="0" w:color="auto" w:frame="1"/>
        </w:rPr>
        <w:t xml:space="preserve">    А 18</w:t>
      </w:r>
      <w:r w:rsidRPr="003B5D14">
        <w:t xml:space="preserve">  Что из перечисленного относится  к приобретенному социальному статусу:</w:t>
      </w:r>
    </w:p>
    <w:p w:rsidR="006E0FF8" w:rsidRPr="003B5D14" w:rsidRDefault="006E0FF8" w:rsidP="00080C80">
      <w:pPr>
        <w:ind w:left="-540"/>
      </w:pPr>
      <w:r w:rsidRPr="003B5D14">
        <w:t xml:space="preserve">                       1) пол (мужской или женский)            </w:t>
      </w:r>
    </w:p>
    <w:p w:rsidR="006E0FF8" w:rsidRPr="003B5D14" w:rsidRDefault="006E0FF8" w:rsidP="00080C80">
      <w:pPr>
        <w:ind w:left="-540"/>
      </w:pPr>
      <w:r w:rsidRPr="003B5D14">
        <w:t xml:space="preserve">                       2) профессия</w:t>
      </w:r>
    </w:p>
    <w:p w:rsidR="006E0FF8" w:rsidRPr="003B5D14" w:rsidRDefault="006E0FF8" w:rsidP="00080C80">
      <w:pPr>
        <w:ind w:left="-540"/>
      </w:pPr>
      <w:r w:rsidRPr="003B5D14">
        <w:t xml:space="preserve">                       3) национальность                                      </w:t>
      </w:r>
    </w:p>
    <w:p w:rsidR="006E0FF8" w:rsidRPr="003B5D14" w:rsidRDefault="006E0FF8" w:rsidP="00080C80">
      <w:pPr>
        <w:ind w:left="-540"/>
      </w:pPr>
      <w:r w:rsidRPr="003B5D14">
        <w:t xml:space="preserve">                       4) социальное происхождение</w:t>
      </w:r>
    </w:p>
    <w:p w:rsidR="006E0FF8" w:rsidRPr="003B5D14" w:rsidRDefault="006E0FF8" w:rsidP="00080C80">
      <w:pPr>
        <w:ind w:left="-540"/>
      </w:pPr>
      <w:r w:rsidRPr="003B5D14">
        <w:rPr>
          <w:bdr w:val="single" w:sz="4" w:space="0" w:color="auto" w:frame="1"/>
        </w:rPr>
        <w:t xml:space="preserve">    А 19</w:t>
      </w:r>
      <w:r w:rsidRPr="003B5D14">
        <w:t xml:space="preserve">  В связи с ликвидацией предприятия  Н. стал безработным. Недостаток материальных </w:t>
      </w:r>
    </w:p>
    <w:p w:rsidR="006E0FF8" w:rsidRPr="003B5D14" w:rsidRDefault="006E0FF8" w:rsidP="00080C80">
      <w:pPr>
        <w:ind w:left="-540"/>
      </w:pPr>
      <w:r w:rsidRPr="003B5D14">
        <w:t xml:space="preserve">              средств, депрессия и отсутствие поддержки близких людей толкнули его на совершение</w:t>
      </w:r>
    </w:p>
    <w:p w:rsidR="006E0FF8" w:rsidRPr="003B5D14" w:rsidRDefault="006E0FF8" w:rsidP="00CD77C5">
      <w:pPr>
        <w:ind w:left="-540"/>
      </w:pPr>
      <w:r w:rsidRPr="003B5D14">
        <w:t xml:space="preserve">              преступления.    Примером какого социального  процесса является   данный факт:         </w:t>
      </w:r>
    </w:p>
    <w:p w:rsidR="006E0FF8" w:rsidRPr="003B5D14" w:rsidRDefault="006E0FF8" w:rsidP="00080C80">
      <w:pPr>
        <w:ind w:left="-540"/>
      </w:pPr>
      <w:r w:rsidRPr="003B5D14">
        <w:t xml:space="preserve">                   1) вертикальной нисходящей мобильности            </w:t>
      </w:r>
    </w:p>
    <w:p w:rsidR="006E0FF8" w:rsidRPr="003B5D14" w:rsidRDefault="006E0FF8" w:rsidP="00080C80">
      <w:pPr>
        <w:ind w:left="-540"/>
      </w:pPr>
      <w:r w:rsidRPr="003B5D14">
        <w:t xml:space="preserve">                   2) горизонтальной мобильности </w:t>
      </w:r>
    </w:p>
    <w:p w:rsidR="006E0FF8" w:rsidRPr="003B5D14" w:rsidRDefault="006E0FF8" w:rsidP="00080C80">
      <w:pPr>
        <w:ind w:left="-540"/>
      </w:pPr>
      <w:r w:rsidRPr="003B5D14">
        <w:t xml:space="preserve">                   3) успешной  социализации                         </w:t>
      </w:r>
    </w:p>
    <w:p w:rsidR="006E0FF8" w:rsidRPr="003B5D14" w:rsidRDefault="006E0FF8" w:rsidP="00080C80">
      <w:pPr>
        <w:ind w:left="-540"/>
      </w:pPr>
      <w:r w:rsidRPr="003B5D14">
        <w:t xml:space="preserve">                   4) социальной адаптации</w:t>
      </w:r>
    </w:p>
    <w:p w:rsidR="006E0FF8" w:rsidRPr="003B5D14" w:rsidRDefault="006E0FF8" w:rsidP="00080C80">
      <w:pPr>
        <w:ind w:left="-540"/>
      </w:pPr>
      <w:r w:rsidRPr="003B5D14">
        <w:t xml:space="preserve">    </w:t>
      </w:r>
      <w:r w:rsidRPr="003B5D14">
        <w:rPr>
          <w:bdr w:val="single" w:sz="4" w:space="0" w:color="auto" w:frame="1"/>
        </w:rPr>
        <w:t>А 20</w:t>
      </w:r>
      <w:r w:rsidRPr="003B5D14">
        <w:t xml:space="preserve">  Какое суждение является верным:</w:t>
      </w:r>
    </w:p>
    <w:p w:rsidR="006E0FF8" w:rsidRPr="003B5D14" w:rsidRDefault="006E0FF8" w:rsidP="00CD77C5">
      <w:pPr>
        <w:ind w:left="-540"/>
      </w:pPr>
      <w:r w:rsidRPr="003B5D14">
        <w:t xml:space="preserve">              А.  При решении межнациональных конфликтов следует отказаться от принципа права </w:t>
      </w:r>
    </w:p>
    <w:p w:rsidR="006E0FF8" w:rsidRPr="003B5D14" w:rsidRDefault="006E0FF8" w:rsidP="00CD77C5">
      <w:pPr>
        <w:ind w:left="-540"/>
      </w:pPr>
      <w:r w:rsidRPr="003B5D14">
        <w:t xml:space="preserve">                   наций на самоопределение и создание собственного государства.</w:t>
      </w:r>
    </w:p>
    <w:p w:rsidR="006E0FF8" w:rsidRPr="003B5D14" w:rsidRDefault="006E0FF8" w:rsidP="00080C80">
      <w:pPr>
        <w:ind w:left="-540"/>
      </w:pPr>
      <w:r w:rsidRPr="003B5D14">
        <w:t xml:space="preserve">              Б. Межнациональные конфликты надо решать, отказавшись от насилия и принуждения, на </w:t>
      </w:r>
    </w:p>
    <w:p w:rsidR="006E0FF8" w:rsidRPr="003B5D14" w:rsidRDefault="006E0FF8" w:rsidP="00080C80">
      <w:pPr>
        <w:ind w:left="-540"/>
      </w:pPr>
      <w:r w:rsidRPr="003B5D14">
        <w:t xml:space="preserve">                   основе консенсуса и компромисса.</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оба суждения верны                      4) оба суждения неверны</w:t>
      </w:r>
    </w:p>
    <w:p w:rsidR="006E0FF8" w:rsidRPr="003B5D14" w:rsidRDefault="006E0FF8" w:rsidP="00080C80">
      <w:pPr>
        <w:ind w:left="-540"/>
      </w:pPr>
      <w:r w:rsidRPr="003B5D14">
        <w:rPr>
          <w:bdr w:val="single" w:sz="4" w:space="0" w:color="auto" w:frame="1"/>
        </w:rPr>
        <w:t xml:space="preserve">  А 21</w:t>
      </w:r>
      <w:r w:rsidRPr="003B5D14">
        <w:t xml:space="preserve">  Способ организации верховной государственной  власти, называется:</w:t>
      </w:r>
    </w:p>
    <w:p w:rsidR="006E0FF8" w:rsidRPr="003B5D14" w:rsidRDefault="006E0FF8" w:rsidP="00080C80">
      <w:pPr>
        <w:ind w:left="-540"/>
      </w:pPr>
      <w:r w:rsidRPr="003B5D14">
        <w:t xml:space="preserve">                    1) социальной структурой                                      </w:t>
      </w:r>
    </w:p>
    <w:p w:rsidR="006E0FF8" w:rsidRPr="003B5D14" w:rsidRDefault="006E0FF8" w:rsidP="00080C80">
      <w:pPr>
        <w:ind w:left="-540"/>
      </w:pPr>
      <w:r w:rsidRPr="003B5D14">
        <w:t xml:space="preserve">                    2) формой правления</w:t>
      </w:r>
    </w:p>
    <w:p w:rsidR="006E0FF8" w:rsidRPr="003B5D14" w:rsidRDefault="006E0FF8" w:rsidP="00080C80">
      <w:pPr>
        <w:ind w:left="-540"/>
      </w:pPr>
      <w:r w:rsidRPr="003B5D14">
        <w:t xml:space="preserve">                    3) формой государственного устройства               </w:t>
      </w:r>
    </w:p>
    <w:p w:rsidR="006E0FF8" w:rsidRPr="003B5D14" w:rsidRDefault="006E0FF8" w:rsidP="00080C80">
      <w:pPr>
        <w:ind w:left="-540"/>
      </w:pPr>
      <w:r w:rsidRPr="003B5D14">
        <w:t xml:space="preserve">                   4) государственным режимом</w:t>
      </w:r>
    </w:p>
    <w:p w:rsidR="006E0FF8" w:rsidRPr="003B5D14" w:rsidRDefault="006E0FF8" w:rsidP="00080C80">
      <w:pPr>
        <w:ind w:left="-540"/>
      </w:pPr>
      <w:r w:rsidRPr="003B5D14">
        <w:rPr>
          <w:bdr w:val="single" w:sz="4" w:space="0" w:color="auto" w:frame="1"/>
        </w:rPr>
        <w:t xml:space="preserve">    А 22</w:t>
      </w:r>
      <w:r w:rsidRPr="003B5D14">
        <w:t xml:space="preserve">  Мажоритарная система голосования в один тур успешно реализуется там, где:</w:t>
      </w:r>
    </w:p>
    <w:p w:rsidR="006E0FF8" w:rsidRPr="003B5D14" w:rsidRDefault="006E0FF8" w:rsidP="00080C80">
      <w:pPr>
        <w:ind w:left="-540"/>
      </w:pPr>
      <w:r w:rsidRPr="003B5D14">
        <w:t xml:space="preserve">                   1) существует множество мелких партий</w:t>
      </w:r>
    </w:p>
    <w:p w:rsidR="006E0FF8" w:rsidRPr="003B5D14" w:rsidRDefault="006E0FF8" w:rsidP="00080C80">
      <w:pPr>
        <w:ind w:left="-540"/>
      </w:pPr>
      <w:r w:rsidRPr="003B5D14">
        <w:t xml:space="preserve">                   2)  есть не менее пяти партий</w:t>
      </w:r>
    </w:p>
    <w:p w:rsidR="006E0FF8" w:rsidRPr="003B5D14" w:rsidRDefault="006E0FF8" w:rsidP="00080C80">
      <w:pPr>
        <w:ind w:left="-540"/>
      </w:pPr>
      <w:r w:rsidRPr="003B5D14">
        <w:t xml:space="preserve">                   3)  есть одна доминирующая партия</w:t>
      </w:r>
    </w:p>
    <w:p w:rsidR="006E0FF8" w:rsidRPr="003B5D14" w:rsidRDefault="006E0FF8" w:rsidP="00080C80">
      <w:pPr>
        <w:ind w:left="-540"/>
      </w:pPr>
      <w:r w:rsidRPr="003B5D14">
        <w:t xml:space="preserve">                   4) существует двухпартийная система</w:t>
      </w:r>
    </w:p>
    <w:p w:rsidR="006E0FF8" w:rsidRPr="003B5D14" w:rsidRDefault="006E0FF8" w:rsidP="00080C80">
      <w:pPr>
        <w:ind w:left="-540"/>
      </w:pPr>
      <w:r w:rsidRPr="003B5D14">
        <w:rPr>
          <w:bdr w:val="single" w:sz="4" w:space="0" w:color="auto" w:frame="1"/>
        </w:rPr>
        <w:t xml:space="preserve">    А 23</w:t>
      </w:r>
      <w:r w:rsidRPr="003B5D14">
        <w:t xml:space="preserve">    Правительство государства Н. формируется парламентом и ответственно перед ним. </w:t>
      </w:r>
    </w:p>
    <w:p w:rsidR="006E0FF8" w:rsidRPr="003B5D14" w:rsidRDefault="006E0FF8" w:rsidP="00080C80">
      <w:pPr>
        <w:ind w:left="-540"/>
      </w:pPr>
      <w:r w:rsidRPr="003B5D14">
        <w:t xml:space="preserve">                Глава правительства – премьер-министр. Глава государства выполняет </w:t>
      </w:r>
    </w:p>
    <w:p w:rsidR="006E0FF8" w:rsidRPr="003B5D14" w:rsidRDefault="006E0FF8" w:rsidP="00080C80">
      <w:pPr>
        <w:ind w:left="-540"/>
      </w:pPr>
      <w:r w:rsidRPr="003B5D14">
        <w:t xml:space="preserve">                представительские функции. Какая информация необходима, чтобы сказать, что</w:t>
      </w:r>
    </w:p>
    <w:p w:rsidR="006E0FF8" w:rsidRPr="003B5D14" w:rsidRDefault="006E0FF8" w:rsidP="00080C80">
      <w:pPr>
        <w:ind w:left="-540"/>
      </w:pPr>
      <w:r w:rsidRPr="003B5D14">
        <w:t xml:space="preserve">                данное государство является парламентской республикой:</w:t>
      </w:r>
    </w:p>
    <w:p w:rsidR="006E0FF8" w:rsidRPr="003B5D14" w:rsidRDefault="006E0FF8" w:rsidP="00080C80">
      <w:pPr>
        <w:ind w:left="-540"/>
      </w:pPr>
      <w:r w:rsidRPr="003B5D14">
        <w:t xml:space="preserve">                   1) в данной республике существуют оппозиционные партии</w:t>
      </w:r>
    </w:p>
    <w:p w:rsidR="006E0FF8" w:rsidRPr="003B5D14" w:rsidRDefault="006E0FF8" w:rsidP="00080C80">
      <w:pPr>
        <w:ind w:left="-540"/>
      </w:pPr>
      <w:r w:rsidRPr="003B5D14">
        <w:t xml:space="preserve">                   2) глава государства избирается  голосованием</w:t>
      </w:r>
    </w:p>
    <w:p w:rsidR="006E0FF8" w:rsidRPr="003B5D14" w:rsidRDefault="006E0FF8" w:rsidP="00080C80">
      <w:pPr>
        <w:ind w:left="-540"/>
      </w:pPr>
      <w:r w:rsidRPr="003B5D14">
        <w:t xml:space="preserve">                   3) парламент страны состоит из двух палат</w:t>
      </w:r>
    </w:p>
    <w:p w:rsidR="006E0FF8" w:rsidRPr="003B5D14" w:rsidRDefault="006E0FF8" w:rsidP="00080C80">
      <w:pPr>
        <w:ind w:left="-540"/>
      </w:pPr>
      <w:r w:rsidRPr="003B5D14">
        <w:t xml:space="preserve">                   4) премьер-министр одновременно является главой  правящей партии</w:t>
      </w:r>
    </w:p>
    <w:p w:rsidR="006E0FF8" w:rsidRPr="003B5D14" w:rsidRDefault="006E0FF8" w:rsidP="00080C80">
      <w:pPr>
        <w:ind w:left="-540"/>
      </w:pPr>
    </w:p>
    <w:p w:rsidR="006E0FF8" w:rsidRPr="003B5D14" w:rsidRDefault="006E0FF8" w:rsidP="004405BC">
      <w:pPr>
        <w:ind w:left="-540"/>
      </w:pPr>
      <w:r w:rsidRPr="003B5D14">
        <w:rPr>
          <w:bdr w:val="single" w:sz="4" w:space="0" w:color="auto" w:frame="1"/>
        </w:rPr>
        <w:t xml:space="preserve">    А 24</w:t>
      </w:r>
      <w:r w:rsidRPr="003B5D14">
        <w:t xml:space="preserve">   В государстве Н. господствуют коллективистские ценности, приоритет прав и свобод </w:t>
      </w:r>
    </w:p>
    <w:p w:rsidR="006E0FF8" w:rsidRPr="003B5D14" w:rsidRDefault="006E0FF8" w:rsidP="004405BC">
      <w:pPr>
        <w:ind w:left="-540"/>
      </w:pPr>
      <w:r w:rsidRPr="003B5D14">
        <w:t xml:space="preserve">               публичного над частным, для его граждан характерны завышенные ожидания помощи и </w:t>
      </w:r>
    </w:p>
    <w:p w:rsidR="006E0FF8" w:rsidRPr="003B5D14" w:rsidRDefault="006E0FF8" w:rsidP="004405BC">
      <w:pPr>
        <w:ind w:left="-540"/>
      </w:pPr>
      <w:r w:rsidRPr="003B5D14">
        <w:t xml:space="preserve">               покровительства со стороны государства, преувеличение его роли в обществе, государство и</w:t>
      </w:r>
    </w:p>
    <w:p w:rsidR="006E0FF8" w:rsidRPr="003B5D14" w:rsidRDefault="006E0FF8" w:rsidP="004405BC">
      <w:pPr>
        <w:ind w:left="-540"/>
      </w:pPr>
      <w:r w:rsidRPr="003B5D14">
        <w:t xml:space="preserve">               его руководители оцениваются населением по их способности проявлять и реализовывать</w:t>
      </w:r>
    </w:p>
    <w:p w:rsidR="006E0FF8" w:rsidRPr="003B5D14" w:rsidRDefault="006E0FF8" w:rsidP="004405BC">
      <w:pPr>
        <w:ind w:left="-540"/>
      </w:pPr>
      <w:r w:rsidRPr="003B5D14">
        <w:t xml:space="preserve">               «отцовскую заботу» о подданных. Само государство не отделяется от личности вождя,</w:t>
      </w:r>
    </w:p>
    <w:p w:rsidR="006E0FF8" w:rsidRPr="003B5D14" w:rsidRDefault="006E0FF8" w:rsidP="004405BC">
      <w:pPr>
        <w:ind w:left="-540"/>
      </w:pPr>
      <w:r w:rsidRPr="003B5D14">
        <w:t xml:space="preserve">               «отца нации». Какой тип политической  культуры характерен для граждан страны Н.:</w:t>
      </w:r>
    </w:p>
    <w:p w:rsidR="006E0FF8" w:rsidRPr="003B5D14" w:rsidRDefault="006E0FF8" w:rsidP="00080C80">
      <w:pPr>
        <w:ind w:left="-540"/>
      </w:pPr>
      <w:r w:rsidRPr="003B5D14">
        <w:t xml:space="preserve">                    1)  социальная                                                 </w:t>
      </w:r>
    </w:p>
    <w:p w:rsidR="006E0FF8" w:rsidRPr="003B5D14" w:rsidRDefault="006E0FF8" w:rsidP="00080C80">
      <w:pPr>
        <w:ind w:left="-540"/>
      </w:pPr>
      <w:r w:rsidRPr="003B5D14">
        <w:t xml:space="preserve">                    2) демократическая</w:t>
      </w:r>
    </w:p>
    <w:p w:rsidR="006E0FF8" w:rsidRPr="003B5D14" w:rsidRDefault="006E0FF8" w:rsidP="00080C80">
      <w:pPr>
        <w:ind w:left="-540"/>
      </w:pPr>
      <w:r w:rsidRPr="003B5D14">
        <w:t xml:space="preserve">                    3) обыденная                                                   </w:t>
      </w:r>
    </w:p>
    <w:p w:rsidR="006E0FF8" w:rsidRPr="003B5D14" w:rsidRDefault="006E0FF8" w:rsidP="004405BC">
      <w:pPr>
        <w:ind w:left="-540"/>
      </w:pPr>
      <w:r w:rsidRPr="003B5D14">
        <w:t xml:space="preserve">                    4) тоталитарная</w:t>
      </w:r>
    </w:p>
    <w:p w:rsidR="006E0FF8" w:rsidRPr="003B5D14" w:rsidRDefault="006E0FF8" w:rsidP="00080C80">
      <w:pPr>
        <w:ind w:left="-540"/>
      </w:pPr>
      <w:r w:rsidRPr="003B5D14">
        <w:rPr>
          <w:bdr w:val="single" w:sz="4" w:space="0" w:color="auto" w:frame="1"/>
        </w:rPr>
        <w:t xml:space="preserve">  А 25</w:t>
      </w:r>
      <w:r w:rsidRPr="003B5D14">
        <w:t xml:space="preserve">   Какое суждение является верным:</w:t>
      </w:r>
    </w:p>
    <w:p w:rsidR="006E0FF8" w:rsidRPr="003B5D14" w:rsidRDefault="006E0FF8" w:rsidP="00080C80">
      <w:pPr>
        <w:ind w:left="-540"/>
      </w:pPr>
      <w:r w:rsidRPr="003B5D14">
        <w:t xml:space="preserve">              А. При многопартийной системе статус партии зависит от результатов  выборов.</w:t>
      </w:r>
    </w:p>
    <w:p w:rsidR="006E0FF8" w:rsidRPr="003B5D14" w:rsidRDefault="006E0FF8" w:rsidP="00080C80">
      <w:pPr>
        <w:ind w:left="-540"/>
      </w:pPr>
      <w:r w:rsidRPr="003B5D14">
        <w:t xml:space="preserve">              Б.  Многопартийная система подразумевает конкуренцию между партиями, выдвигающими</w:t>
      </w:r>
    </w:p>
    <w:p w:rsidR="006E0FF8" w:rsidRPr="003B5D14" w:rsidRDefault="006E0FF8" w:rsidP="00080C80">
      <w:pPr>
        <w:ind w:left="-540"/>
      </w:pPr>
      <w:r w:rsidRPr="003B5D14">
        <w:t xml:space="preserve">                   альтернативные варианты общественного развития.</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оба суждения верны                        4) оба суждения неверны </w:t>
      </w:r>
    </w:p>
    <w:p w:rsidR="006E0FF8" w:rsidRPr="003B5D14" w:rsidRDefault="006E0FF8" w:rsidP="00080C80">
      <w:pPr>
        <w:ind w:left="-540"/>
      </w:pPr>
    </w:p>
    <w:p w:rsidR="006E0FF8" w:rsidRPr="003B5D14" w:rsidRDefault="006E0FF8" w:rsidP="00080C80">
      <w:pPr>
        <w:ind w:left="-540"/>
      </w:pPr>
      <w:r w:rsidRPr="003B5D14">
        <w:rPr>
          <w:bdr w:val="single" w:sz="4" w:space="0" w:color="auto" w:frame="1"/>
        </w:rPr>
        <w:t xml:space="preserve">   А 26</w:t>
      </w:r>
      <w:r w:rsidRPr="003B5D14">
        <w:t xml:space="preserve">   Применение мер государственного принуждения к правонарушителю за совершенное им </w:t>
      </w:r>
    </w:p>
    <w:p w:rsidR="006E0FF8" w:rsidRPr="003B5D14" w:rsidRDefault="006E0FF8" w:rsidP="00080C80">
      <w:pPr>
        <w:ind w:left="-540"/>
      </w:pPr>
      <w:r w:rsidRPr="003B5D14">
        <w:t xml:space="preserve">              противоправное деяние, связанное с претерпеванием  виновным лишений личного или </w:t>
      </w:r>
    </w:p>
    <w:p w:rsidR="006E0FF8" w:rsidRPr="003B5D14" w:rsidRDefault="006E0FF8" w:rsidP="00080C80">
      <w:pPr>
        <w:ind w:left="-540"/>
      </w:pPr>
      <w:r w:rsidRPr="003B5D14">
        <w:t xml:space="preserve">              имущественного характера называется:</w:t>
      </w:r>
    </w:p>
    <w:p w:rsidR="006E0FF8" w:rsidRPr="003B5D14" w:rsidRDefault="006E0FF8" w:rsidP="00080C80">
      <w:pPr>
        <w:ind w:left="-540"/>
      </w:pPr>
      <w:r w:rsidRPr="003B5D14">
        <w:t xml:space="preserve">                     1) юридическая обязанность                        </w:t>
      </w:r>
    </w:p>
    <w:p w:rsidR="006E0FF8" w:rsidRPr="003B5D14" w:rsidRDefault="006E0FF8" w:rsidP="00080C80">
      <w:pPr>
        <w:ind w:left="-540"/>
      </w:pPr>
      <w:r w:rsidRPr="003B5D14">
        <w:t xml:space="preserve">                     2) субъективное право</w:t>
      </w:r>
    </w:p>
    <w:p w:rsidR="006E0FF8" w:rsidRPr="003B5D14" w:rsidRDefault="006E0FF8" w:rsidP="00080C80">
      <w:pPr>
        <w:ind w:left="-540"/>
      </w:pPr>
      <w:r w:rsidRPr="003B5D14">
        <w:t xml:space="preserve">                     3) юридическая ответственность               </w:t>
      </w:r>
    </w:p>
    <w:p w:rsidR="006E0FF8" w:rsidRPr="003B5D14" w:rsidRDefault="006E0FF8" w:rsidP="00080C80">
      <w:pPr>
        <w:ind w:left="-540"/>
      </w:pPr>
      <w:r w:rsidRPr="003B5D14">
        <w:t xml:space="preserve">                     4) правоотношение  </w:t>
      </w:r>
    </w:p>
    <w:p w:rsidR="006E0FF8" w:rsidRPr="003B5D14" w:rsidRDefault="006E0FF8" w:rsidP="00796538">
      <w:pPr>
        <w:ind w:left="-540"/>
      </w:pPr>
      <w:r w:rsidRPr="003B5D14">
        <w:rPr>
          <w:bdr w:val="single" w:sz="4" w:space="0" w:color="auto" w:frame="1"/>
        </w:rPr>
        <w:t xml:space="preserve">  А 27</w:t>
      </w:r>
      <w:r w:rsidRPr="003B5D14">
        <w:t xml:space="preserve">     Гражданин Н. приобрел у военнослужащего К. автомат Калашникова  для самообороны и </w:t>
      </w:r>
    </w:p>
    <w:p w:rsidR="006E0FF8" w:rsidRPr="003B5D14" w:rsidRDefault="006E0FF8" w:rsidP="00796538">
      <w:pPr>
        <w:ind w:left="-540"/>
      </w:pPr>
      <w:r w:rsidRPr="003B5D14">
        <w:t xml:space="preserve">               защиты своего  имущества от бандитов. О каком  виде правонарушения идет речь:</w:t>
      </w:r>
    </w:p>
    <w:p w:rsidR="006E0FF8" w:rsidRPr="003B5D14" w:rsidRDefault="006E0FF8" w:rsidP="00080C80">
      <w:pPr>
        <w:ind w:left="-540"/>
      </w:pPr>
      <w:r w:rsidRPr="003B5D14">
        <w:t xml:space="preserve">                     1) дисциплинарный проступок                                              </w:t>
      </w:r>
    </w:p>
    <w:p w:rsidR="006E0FF8" w:rsidRPr="003B5D14" w:rsidRDefault="006E0FF8" w:rsidP="00080C80">
      <w:pPr>
        <w:ind w:left="-540"/>
      </w:pPr>
      <w:r w:rsidRPr="003B5D14">
        <w:t xml:space="preserve">                     2) преступление</w:t>
      </w:r>
    </w:p>
    <w:p w:rsidR="006E0FF8" w:rsidRPr="003B5D14" w:rsidRDefault="006E0FF8" w:rsidP="00080C80">
      <w:pPr>
        <w:ind w:left="-540"/>
      </w:pPr>
      <w:r w:rsidRPr="003B5D14">
        <w:t xml:space="preserve">                     3) административный проступок                                                      </w:t>
      </w:r>
    </w:p>
    <w:p w:rsidR="006E0FF8" w:rsidRPr="003B5D14" w:rsidRDefault="006E0FF8" w:rsidP="00080C80">
      <w:pPr>
        <w:ind w:left="-540"/>
      </w:pPr>
      <w:r w:rsidRPr="003B5D14">
        <w:t xml:space="preserve">                     4) гражданский проступок</w:t>
      </w:r>
    </w:p>
    <w:p w:rsidR="006E0FF8" w:rsidRPr="003B5D14" w:rsidRDefault="006E0FF8" w:rsidP="00796538">
      <w:pPr>
        <w:ind w:left="-540"/>
      </w:pPr>
      <w:r w:rsidRPr="003B5D14">
        <w:rPr>
          <w:bdr w:val="single" w:sz="4" w:space="0" w:color="auto" w:frame="1"/>
        </w:rPr>
        <w:t xml:space="preserve">  А 28</w:t>
      </w:r>
      <w:r w:rsidRPr="003B5D14">
        <w:t xml:space="preserve">  Источником власти и носителем суверенитета  в РФ является многонациональный народ –</w:t>
      </w:r>
    </w:p>
    <w:p w:rsidR="006E0FF8" w:rsidRPr="003B5D14" w:rsidRDefault="006E0FF8" w:rsidP="00796538">
      <w:pPr>
        <w:ind w:left="-540"/>
      </w:pPr>
      <w:r w:rsidRPr="003B5D14">
        <w:t xml:space="preserve">             гласит конституционный   принцип:</w:t>
      </w:r>
    </w:p>
    <w:p w:rsidR="006E0FF8" w:rsidRPr="003B5D14" w:rsidRDefault="006E0FF8" w:rsidP="00080C80">
      <w:pPr>
        <w:ind w:left="-540"/>
      </w:pPr>
      <w:r w:rsidRPr="003B5D14">
        <w:t xml:space="preserve">                     1)  федерализма                </w:t>
      </w:r>
    </w:p>
    <w:p w:rsidR="006E0FF8" w:rsidRPr="003B5D14" w:rsidRDefault="006E0FF8" w:rsidP="00080C80">
      <w:pPr>
        <w:ind w:left="-540"/>
      </w:pPr>
      <w:r w:rsidRPr="003B5D14">
        <w:t xml:space="preserve">                     2)  народовластия</w:t>
      </w:r>
    </w:p>
    <w:p w:rsidR="006E0FF8" w:rsidRPr="003B5D14" w:rsidRDefault="006E0FF8" w:rsidP="00080C80">
      <w:pPr>
        <w:ind w:left="-540"/>
      </w:pPr>
      <w:r w:rsidRPr="003B5D14">
        <w:t xml:space="preserve">                     3) верховенства права                                 </w:t>
      </w:r>
    </w:p>
    <w:p w:rsidR="006E0FF8" w:rsidRPr="003B5D14" w:rsidRDefault="006E0FF8" w:rsidP="00080C80">
      <w:pPr>
        <w:ind w:left="-540"/>
      </w:pPr>
      <w:r w:rsidRPr="003B5D14">
        <w:t xml:space="preserve">                     4) разделения властей  </w:t>
      </w:r>
    </w:p>
    <w:p w:rsidR="006E0FF8" w:rsidRPr="003B5D14" w:rsidRDefault="006E0FF8" w:rsidP="00080C80">
      <w:pPr>
        <w:ind w:left="-540"/>
      </w:pPr>
      <w:r w:rsidRPr="003B5D14">
        <w:rPr>
          <w:bdr w:val="single" w:sz="4" w:space="0" w:color="auto" w:frame="1"/>
        </w:rPr>
        <w:t xml:space="preserve">  А 29 </w:t>
      </w:r>
      <w:r w:rsidRPr="003B5D14">
        <w:t xml:space="preserve">    Предприниматель А. заключил договор  с предпринимателем Б.,  по которому А.</w:t>
      </w:r>
    </w:p>
    <w:p w:rsidR="006E0FF8" w:rsidRPr="003B5D14" w:rsidRDefault="006E0FF8" w:rsidP="00080C80">
      <w:pPr>
        <w:ind w:left="-540"/>
      </w:pPr>
      <w:r w:rsidRPr="003B5D14">
        <w:t xml:space="preserve">               должен был обеспечить 5  декабря  поставку  новогодних  игрушек-символов </w:t>
      </w:r>
    </w:p>
    <w:p w:rsidR="006E0FF8" w:rsidRPr="003B5D14" w:rsidRDefault="006E0FF8" w:rsidP="00080C80">
      <w:pPr>
        <w:ind w:left="-540"/>
      </w:pPr>
      <w:r w:rsidRPr="003B5D14">
        <w:t xml:space="preserve">              наступающего года на торговые точки  Б.   А. выполнил условия договора лишь 23 </w:t>
      </w:r>
    </w:p>
    <w:p w:rsidR="006E0FF8" w:rsidRPr="003B5D14" w:rsidRDefault="006E0FF8" w:rsidP="00080C80">
      <w:pPr>
        <w:ind w:left="-540"/>
      </w:pPr>
      <w:r w:rsidRPr="003B5D14">
        <w:t xml:space="preserve">              декабря.  Желая возместить упущенную выгоду и возможные   убытки, Б. обратился в </w:t>
      </w:r>
    </w:p>
    <w:p w:rsidR="006E0FF8" w:rsidRPr="003B5D14" w:rsidRDefault="006E0FF8" w:rsidP="00080C80">
      <w:pPr>
        <w:ind w:left="-540"/>
      </w:pPr>
      <w:r w:rsidRPr="003B5D14">
        <w:t xml:space="preserve">              суд.  Статьи какого кодекса станут  основанием для рассмотрения дела в суде:</w:t>
      </w:r>
    </w:p>
    <w:p w:rsidR="006E0FF8" w:rsidRPr="003B5D14" w:rsidRDefault="006E0FF8" w:rsidP="00080C80">
      <w:pPr>
        <w:ind w:left="-540"/>
      </w:pPr>
      <w:r w:rsidRPr="003B5D14">
        <w:t xml:space="preserve">               1) Уголовного </w:t>
      </w:r>
    </w:p>
    <w:p w:rsidR="006E0FF8" w:rsidRPr="003B5D14" w:rsidRDefault="006E0FF8" w:rsidP="00080C80">
      <w:pPr>
        <w:ind w:left="-540"/>
      </w:pPr>
      <w:r w:rsidRPr="003B5D14">
        <w:t xml:space="preserve">               2) Гражданского</w:t>
      </w:r>
    </w:p>
    <w:p w:rsidR="006E0FF8" w:rsidRPr="003B5D14" w:rsidRDefault="006E0FF8" w:rsidP="00080C80">
      <w:pPr>
        <w:ind w:left="-540"/>
      </w:pPr>
      <w:r w:rsidRPr="003B5D14">
        <w:t xml:space="preserve">               3) Административного</w:t>
      </w:r>
    </w:p>
    <w:p w:rsidR="006E0FF8" w:rsidRPr="003B5D14" w:rsidRDefault="006E0FF8" w:rsidP="00080C80">
      <w:pPr>
        <w:ind w:left="-540"/>
      </w:pPr>
      <w:r w:rsidRPr="003B5D14">
        <w:t xml:space="preserve">               4) Трудового </w:t>
      </w:r>
    </w:p>
    <w:p w:rsidR="006E0FF8" w:rsidRPr="003B5D14" w:rsidRDefault="006E0FF8" w:rsidP="00080C80">
      <w:pPr>
        <w:ind w:left="-540"/>
      </w:pPr>
      <w:r w:rsidRPr="003B5D14">
        <w:rPr>
          <w:bdr w:val="single" w:sz="4" w:space="0" w:color="auto" w:frame="1"/>
        </w:rPr>
        <w:t xml:space="preserve">  А 30</w:t>
      </w:r>
      <w:r w:rsidRPr="003B5D14">
        <w:t xml:space="preserve">  Какое суждение является верным:</w:t>
      </w:r>
    </w:p>
    <w:p w:rsidR="006E0FF8" w:rsidRPr="003B5D14" w:rsidRDefault="006E0FF8" w:rsidP="00080C80">
      <w:pPr>
        <w:ind w:left="-540"/>
      </w:pPr>
      <w:r w:rsidRPr="003B5D14">
        <w:t xml:space="preserve">             А.  Ребенок не имеет право пользоваться квартирой родителей, лишенных в отношении</w:t>
      </w:r>
    </w:p>
    <w:p w:rsidR="006E0FF8" w:rsidRPr="003B5D14" w:rsidRDefault="006E0FF8" w:rsidP="00080C80">
      <w:pPr>
        <w:ind w:left="-540"/>
      </w:pPr>
      <w:r w:rsidRPr="003B5D14">
        <w:t xml:space="preserve">                  него  родительских прав</w:t>
      </w:r>
    </w:p>
    <w:p w:rsidR="006E0FF8" w:rsidRPr="003B5D14" w:rsidRDefault="006E0FF8" w:rsidP="00080C80">
      <w:pPr>
        <w:ind w:left="-540"/>
      </w:pPr>
      <w:r w:rsidRPr="003B5D14">
        <w:t xml:space="preserve">             Б.   Совершеннолетние трудоспособные дети  обязаны содержать своих родителей,</w:t>
      </w:r>
    </w:p>
    <w:p w:rsidR="006E0FF8" w:rsidRPr="003B5D14" w:rsidRDefault="006E0FF8" w:rsidP="00080C80">
      <w:pPr>
        <w:ind w:left="-540"/>
      </w:pPr>
      <w:r w:rsidRPr="003B5D14">
        <w:t xml:space="preserve">                    лишенных в отношении их родительских прав</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верны оба суждения                  4) оба суждения неверны</w:t>
      </w:r>
    </w:p>
    <w:p w:rsidR="006E0FF8" w:rsidRPr="003B5D14" w:rsidRDefault="006E0FF8" w:rsidP="00080C80">
      <w:pPr>
        <w:ind w:left="-540"/>
      </w:pPr>
    </w:p>
    <w:p w:rsidR="006E0FF8" w:rsidRPr="003B5D14" w:rsidRDefault="006E0FF8" w:rsidP="00080C80">
      <w:pPr>
        <w:tabs>
          <w:tab w:val="left" w:pos="180"/>
        </w:tabs>
        <w:ind w:left="120" w:hanging="660"/>
        <w:rPr>
          <w:b/>
        </w:rPr>
      </w:pPr>
      <w:r w:rsidRPr="003B5D14">
        <w:rPr>
          <w:b/>
        </w:rPr>
        <w:t xml:space="preserve">                                                 Часть 2</w:t>
      </w:r>
    </w:p>
    <w:p w:rsidR="006E0FF8" w:rsidRPr="003B5D14" w:rsidRDefault="006E0FF8" w:rsidP="00080C80">
      <w:pPr>
        <w:tabs>
          <w:tab w:val="left" w:pos="180"/>
        </w:tabs>
        <w:ind w:left="120" w:hanging="660"/>
        <w:rPr>
          <w:b/>
        </w:rPr>
      </w:pPr>
    </w:p>
    <w:p w:rsidR="006E0FF8" w:rsidRPr="003B5D14"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rPr>
      </w:pPr>
      <w:r w:rsidRPr="003B5D14">
        <w:rPr>
          <w:b/>
          <w:i/>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Pr="003B5D14" w:rsidRDefault="006E0FF8" w:rsidP="00080C80">
      <w:pPr>
        <w:tabs>
          <w:tab w:val="left" w:pos="180"/>
        </w:tabs>
        <w:ind w:left="120" w:hanging="120"/>
      </w:pPr>
    </w:p>
    <w:p w:rsidR="006E0FF8" w:rsidRPr="003B5D14" w:rsidRDefault="006E0FF8" w:rsidP="00080C80">
      <w:pPr>
        <w:tabs>
          <w:tab w:val="left" w:pos="180"/>
        </w:tabs>
        <w:ind w:left="120" w:hanging="120"/>
      </w:pPr>
      <w:r w:rsidRPr="003B5D14">
        <w:rPr>
          <w:bdr w:val="single" w:sz="4" w:space="0" w:color="auto" w:frame="1"/>
        </w:rPr>
        <w:t xml:space="preserve">В </w:t>
      </w:r>
      <w:r w:rsidRPr="003B5D14">
        <w:rPr>
          <w:b/>
          <w:bdr w:val="single" w:sz="4" w:space="0" w:color="auto" w:frame="1"/>
        </w:rPr>
        <w:t xml:space="preserve">1  </w:t>
      </w:r>
      <w:r w:rsidRPr="003B5D14">
        <w:rPr>
          <w:b/>
        </w:rPr>
        <w:t xml:space="preserve">   Запишите слово, пропущенное в схеме</w:t>
      </w:r>
      <w:r w:rsidRPr="003B5D14">
        <w:t>.</w:t>
      </w:r>
    </w:p>
    <w:p w:rsidR="006E0FF8" w:rsidRPr="003B5D14" w:rsidRDefault="006E0FF8" w:rsidP="00080C80">
      <w:pPr>
        <w:tabs>
          <w:tab w:val="left" w:pos="180"/>
        </w:tabs>
      </w:pPr>
    </w:p>
    <w:p w:rsidR="006E0FF8" w:rsidRPr="003B5D14" w:rsidRDefault="006E0FF8" w:rsidP="00080C80">
      <w:pPr>
        <w:tabs>
          <w:tab w:val="left" w:pos="180"/>
        </w:tabs>
        <w:ind w:left="120" w:hanging="120"/>
      </w:pPr>
      <w:r w:rsidRPr="003B5D14">
        <w:t xml:space="preserve">                                                </w:t>
      </w:r>
      <w:r w:rsidRPr="003B5D14">
        <w:rPr>
          <w:bdr w:val="single" w:sz="4" w:space="0" w:color="auto" w:frame="1"/>
        </w:rPr>
        <w:t>Функции семьи</w:t>
      </w:r>
    </w:p>
    <w:p w:rsidR="006E0FF8" w:rsidRPr="003B5D14" w:rsidRDefault="006E0FF8" w:rsidP="00080C80">
      <w:pPr>
        <w:tabs>
          <w:tab w:val="left" w:pos="180"/>
        </w:tabs>
        <w:ind w:left="120" w:hanging="120"/>
      </w:pPr>
      <w:r w:rsidRPr="003B5D14">
        <w:t xml:space="preserve">   </w:t>
      </w:r>
    </w:p>
    <w:p w:rsidR="006E0FF8" w:rsidRPr="003B5D14" w:rsidRDefault="006E0FF8" w:rsidP="00080C80">
      <w:pPr>
        <w:tabs>
          <w:tab w:val="left" w:pos="180"/>
        </w:tabs>
        <w:ind w:left="120" w:hanging="120"/>
      </w:pPr>
      <w:r w:rsidRPr="003B5D14">
        <w:rPr>
          <w:bdr w:val="single" w:sz="4" w:space="0" w:color="auto" w:frame="1"/>
        </w:rPr>
        <w:t>Репродуктивная</w:t>
      </w:r>
      <w:r w:rsidRPr="003B5D14">
        <w:t xml:space="preserve">    </w:t>
      </w:r>
      <w:r w:rsidRPr="003B5D14">
        <w:rPr>
          <w:bdr w:val="single" w:sz="4" w:space="0" w:color="auto" w:frame="1"/>
        </w:rPr>
        <w:t>Досуговая</w:t>
      </w:r>
      <w:r w:rsidRPr="003B5D14">
        <w:t xml:space="preserve">    </w:t>
      </w:r>
      <w:r w:rsidRPr="003B5D14">
        <w:rPr>
          <w:bdr w:val="single" w:sz="4" w:space="0" w:color="auto" w:frame="1"/>
        </w:rPr>
        <w:t>……………….</w:t>
      </w:r>
      <w:r w:rsidRPr="003B5D14">
        <w:t xml:space="preserve">    </w:t>
      </w:r>
      <w:r w:rsidRPr="003B5D14">
        <w:rPr>
          <w:bdr w:val="single" w:sz="4" w:space="0" w:color="auto" w:frame="1"/>
        </w:rPr>
        <w:t>Социализация индивидов</w:t>
      </w:r>
    </w:p>
    <w:p w:rsidR="006E0FF8" w:rsidRPr="003B5D14" w:rsidRDefault="006E0FF8" w:rsidP="00080C80">
      <w:pPr>
        <w:ind w:left="-540"/>
      </w:pPr>
    </w:p>
    <w:p w:rsidR="006E0FF8" w:rsidRPr="003B5D14" w:rsidRDefault="006E0FF8" w:rsidP="00080C80">
      <w:pPr>
        <w:ind w:left="-540"/>
      </w:pPr>
      <w:r w:rsidRPr="003B5D14">
        <w:t xml:space="preserve">                     Ответ ______________________ . </w:t>
      </w:r>
    </w:p>
    <w:p w:rsidR="006E0FF8" w:rsidRPr="003B5D14" w:rsidRDefault="006E0FF8" w:rsidP="00080C80">
      <w:pPr>
        <w:ind w:left="-540"/>
      </w:pPr>
      <w:r w:rsidRPr="003B5D14">
        <w:t xml:space="preserve">   </w:t>
      </w:r>
    </w:p>
    <w:p w:rsidR="006E0FF8" w:rsidRPr="003B5D14" w:rsidRDefault="006E0FF8" w:rsidP="00080C80">
      <w:pPr>
        <w:ind w:left="-540"/>
        <w:rPr>
          <w:b/>
        </w:rPr>
      </w:pPr>
      <w:r w:rsidRPr="003B5D14">
        <w:rPr>
          <w:bdr w:val="single" w:sz="4" w:space="0" w:color="auto" w:frame="1"/>
        </w:rPr>
        <w:t xml:space="preserve">   В 2</w:t>
      </w:r>
      <w:r w:rsidRPr="003B5D14">
        <w:t xml:space="preserve">          </w:t>
      </w:r>
      <w:r w:rsidRPr="003B5D14">
        <w:rPr>
          <w:b/>
        </w:rPr>
        <w:t>Ниже приведен ряд терминов. Все они, за исключением одного относятся  к понятию  «избирательное право». Найдите термин, не соответствующий этому понятию</w:t>
      </w:r>
      <w:r w:rsidRPr="003B5D14">
        <w:t>.</w:t>
      </w:r>
    </w:p>
    <w:p w:rsidR="006E0FF8" w:rsidRPr="003B5D14" w:rsidRDefault="006E0FF8" w:rsidP="00080C80">
      <w:pPr>
        <w:ind w:left="-540"/>
      </w:pPr>
      <w:r w:rsidRPr="003B5D14">
        <w:t xml:space="preserve">      Выборы, референдум, избирательные комиссии, мажоритарная избирательная система, пеня, пропорциональная избирательная система, тайна голосования.      </w:t>
      </w:r>
    </w:p>
    <w:p w:rsidR="006E0FF8" w:rsidRPr="003B5D14" w:rsidRDefault="006E0FF8" w:rsidP="00080C80">
      <w:pPr>
        <w:ind w:left="-540"/>
      </w:pPr>
      <w:r w:rsidRPr="003B5D14">
        <w:t xml:space="preserve">                   Ответ __________________ .  </w:t>
      </w:r>
    </w:p>
    <w:p w:rsidR="006E0FF8" w:rsidRPr="003B5D14" w:rsidRDefault="006E0FF8" w:rsidP="00194E9A">
      <w:pPr>
        <w:ind w:left="-540"/>
        <w:rPr>
          <w:b/>
        </w:rPr>
      </w:pPr>
      <w:r w:rsidRPr="003B5D14">
        <w:rPr>
          <w:bdr w:val="single" w:sz="4" w:space="0" w:color="auto" w:frame="1"/>
        </w:rPr>
        <w:t xml:space="preserve">  В 3</w:t>
      </w:r>
      <w:r w:rsidRPr="003B5D14">
        <w:rPr>
          <w:b/>
          <w:bdr w:val="single" w:sz="4" w:space="0" w:color="auto" w:frame="1"/>
        </w:rPr>
        <w:t xml:space="preserve">   </w:t>
      </w:r>
      <w:r w:rsidRPr="003B5D14">
        <w:t xml:space="preserve">    </w:t>
      </w:r>
      <w:r w:rsidRPr="003B5D14">
        <w:rPr>
          <w:b/>
        </w:rPr>
        <w:t xml:space="preserve">Установите соответствие между  путями развития общества и фактами: к каждой </w:t>
      </w:r>
    </w:p>
    <w:p w:rsidR="006E0FF8" w:rsidRPr="003B5D14" w:rsidRDefault="006E0FF8" w:rsidP="00194E9A">
      <w:pPr>
        <w:rPr>
          <w:b/>
        </w:rPr>
      </w:pPr>
      <w:r w:rsidRPr="003B5D14">
        <w:rPr>
          <w:b/>
        </w:rPr>
        <w:t>позиции,  данной в первом столбце, подберите соответствующую позицию из второго  столбца.</w:t>
      </w:r>
    </w:p>
    <w:p w:rsidR="006E0FF8" w:rsidRPr="003B5D14" w:rsidRDefault="006E0FF8" w:rsidP="00080C80">
      <w:pPr>
        <w:ind w:left="-540"/>
      </w:pPr>
      <w:r w:rsidRPr="003B5D14">
        <w:t xml:space="preserve">         ФАКТЫ                                                                                       ПУТИ  РАЗВИТИЯ </w:t>
      </w:r>
    </w:p>
    <w:p w:rsidR="006E0FF8" w:rsidRPr="003B5D14" w:rsidRDefault="006E0FF8" w:rsidP="00080C80">
      <w:pPr>
        <w:ind w:left="-540"/>
      </w:pPr>
      <w:r w:rsidRPr="003B5D14">
        <w:t xml:space="preserve">                                                                                                                     ОБЩЕСТВА                           </w:t>
      </w:r>
    </w:p>
    <w:p w:rsidR="006E0FF8" w:rsidRPr="003B5D14" w:rsidRDefault="006E0FF8" w:rsidP="00080C80">
      <w:pPr>
        <w:ind w:left="-540"/>
      </w:pPr>
      <w:r w:rsidRPr="003B5D14">
        <w:t xml:space="preserve">1) расширение объемов производства                                              А) интенсивный         </w:t>
      </w:r>
    </w:p>
    <w:p w:rsidR="006E0FF8" w:rsidRPr="003B5D14" w:rsidRDefault="006E0FF8" w:rsidP="00080C80">
      <w:pPr>
        <w:ind w:left="-540"/>
      </w:pPr>
      <w:r w:rsidRPr="003B5D14">
        <w:t xml:space="preserve">2) использование солнечной энергии                                               Б) экстенсивный               </w:t>
      </w:r>
    </w:p>
    <w:p w:rsidR="006E0FF8" w:rsidRPr="003B5D14" w:rsidRDefault="006E0FF8" w:rsidP="00080C80">
      <w:pPr>
        <w:ind w:left="-540"/>
      </w:pPr>
      <w:r w:rsidRPr="003B5D14">
        <w:t xml:space="preserve">3) развитие трансгенной инженерии                                                                                              </w:t>
      </w:r>
    </w:p>
    <w:p w:rsidR="006E0FF8" w:rsidRPr="003B5D14" w:rsidRDefault="006E0FF8" w:rsidP="00080C80">
      <w:pPr>
        <w:ind w:left="-540"/>
      </w:pPr>
      <w:r w:rsidRPr="003B5D14">
        <w:t>4) увеличение числа работников</w:t>
      </w:r>
    </w:p>
    <w:p w:rsidR="006E0FF8" w:rsidRPr="003B5D14" w:rsidRDefault="006E0FF8" w:rsidP="00080C80">
      <w:pPr>
        <w:ind w:left="-540"/>
      </w:pPr>
      <w:r w:rsidRPr="003B5D14">
        <w:t>5) расширение пахотных площадей</w:t>
      </w:r>
    </w:p>
    <w:p w:rsidR="006E0FF8" w:rsidRPr="003B5D14" w:rsidRDefault="006E0FF8" w:rsidP="00080C80">
      <w:pPr>
        <w:ind w:left="-540"/>
        <w:rPr>
          <w:b/>
        </w:rPr>
      </w:pPr>
      <w:r w:rsidRPr="003B5D14">
        <w:rPr>
          <w:b/>
        </w:rP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8"/>
        <w:gridCol w:w="2028"/>
        <w:gridCol w:w="2028"/>
        <w:gridCol w:w="2029"/>
      </w:tblGrid>
      <w:tr w:rsidR="006E0FF8" w:rsidRPr="003B5D14" w:rsidTr="00065E1D">
        <w:tc>
          <w:tcPr>
            <w:tcW w:w="2167" w:type="dxa"/>
          </w:tcPr>
          <w:p w:rsidR="006E0FF8" w:rsidRPr="003B5D14" w:rsidRDefault="006E0FF8" w:rsidP="00080C80">
            <w:r w:rsidRPr="003B5D14">
              <w:t xml:space="preserve">              1</w:t>
            </w:r>
          </w:p>
        </w:tc>
        <w:tc>
          <w:tcPr>
            <w:tcW w:w="2167" w:type="dxa"/>
          </w:tcPr>
          <w:p w:rsidR="006E0FF8" w:rsidRPr="003B5D14" w:rsidRDefault="006E0FF8" w:rsidP="00080C80">
            <w:r w:rsidRPr="003B5D14">
              <w:t xml:space="preserve">              2</w:t>
            </w:r>
          </w:p>
        </w:tc>
        <w:tc>
          <w:tcPr>
            <w:tcW w:w="2167" w:type="dxa"/>
          </w:tcPr>
          <w:p w:rsidR="006E0FF8" w:rsidRPr="003B5D14" w:rsidRDefault="006E0FF8" w:rsidP="00080C80">
            <w:r w:rsidRPr="003B5D14">
              <w:t xml:space="preserve">              3  </w:t>
            </w:r>
          </w:p>
        </w:tc>
        <w:tc>
          <w:tcPr>
            <w:tcW w:w="2167" w:type="dxa"/>
          </w:tcPr>
          <w:p w:rsidR="006E0FF8" w:rsidRPr="003B5D14" w:rsidRDefault="006E0FF8" w:rsidP="00080C80">
            <w:r w:rsidRPr="003B5D14">
              <w:t xml:space="preserve">               4</w:t>
            </w:r>
          </w:p>
        </w:tc>
        <w:tc>
          <w:tcPr>
            <w:tcW w:w="2168" w:type="dxa"/>
          </w:tcPr>
          <w:p w:rsidR="006E0FF8" w:rsidRPr="003B5D14" w:rsidRDefault="006E0FF8" w:rsidP="00080C80">
            <w:r w:rsidRPr="003B5D14">
              <w:t xml:space="preserve">               5</w:t>
            </w:r>
          </w:p>
        </w:tc>
      </w:tr>
      <w:tr w:rsidR="006E0FF8" w:rsidRPr="003B5D14" w:rsidTr="00065E1D">
        <w:tc>
          <w:tcPr>
            <w:tcW w:w="2167" w:type="dxa"/>
          </w:tcPr>
          <w:p w:rsidR="006E0FF8" w:rsidRPr="003B5D14" w:rsidRDefault="006E0FF8" w:rsidP="00080C80"/>
        </w:tc>
        <w:tc>
          <w:tcPr>
            <w:tcW w:w="2167" w:type="dxa"/>
          </w:tcPr>
          <w:p w:rsidR="006E0FF8" w:rsidRPr="003B5D14" w:rsidRDefault="006E0FF8" w:rsidP="00080C80"/>
        </w:tc>
        <w:tc>
          <w:tcPr>
            <w:tcW w:w="2167" w:type="dxa"/>
          </w:tcPr>
          <w:p w:rsidR="006E0FF8" w:rsidRPr="003B5D14" w:rsidRDefault="006E0FF8" w:rsidP="00080C80"/>
        </w:tc>
        <w:tc>
          <w:tcPr>
            <w:tcW w:w="2167" w:type="dxa"/>
          </w:tcPr>
          <w:p w:rsidR="006E0FF8" w:rsidRPr="003B5D14" w:rsidRDefault="006E0FF8" w:rsidP="00080C80"/>
        </w:tc>
        <w:tc>
          <w:tcPr>
            <w:tcW w:w="2168" w:type="dxa"/>
          </w:tcPr>
          <w:p w:rsidR="006E0FF8" w:rsidRPr="003B5D14" w:rsidRDefault="006E0FF8" w:rsidP="00080C80"/>
        </w:tc>
      </w:tr>
    </w:tbl>
    <w:p w:rsidR="006E0FF8" w:rsidRPr="003B5D14" w:rsidRDefault="006E0FF8" w:rsidP="00080C80">
      <w:pPr>
        <w:ind w:left="-540"/>
      </w:pPr>
      <w:r w:rsidRPr="003B5D14">
        <w:t xml:space="preserve">        </w:t>
      </w:r>
    </w:p>
    <w:p w:rsidR="006E0FF8" w:rsidRPr="003B5D14" w:rsidRDefault="006E0FF8" w:rsidP="00080C80">
      <w:pPr>
        <w:ind w:left="-540"/>
        <w:rPr>
          <w:b/>
        </w:rPr>
      </w:pPr>
      <w:r w:rsidRPr="003B5D14">
        <w:rPr>
          <w:bdr w:val="single" w:sz="4" w:space="0" w:color="auto" w:frame="1"/>
        </w:rPr>
        <w:t xml:space="preserve">В 4 </w:t>
      </w:r>
      <w:r w:rsidRPr="003B5D14">
        <w:t xml:space="preserve">   </w:t>
      </w:r>
      <w:r w:rsidRPr="003B5D14">
        <w:rPr>
          <w:b/>
        </w:rPr>
        <w:t>Найдите в предложенном списке функции  морали в современном обществе.</w:t>
      </w:r>
    </w:p>
    <w:p w:rsidR="006E0FF8" w:rsidRPr="003B5D14" w:rsidRDefault="006E0FF8" w:rsidP="00080C80">
      <w:pPr>
        <w:ind w:left="-540"/>
        <w:rPr>
          <w:b/>
        </w:rPr>
      </w:pPr>
      <w:r w:rsidRPr="003B5D14">
        <w:rPr>
          <w:b/>
        </w:rPr>
        <w:t xml:space="preserve">         Обведите цифры, под которыми они указаны.</w:t>
      </w:r>
    </w:p>
    <w:p w:rsidR="006E0FF8" w:rsidRPr="003B5D14" w:rsidRDefault="006E0FF8" w:rsidP="00080C80">
      <w:pPr>
        <w:ind w:left="-540"/>
      </w:pPr>
      <w:r w:rsidRPr="003B5D14">
        <w:t xml:space="preserve">                1) устанавливает правила поведения людей</w:t>
      </w:r>
    </w:p>
    <w:p w:rsidR="006E0FF8" w:rsidRPr="003B5D14" w:rsidRDefault="006E0FF8" w:rsidP="00080C80">
      <w:pPr>
        <w:ind w:left="-540"/>
      </w:pPr>
      <w:r w:rsidRPr="003B5D14">
        <w:t xml:space="preserve">                2) изучает явления действительности</w:t>
      </w:r>
    </w:p>
    <w:p w:rsidR="006E0FF8" w:rsidRPr="003B5D14" w:rsidRDefault="006E0FF8" w:rsidP="00080C80">
      <w:pPr>
        <w:ind w:left="-540"/>
      </w:pPr>
      <w:r w:rsidRPr="003B5D14">
        <w:t xml:space="preserve">                3) утешает в горе и оказывает психологическую помощь верующим</w:t>
      </w:r>
    </w:p>
    <w:p w:rsidR="006E0FF8" w:rsidRPr="003B5D14" w:rsidRDefault="006E0FF8" w:rsidP="00080C80">
      <w:pPr>
        <w:ind w:left="-540"/>
      </w:pPr>
      <w:r w:rsidRPr="003B5D14">
        <w:t xml:space="preserve">                4) является основой менталитета народа</w:t>
      </w:r>
    </w:p>
    <w:p w:rsidR="006E0FF8" w:rsidRPr="003B5D14" w:rsidRDefault="006E0FF8" w:rsidP="00080C80">
      <w:pPr>
        <w:ind w:left="-540"/>
      </w:pPr>
      <w:r w:rsidRPr="003B5D14">
        <w:t xml:space="preserve">                5) через нее человек приобщается к культуре</w:t>
      </w:r>
    </w:p>
    <w:p w:rsidR="006E0FF8" w:rsidRPr="003B5D14" w:rsidRDefault="006E0FF8" w:rsidP="00080C80">
      <w:pPr>
        <w:ind w:left="-540"/>
        <w:rPr>
          <w:b/>
        </w:rPr>
      </w:pPr>
      <w:r w:rsidRPr="003B5D14">
        <w:rPr>
          <w:b/>
        </w:rPr>
        <w:t xml:space="preserve">          Обведенные цифры запишите в порядке возрастания</w:t>
      </w:r>
    </w:p>
    <w:p w:rsidR="006E0FF8" w:rsidRPr="003B5D14" w:rsidRDefault="006E0FF8" w:rsidP="00080C80">
      <w:pPr>
        <w:ind w:left="-540"/>
      </w:pPr>
      <w:r w:rsidRPr="003B5D14">
        <w:t xml:space="preserve">          Ответ ___________________.</w:t>
      </w:r>
    </w:p>
    <w:p w:rsidR="006E0FF8" w:rsidRPr="003B5D14" w:rsidRDefault="006E0FF8" w:rsidP="00080C80">
      <w:pPr>
        <w:ind w:left="-540"/>
      </w:pPr>
    </w:p>
    <w:p w:rsidR="006E0FF8" w:rsidRPr="003B5D14" w:rsidRDefault="006E0FF8" w:rsidP="00080C80">
      <w:pPr>
        <w:ind w:left="-540"/>
      </w:pPr>
      <w:r w:rsidRPr="003B5D14">
        <w:rPr>
          <w:bdr w:val="single" w:sz="4" w:space="0" w:color="auto" w:frame="1"/>
        </w:rPr>
        <w:t>В 5</w:t>
      </w:r>
      <w:r w:rsidRPr="003B5D14">
        <w:t xml:space="preserve">   </w:t>
      </w:r>
      <w:r w:rsidRPr="003B5D14">
        <w:rPr>
          <w:b/>
        </w:rPr>
        <w:t>Прочитайте приведенный ниже текст, каждое положение которого пронумеровано.</w:t>
      </w:r>
      <w:r w:rsidRPr="003B5D14">
        <w:t xml:space="preserve"> </w:t>
      </w:r>
    </w:p>
    <w:p w:rsidR="006E0FF8" w:rsidRPr="003B5D14" w:rsidRDefault="006E0FF8" w:rsidP="00080C80">
      <w:pPr>
        <w:ind w:left="-540"/>
      </w:pP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(1)  После распада СССР Ростовская область из «внутренней» территории превратилась в пограничную: с Кавказом, СНГ.  </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(2) Сегодня в Ростове-на-Дону действует около 200 фондов и организаций иностранного происхождения, от религиозных до культурно-просветительских: «Красный крест», фонд Карнеги, «Корпус мира», «МакАртуры, «Свидетели Иеговы» … </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(3) Ничего плохого в этом вроде бы нет – культурно-просветительская работа с молодежью, благотворительность. </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(4) С другой стороны, часто за благотворительным и просветительским фасадом скрываются другие корни – таким способом Россию втягивают в «сетевые войны», наращивая свое влияние и собирая необходимую информацию. </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(5) Сетевые войны являются  войнами шестого поколения, они идут в информационной сфере, базовым оружием в них является информация.   </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«Газета Дона», 6 августа 2008</w:t>
      </w:r>
    </w:p>
    <w:p w:rsidR="006E0FF8" w:rsidRPr="003B5D14" w:rsidRDefault="006E0FF8" w:rsidP="00080C80">
      <w:pPr>
        <w:rPr>
          <w:b/>
        </w:rPr>
      </w:pPr>
      <w:r w:rsidRPr="003B5D14">
        <w:rPr>
          <w:b/>
        </w:rPr>
        <w:t xml:space="preserve">  Определите, какие положения текста носят </w:t>
      </w:r>
    </w:p>
    <w:p w:rsidR="006E0FF8" w:rsidRPr="003B5D14" w:rsidRDefault="006E0FF8" w:rsidP="00080C80">
      <w:r w:rsidRPr="003B5D14">
        <w:t>А) фактический характер</w:t>
      </w:r>
    </w:p>
    <w:p w:rsidR="006E0FF8" w:rsidRPr="003B5D14" w:rsidRDefault="006E0FF8" w:rsidP="00080C80">
      <w:r w:rsidRPr="003B5D14">
        <w:t>Б) характер оценочных суждений</w:t>
      </w:r>
    </w:p>
    <w:p w:rsidR="006E0FF8" w:rsidRPr="003B5D14" w:rsidRDefault="006E0FF8" w:rsidP="00080C80">
      <w:pPr>
        <w:rPr>
          <w:b/>
        </w:rPr>
      </w:pPr>
      <w:r w:rsidRPr="003B5D14">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p w:rsidR="006E0FF8" w:rsidRPr="003B5D14" w:rsidRDefault="006E0FF8" w:rsidP="00080C80">
      <w:pPr>
        <w:rPr>
          <w:b/>
        </w:rPr>
      </w:pPr>
      <w:r w:rsidRPr="003B5D14">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7"/>
        <w:gridCol w:w="2028"/>
        <w:gridCol w:w="2029"/>
        <w:gridCol w:w="2029"/>
      </w:tblGrid>
      <w:tr w:rsidR="006E0FF8" w:rsidRPr="003B5D14" w:rsidTr="00065E1D">
        <w:tc>
          <w:tcPr>
            <w:tcW w:w="2038" w:type="dxa"/>
          </w:tcPr>
          <w:p w:rsidR="006E0FF8" w:rsidRPr="003B5D14" w:rsidRDefault="006E0FF8" w:rsidP="00080C80">
            <w:pPr>
              <w:rPr>
                <w:lang w:val="en-US"/>
              </w:rPr>
            </w:pPr>
            <w:r w:rsidRPr="003B5D14">
              <w:t xml:space="preserve">              </w:t>
            </w:r>
            <w:r w:rsidRPr="003B5D14">
              <w:rPr>
                <w:lang w:val="en-US"/>
              </w:rPr>
              <w:t>1</w:t>
            </w:r>
          </w:p>
        </w:tc>
        <w:tc>
          <w:tcPr>
            <w:tcW w:w="2038" w:type="dxa"/>
          </w:tcPr>
          <w:p w:rsidR="006E0FF8" w:rsidRPr="003B5D14" w:rsidRDefault="006E0FF8" w:rsidP="00080C80">
            <w:pPr>
              <w:rPr>
                <w:lang w:val="en-US"/>
              </w:rPr>
            </w:pPr>
            <w:r w:rsidRPr="003B5D14">
              <w:rPr>
                <w:lang w:val="en-US"/>
              </w:rPr>
              <w:t xml:space="preserve">             2</w:t>
            </w:r>
          </w:p>
        </w:tc>
        <w:tc>
          <w:tcPr>
            <w:tcW w:w="2038" w:type="dxa"/>
          </w:tcPr>
          <w:p w:rsidR="006E0FF8" w:rsidRPr="003B5D14" w:rsidRDefault="006E0FF8" w:rsidP="00080C80">
            <w:pPr>
              <w:rPr>
                <w:lang w:val="en-US"/>
              </w:rPr>
            </w:pPr>
            <w:r w:rsidRPr="003B5D14">
              <w:rPr>
                <w:lang w:val="en-US"/>
              </w:rPr>
              <w:t xml:space="preserve">            3</w:t>
            </w:r>
          </w:p>
        </w:tc>
        <w:tc>
          <w:tcPr>
            <w:tcW w:w="2039" w:type="dxa"/>
          </w:tcPr>
          <w:p w:rsidR="006E0FF8" w:rsidRPr="003B5D14" w:rsidRDefault="006E0FF8" w:rsidP="00080C80">
            <w:pPr>
              <w:rPr>
                <w:lang w:val="en-US"/>
              </w:rPr>
            </w:pPr>
            <w:r w:rsidRPr="003B5D14">
              <w:rPr>
                <w:lang w:val="en-US"/>
              </w:rPr>
              <w:t xml:space="preserve">              4</w:t>
            </w:r>
          </w:p>
        </w:tc>
        <w:tc>
          <w:tcPr>
            <w:tcW w:w="2039" w:type="dxa"/>
          </w:tcPr>
          <w:p w:rsidR="006E0FF8" w:rsidRPr="003B5D14" w:rsidRDefault="006E0FF8" w:rsidP="00080C80">
            <w:pPr>
              <w:rPr>
                <w:lang w:val="en-US"/>
              </w:rPr>
            </w:pPr>
            <w:r w:rsidRPr="003B5D14">
              <w:rPr>
                <w:lang w:val="en-US"/>
              </w:rPr>
              <w:t xml:space="preserve">            5</w:t>
            </w:r>
          </w:p>
        </w:tc>
      </w:tr>
      <w:tr w:rsidR="006E0FF8" w:rsidRPr="003B5D14" w:rsidTr="00065E1D">
        <w:tc>
          <w:tcPr>
            <w:tcW w:w="2038" w:type="dxa"/>
          </w:tcPr>
          <w:p w:rsidR="006E0FF8" w:rsidRPr="003B5D14" w:rsidRDefault="006E0FF8" w:rsidP="00080C80"/>
        </w:tc>
        <w:tc>
          <w:tcPr>
            <w:tcW w:w="2038" w:type="dxa"/>
          </w:tcPr>
          <w:p w:rsidR="006E0FF8" w:rsidRPr="003B5D14" w:rsidRDefault="006E0FF8" w:rsidP="00080C80"/>
        </w:tc>
        <w:tc>
          <w:tcPr>
            <w:tcW w:w="2038" w:type="dxa"/>
          </w:tcPr>
          <w:p w:rsidR="006E0FF8" w:rsidRPr="003B5D14" w:rsidRDefault="006E0FF8" w:rsidP="00080C80"/>
        </w:tc>
        <w:tc>
          <w:tcPr>
            <w:tcW w:w="2039" w:type="dxa"/>
          </w:tcPr>
          <w:p w:rsidR="006E0FF8" w:rsidRPr="003B5D14" w:rsidRDefault="006E0FF8" w:rsidP="00080C80"/>
        </w:tc>
        <w:tc>
          <w:tcPr>
            <w:tcW w:w="2039" w:type="dxa"/>
          </w:tcPr>
          <w:p w:rsidR="006E0FF8" w:rsidRPr="003B5D14" w:rsidRDefault="006E0FF8" w:rsidP="00080C80"/>
        </w:tc>
      </w:tr>
    </w:tbl>
    <w:p w:rsidR="006E0FF8" w:rsidRPr="003B5D14" w:rsidRDefault="006E0FF8" w:rsidP="00080C80">
      <w:pPr>
        <w:ind w:left="-540"/>
      </w:pPr>
      <w:r w:rsidRPr="003B5D14">
        <w:t xml:space="preserve">         </w:t>
      </w:r>
    </w:p>
    <w:p w:rsidR="006E0FF8" w:rsidRPr="003B5D14" w:rsidRDefault="006E0FF8" w:rsidP="00080C80">
      <w:pPr>
        <w:ind w:left="-540"/>
      </w:pPr>
      <w:r w:rsidRPr="003B5D14">
        <w:rPr>
          <w:b/>
        </w:rPr>
        <w:t xml:space="preserve"> </w:t>
      </w:r>
      <w:r w:rsidRPr="003B5D14">
        <w:rPr>
          <w:bdr w:val="single" w:sz="4" w:space="0" w:color="auto" w:frame="1"/>
        </w:rPr>
        <w:t>В 6</w:t>
      </w:r>
      <w:r w:rsidRPr="003B5D14">
        <w:t xml:space="preserve">     </w:t>
      </w:r>
      <w:r w:rsidRPr="003B5D14">
        <w:rPr>
          <w:b/>
        </w:rPr>
        <w:t>Прочитайте приведенный ниже текст, в котором пропущен ряд слов.</w:t>
      </w:r>
    </w:p>
    <w:p w:rsidR="006E0FF8" w:rsidRPr="003B5D14" w:rsidRDefault="006E0FF8" w:rsidP="00080C80">
      <w:pPr>
        <w:ind w:left="-360"/>
      </w:pPr>
      <w:r w:rsidRPr="003B5D14">
        <w:t xml:space="preserve">           Форма активности человека, направленная на преобразование окружающего мира, называется _______________(1). При всем своем своеобразии она включена в систему  _______________(2),  и вне их вообще не существует. В отличие от животных деятельность человека является _____________(3). Субъективный образ желаемого результата, то, ради чего предпринимаются определенные действия – это   _____________(4).</w:t>
      </w:r>
    </w:p>
    <w:p w:rsidR="006E0FF8" w:rsidRPr="003B5D14" w:rsidRDefault="006E0FF8" w:rsidP="00080C80">
      <w:pPr>
        <w:ind w:left="-360"/>
      </w:pPr>
      <w:r w:rsidRPr="003B5D14">
        <w:rPr>
          <w:b/>
        </w:rPr>
        <w:t xml:space="preserve">  </w:t>
      </w:r>
    </w:p>
    <w:p w:rsidR="006E0FF8" w:rsidRPr="003B5D14" w:rsidRDefault="006E0FF8" w:rsidP="00080C80">
      <w:r w:rsidRPr="003B5D14">
        <w:t xml:space="preserve">          А) преобразовательная</w:t>
      </w:r>
    </w:p>
    <w:p w:rsidR="006E0FF8" w:rsidRPr="003B5D14" w:rsidRDefault="006E0FF8" w:rsidP="00080C80">
      <w:r w:rsidRPr="003B5D14">
        <w:t xml:space="preserve">          Б) приспособительное поведение</w:t>
      </w:r>
    </w:p>
    <w:p w:rsidR="006E0FF8" w:rsidRPr="003B5D14" w:rsidRDefault="006E0FF8" w:rsidP="00080C80">
      <w:r w:rsidRPr="003B5D14">
        <w:t xml:space="preserve">          В) деятельность</w:t>
      </w:r>
    </w:p>
    <w:p w:rsidR="006E0FF8" w:rsidRPr="003B5D14" w:rsidRDefault="006E0FF8" w:rsidP="00080C80">
      <w:r w:rsidRPr="003B5D14">
        <w:t xml:space="preserve">          Г) субъект</w:t>
      </w:r>
    </w:p>
    <w:p w:rsidR="006E0FF8" w:rsidRPr="003B5D14" w:rsidRDefault="006E0FF8" w:rsidP="00080C80">
      <w:r w:rsidRPr="003B5D14">
        <w:t xml:space="preserve">          Д) общественные отношения </w:t>
      </w:r>
    </w:p>
    <w:p w:rsidR="006E0FF8" w:rsidRPr="003B5D14" w:rsidRDefault="006E0FF8" w:rsidP="00080C80">
      <w:r w:rsidRPr="003B5D14">
        <w:t xml:space="preserve">          Е) цель</w:t>
      </w:r>
    </w:p>
    <w:p w:rsidR="006E0FF8" w:rsidRPr="003B5D14" w:rsidRDefault="006E0FF8" w:rsidP="00080C80">
      <w:r w:rsidRPr="003B5D14">
        <w:t xml:space="preserve">          Ж) бессознательное </w:t>
      </w:r>
    </w:p>
    <w:p w:rsidR="006E0FF8" w:rsidRPr="003B5D14" w:rsidRDefault="006E0FF8" w:rsidP="00080C80">
      <w:pPr>
        <w:rPr>
          <w:b/>
        </w:rPr>
      </w:pPr>
      <w:r w:rsidRPr="003B5D14">
        <w:t xml:space="preserve">    </w:t>
      </w:r>
      <w:r w:rsidRPr="003B5D14">
        <w:rPr>
          <w:b/>
        </w:rPr>
        <w:t>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1548"/>
        <w:gridCol w:w="1548"/>
        <w:gridCol w:w="1548"/>
      </w:tblGrid>
      <w:tr w:rsidR="006E0FF8" w:rsidRPr="003B5D14" w:rsidTr="00065E1D">
        <w:tc>
          <w:tcPr>
            <w:tcW w:w="1548" w:type="dxa"/>
          </w:tcPr>
          <w:p w:rsidR="006E0FF8" w:rsidRPr="003B5D14" w:rsidRDefault="006E0FF8" w:rsidP="00080C80">
            <w:r w:rsidRPr="003B5D14">
              <w:t xml:space="preserve">          1</w:t>
            </w:r>
          </w:p>
        </w:tc>
        <w:tc>
          <w:tcPr>
            <w:tcW w:w="1548" w:type="dxa"/>
          </w:tcPr>
          <w:p w:rsidR="006E0FF8" w:rsidRPr="003B5D14" w:rsidRDefault="006E0FF8" w:rsidP="00080C80">
            <w:r w:rsidRPr="003B5D14">
              <w:t xml:space="preserve">         2</w:t>
            </w:r>
          </w:p>
        </w:tc>
        <w:tc>
          <w:tcPr>
            <w:tcW w:w="1548" w:type="dxa"/>
          </w:tcPr>
          <w:p w:rsidR="006E0FF8" w:rsidRPr="003B5D14" w:rsidRDefault="006E0FF8" w:rsidP="00080C80">
            <w:r w:rsidRPr="003B5D14">
              <w:t xml:space="preserve">          3</w:t>
            </w:r>
          </w:p>
        </w:tc>
        <w:tc>
          <w:tcPr>
            <w:tcW w:w="1548" w:type="dxa"/>
          </w:tcPr>
          <w:p w:rsidR="006E0FF8" w:rsidRPr="003B5D14" w:rsidRDefault="006E0FF8" w:rsidP="00080C80">
            <w:r w:rsidRPr="003B5D14">
              <w:t xml:space="preserve">          4</w:t>
            </w:r>
          </w:p>
        </w:tc>
      </w:tr>
      <w:tr w:rsidR="006E0FF8" w:rsidRPr="003B5D14" w:rsidTr="00065E1D">
        <w:tc>
          <w:tcPr>
            <w:tcW w:w="1548" w:type="dxa"/>
          </w:tcPr>
          <w:p w:rsidR="006E0FF8" w:rsidRPr="003B5D14" w:rsidRDefault="006E0FF8" w:rsidP="00080C80"/>
        </w:tc>
        <w:tc>
          <w:tcPr>
            <w:tcW w:w="1548" w:type="dxa"/>
          </w:tcPr>
          <w:p w:rsidR="006E0FF8" w:rsidRPr="003B5D14" w:rsidRDefault="006E0FF8" w:rsidP="00080C80"/>
        </w:tc>
        <w:tc>
          <w:tcPr>
            <w:tcW w:w="1548" w:type="dxa"/>
          </w:tcPr>
          <w:p w:rsidR="006E0FF8" w:rsidRPr="003B5D14" w:rsidRDefault="006E0FF8" w:rsidP="00080C80"/>
        </w:tc>
        <w:tc>
          <w:tcPr>
            <w:tcW w:w="1548" w:type="dxa"/>
          </w:tcPr>
          <w:p w:rsidR="006E0FF8" w:rsidRPr="003B5D14" w:rsidRDefault="006E0FF8" w:rsidP="00080C80"/>
        </w:tc>
      </w:tr>
    </w:tbl>
    <w:p w:rsidR="006E0FF8" w:rsidRPr="003B5D14" w:rsidRDefault="006E0FF8" w:rsidP="00080C80"/>
    <w:p w:rsidR="006E0FF8" w:rsidRPr="003B5D14" w:rsidRDefault="006E0FF8" w:rsidP="00080C80">
      <w:pPr>
        <w:rPr>
          <w:i/>
        </w:rPr>
      </w:pPr>
      <w:r w:rsidRPr="003B5D14">
        <w:rPr>
          <w:b/>
        </w:rPr>
        <w:t xml:space="preserve">  </w:t>
      </w:r>
      <w:r w:rsidRPr="003B5D14">
        <w:rPr>
          <w:i/>
        </w:rPr>
        <w:t>Не забудьте перенести все ответы в бланк регистрации и ответов № 1.</w:t>
      </w:r>
    </w:p>
    <w:p w:rsidR="006E0FF8" w:rsidRPr="003B5D14" w:rsidRDefault="006E0FF8" w:rsidP="00080C80">
      <w:pPr>
        <w:rPr>
          <w:i/>
        </w:rPr>
      </w:pPr>
      <w:r w:rsidRPr="003B5D14">
        <w:rPr>
          <w:i/>
        </w:rPr>
        <w:t xml:space="preserve">                       </w:t>
      </w:r>
    </w:p>
    <w:p w:rsidR="006E0FF8" w:rsidRPr="003B5D14" w:rsidRDefault="006E0FF8" w:rsidP="00080C80">
      <w:pPr>
        <w:ind w:hanging="540"/>
        <w:rPr>
          <w:b/>
        </w:rPr>
      </w:pPr>
      <w:r w:rsidRPr="003B5D14">
        <w:t xml:space="preserve"> </w:t>
      </w:r>
      <w:r w:rsidRPr="003B5D14">
        <w:rPr>
          <w:b/>
        </w:rPr>
        <w:t xml:space="preserve">                                Часть 3</w:t>
      </w:r>
    </w:p>
    <w:p w:rsidR="006E0FF8" w:rsidRPr="003B5D14" w:rsidRDefault="006E0FF8" w:rsidP="00080C80">
      <w:pPr>
        <w:ind w:hanging="540"/>
        <w:rPr>
          <w:b/>
        </w:rPr>
      </w:pPr>
    </w:p>
    <w:p w:rsidR="006E0FF8" w:rsidRPr="003B5D14" w:rsidRDefault="006E0FF8" w:rsidP="00080C80">
      <w:pPr>
        <w:pBdr>
          <w:top w:val="single" w:sz="4" w:space="1" w:color="auto"/>
          <w:left w:val="single" w:sz="4" w:space="4" w:color="auto"/>
          <w:bottom w:val="single" w:sz="4" w:space="1" w:color="auto"/>
          <w:right w:val="single" w:sz="4" w:space="4" w:color="auto"/>
        </w:pBdr>
        <w:ind w:left="540" w:hanging="540"/>
        <w:rPr>
          <w:b/>
          <w:i/>
        </w:rPr>
      </w:pPr>
      <w:r w:rsidRPr="003B5D14">
        <w:t xml:space="preserve">        </w:t>
      </w:r>
      <w:r w:rsidRPr="003B5D14">
        <w:rPr>
          <w:b/>
          <w:i/>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Pr="003B5D14" w:rsidRDefault="006E0FF8" w:rsidP="00080C80">
      <w:pPr>
        <w:rPr>
          <w:b/>
          <w:i/>
        </w:rPr>
      </w:pPr>
      <w:r w:rsidRPr="003B5D14">
        <w:rPr>
          <w:b/>
          <w:i/>
        </w:rPr>
        <w:t xml:space="preserve"> </w:t>
      </w:r>
    </w:p>
    <w:p w:rsidR="006E0FF8" w:rsidRPr="003B5D14" w:rsidRDefault="006E0FF8" w:rsidP="000F36C7">
      <w:pPr>
        <w:ind w:left="-540"/>
        <w:rPr>
          <w:b/>
          <w:i/>
        </w:rPr>
      </w:pPr>
      <w:r w:rsidRPr="003B5D14">
        <w:rPr>
          <w:b/>
          <w:i/>
        </w:rPr>
        <w:t xml:space="preserve">             Прочитайте текст и выполните задания    С 1 – С 4</w:t>
      </w:r>
    </w:p>
    <w:p w:rsidR="006E0FF8" w:rsidRPr="003B5D14" w:rsidRDefault="006E0FF8" w:rsidP="00080C80">
      <w:pPr>
        <w:ind w:left="-540"/>
        <w:rPr>
          <w:b/>
          <w:i/>
        </w:rPr>
      </w:pPr>
    </w:p>
    <w:p w:rsidR="006E0FF8" w:rsidRPr="003B5D14" w:rsidRDefault="006E0FF8" w:rsidP="0013367A">
      <w:pPr>
        <w:shd w:val="clear" w:color="auto" w:fill="FFFFFF"/>
        <w:ind w:right="14" w:firstLine="350"/>
        <w:jc w:val="both"/>
      </w:pPr>
      <w:r w:rsidRPr="003B5D14">
        <w:t>Мифы в об</w:t>
      </w:r>
      <w:r w:rsidRPr="003B5D14">
        <w:softHyphen/>
        <w:t>разной форме (мистической, религиозной) отражали окружающий мир и помогали человеку ориентироваться в нем. Из них человек узнавал о хороших и плохих способах поведения и их последствиях. Мифы содержали накопленный предшествующими поколениями со</w:t>
      </w:r>
      <w:r w:rsidRPr="003B5D14">
        <w:softHyphen/>
        <w:t>циальный опыт. Через мифологические обряды и действия перво</w:t>
      </w:r>
      <w:r w:rsidRPr="003B5D14">
        <w:softHyphen/>
        <w:t>бытный человек лучше усваивал социальные нормы, опыт, знания природных и общественных явлений. На основе полученных зна</w:t>
      </w:r>
      <w:r w:rsidRPr="003B5D14">
        <w:softHyphen/>
        <w:t>ний человек определял свое поведение, строил взаимоотношения с людьми. Следовательно, мифы выступали руководством к действию и представляли собой комплекс верований, придающих жизни че</w:t>
      </w:r>
      <w:r w:rsidRPr="003B5D14">
        <w:softHyphen/>
        <w:t>ловека смысл. В ценностно-нормативном и информационном каче</w:t>
      </w:r>
      <w:r w:rsidRPr="003B5D14">
        <w:softHyphen/>
        <w:t>стве мифы помогали первобытному человеку лучше приспособиться к окружающей среде и выработать устойчивые правила поведения.</w:t>
      </w:r>
    </w:p>
    <w:p w:rsidR="006E0FF8" w:rsidRPr="003B5D14" w:rsidRDefault="006E0FF8" w:rsidP="0013367A">
      <w:pPr>
        <w:shd w:val="clear" w:color="auto" w:fill="FFFFFF"/>
        <w:spacing w:before="101"/>
        <w:ind w:left="120" w:right="5" w:firstLine="346"/>
        <w:jc w:val="both"/>
      </w:pPr>
      <w:r w:rsidRPr="003B5D14">
        <w:t>Например, у индейцев племени яномаме, проживающих на юге Венесуэлы и севере Бразилии, сформировалась следующая система представлений об окружающем мире, обусловливающая их поведение в быту. Согласно мифу племя яномаме произошло от крови Духа Луны, который часто спускался на землю, где пи</w:t>
      </w:r>
      <w:r w:rsidRPr="003B5D14">
        <w:softHyphen/>
        <w:t>тался душами детей и хлебом из маниоки. Однажды человек рас</w:t>
      </w:r>
      <w:r w:rsidRPr="003B5D14">
        <w:softHyphen/>
        <w:t>сердился за это и в гневе ранил стрелой Духа в живот. Кровь брызнула на землю, и ее капли превратились в людей. Дух Луны передал людям племени яномаме такие качества, как воинствен</w:t>
      </w:r>
      <w:r w:rsidRPr="003B5D14">
        <w:softHyphen/>
        <w:t>ность и жестокость. Они должны проявлять эти качества в жизни. Так, если мужчину обвиняют в трусости или жадности, то ожида</w:t>
      </w:r>
      <w:r w:rsidRPr="003B5D14">
        <w:softHyphen/>
        <w:t>ется, что он вызовет обидчика на поединок. При этом противники должны обмениваться ударами в грудь. Споры относительно женщин или воровство пищи являются основанием для драки на палках, когда группы мужчин избивают друг друга дубинками длиной от 8 до 10 футов. Таким образом, благодаря мифу форми</w:t>
      </w:r>
      <w:r w:rsidRPr="003B5D14">
        <w:softHyphen/>
        <w:t xml:space="preserve">ровалось определенное представление о системе ценностей, на основе которой строятся взаимоотношения в племени яномаме. </w:t>
      </w:r>
    </w:p>
    <w:p w:rsidR="006E0FF8" w:rsidRPr="003B5D14" w:rsidRDefault="006E0FF8" w:rsidP="0013367A">
      <w:pPr>
        <w:shd w:val="clear" w:color="auto" w:fill="FFFFFF"/>
        <w:spacing w:before="101" w:line="211" w:lineRule="exact"/>
        <w:ind w:left="120" w:right="5" w:firstLine="346"/>
        <w:jc w:val="both"/>
        <w:rPr>
          <w:b/>
          <w:i/>
        </w:rPr>
      </w:pPr>
      <w:r w:rsidRPr="003B5D14">
        <w:t xml:space="preserve">                                                                                                         Р.Т. Мухаев. Правоведение</w:t>
      </w:r>
    </w:p>
    <w:p w:rsidR="006E0FF8" w:rsidRPr="003B5D14" w:rsidRDefault="006E0FF8" w:rsidP="00080C80">
      <w:pPr>
        <w:shd w:val="clear" w:color="auto" w:fill="FFFFFF"/>
        <w:spacing w:before="163"/>
        <w:ind w:hanging="540"/>
      </w:pPr>
      <w:r w:rsidRPr="003B5D14">
        <w:rPr>
          <w:bdr w:val="single" w:sz="4" w:space="0" w:color="auto" w:frame="1"/>
        </w:rPr>
        <w:t>С 1</w:t>
      </w:r>
      <w:r w:rsidRPr="003B5D14">
        <w:t xml:space="preserve">     Что такое миф? Какие  особенности мифологического мировоззрения называет автор.</w:t>
      </w:r>
    </w:p>
    <w:p w:rsidR="006E0FF8" w:rsidRPr="003B5D14" w:rsidRDefault="006E0FF8" w:rsidP="00080C80">
      <w:pPr>
        <w:shd w:val="clear" w:color="auto" w:fill="FFFFFF"/>
        <w:spacing w:before="163"/>
        <w:ind w:hanging="540"/>
      </w:pPr>
    </w:p>
    <w:p w:rsidR="006E0FF8" w:rsidRPr="003B5D14" w:rsidRDefault="006E0FF8" w:rsidP="008A4DED">
      <w:pPr>
        <w:ind w:left="-540"/>
      </w:pPr>
      <w:r w:rsidRPr="003B5D14">
        <w:rPr>
          <w:bdr w:val="single" w:sz="4" w:space="0" w:color="auto" w:frame="1"/>
        </w:rPr>
        <w:t xml:space="preserve">С 2  </w:t>
      </w:r>
      <w:r w:rsidRPr="003B5D14">
        <w:t xml:space="preserve">   Какое значение играли мифологические действия и обряды в жизни  древнего человека? </w:t>
      </w:r>
    </w:p>
    <w:p w:rsidR="006E0FF8" w:rsidRPr="003B5D14" w:rsidRDefault="006E0FF8" w:rsidP="008A4DED">
      <w:pPr>
        <w:ind w:left="-540"/>
      </w:pPr>
      <w:r w:rsidRPr="003B5D14">
        <w:t xml:space="preserve">            Возможно ли существование мифов  у  современных  людей? Подтвердите свое мнение двумя </w:t>
      </w:r>
    </w:p>
    <w:p w:rsidR="006E0FF8" w:rsidRPr="003B5D14" w:rsidRDefault="006E0FF8" w:rsidP="008A4DED">
      <w:pPr>
        <w:ind w:left="-540"/>
      </w:pPr>
      <w:r w:rsidRPr="003B5D14">
        <w:t xml:space="preserve">           примерами.   Чем современные мифы отличаются от древних?</w:t>
      </w:r>
    </w:p>
    <w:p w:rsidR="006E0FF8" w:rsidRPr="003B5D14" w:rsidRDefault="006E0FF8" w:rsidP="00080C80">
      <w:pPr>
        <w:ind w:left="-540"/>
      </w:pPr>
    </w:p>
    <w:p w:rsidR="006E0FF8" w:rsidRPr="003B5D14" w:rsidRDefault="006E0FF8" w:rsidP="007D0BD8">
      <w:pPr>
        <w:ind w:left="-540"/>
      </w:pPr>
      <w:r w:rsidRPr="003B5D14">
        <w:rPr>
          <w:bdr w:val="single" w:sz="4" w:space="0" w:color="auto" w:frame="1"/>
        </w:rPr>
        <w:t xml:space="preserve"> С 3  </w:t>
      </w:r>
      <w:r w:rsidRPr="003B5D14">
        <w:t xml:space="preserve">   Почему автор называет миф социальной  нормой-ожиданием?</w:t>
      </w:r>
    </w:p>
    <w:p w:rsidR="006E0FF8" w:rsidRPr="003B5D14" w:rsidRDefault="006E0FF8" w:rsidP="00080C80">
      <w:pPr>
        <w:ind w:left="-540"/>
      </w:pPr>
    </w:p>
    <w:p w:rsidR="006E0FF8" w:rsidRPr="003B5D14" w:rsidRDefault="006E0FF8" w:rsidP="00080C80">
      <w:pPr>
        <w:ind w:left="-540"/>
      </w:pPr>
      <w:r w:rsidRPr="003B5D14">
        <w:rPr>
          <w:bdr w:val="single" w:sz="4" w:space="0" w:color="auto" w:frame="1"/>
        </w:rPr>
        <w:t>С   4</w:t>
      </w:r>
      <w:r w:rsidRPr="003B5D14">
        <w:t xml:space="preserve">    Что по мнению автора, является результатом мифологического мировоззрения народа</w:t>
      </w:r>
    </w:p>
    <w:p w:rsidR="006E0FF8" w:rsidRPr="003B5D14" w:rsidRDefault="006E0FF8" w:rsidP="00080C80">
      <w:pPr>
        <w:ind w:left="-540"/>
      </w:pPr>
      <w:r w:rsidRPr="003B5D14">
        <w:t xml:space="preserve">            яномаме? Что на ваш взгляд, считалось главной ценностью у этого племени?</w:t>
      </w:r>
    </w:p>
    <w:p w:rsidR="006E0FF8" w:rsidRPr="003B5D14" w:rsidRDefault="006E0FF8" w:rsidP="00080C80">
      <w:pPr>
        <w:ind w:left="-540"/>
      </w:pPr>
    </w:p>
    <w:p w:rsidR="006E0FF8" w:rsidRPr="003B5D14" w:rsidRDefault="006E0FF8" w:rsidP="00080C80">
      <w:pPr>
        <w:ind w:left="-540"/>
      </w:pPr>
      <w:r w:rsidRPr="003B5D14">
        <w:t>___________________________________________________________________________________</w:t>
      </w:r>
    </w:p>
    <w:p w:rsidR="006E0FF8" w:rsidRPr="003B5D14" w:rsidRDefault="006E0FF8" w:rsidP="00080C80">
      <w:pPr>
        <w:ind w:left="-540"/>
      </w:pPr>
    </w:p>
    <w:p w:rsidR="006E0FF8" w:rsidRPr="003B5D14" w:rsidRDefault="006E0FF8" w:rsidP="008A4DED">
      <w:pPr>
        <w:ind w:left="-540"/>
      </w:pPr>
      <w:r w:rsidRPr="003B5D14">
        <w:rPr>
          <w:bdr w:val="single" w:sz="4" w:space="0" w:color="auto" w:frame="1"/>
        </w:rPr>
        <w:t>С 5</w:t>
      </w:r>
      <w:r w:rsidRPr="003B5D14">
        <w:t xml:space="preserve">    Назовите две современные тенденции в развитии наций? </w:t>
      </w:r>
    </w:p>
    <w:p w:rsidR="006E0FF8" w:rsidRPr="003B5D14" w:rsidRDefault="006E0FF8" w:rsidP="00080C80">
      <w:pPr>
        <w:ind w:left="-540"/>
      </w:pPr>
    </w:p>
    <w:p w:rsidR="006E0FF8" w:rsidRPr="003B5D14" w:rsidRDefault="006E0FF8" w:rsidP="00080C80">
      <w:pPr>
        <w:ind w:left="-540"/>
      </w:pPr>
      <w:r w:rsidRPr="003B5D14">
        <w:rPr>
          <w:bdr w:val="single" w:sz="4" w:space="0" w:color="auto" w:frame="1"/>
        </w:rPr>
        <w:t>С 6</w:t>
      </w:r>
      <w:r w:rsidRPr="003B5D14">
        <w:t xml:space="preserve">    Как называется главный орган исполнительной власти в РФ, приведите три примера его</w:t>
      </w:r>
    </w:p>
    <w:p w:rsidR="006E0FF8" w:rsidRPr="003B5D14" w:rsidRDefault="006E0FF8" w:rsidP="00080C80">
      <w:pPr>
        <w:ind w:left="-540"/>
      </w:pPr>
      <w:r w:rsidRPr="003B5D14">
        <w:t xml:space="preserve">          деятельности.</w:t>
      </w:r>
    </w:p>
    <w:p w:rsidR="006E0FF8" w:rsidRPr="003B5D14" w:rsidRDefault="006E0FF8" w:rsidP="00080C80"/>
    <w:p w:rsidR="006E0FF8" w:rsidRPr="003B5D14" w:rsidRDefault="006E0FF8" w:rsidP="00080C80">
      <w:pPr>
        <w:ind w:left="-540"/>
      </w:pPr>
      <w:r w:rsidRPr="003B5D14">
        <w:rPr>
          <w:bdr w:val="single" w:sz="4" w:space="0" w:color="auto" w:frame="1"/>
        </w:rPr>
        <w:t>С 7</w:t>
      </w:r>
      <w:r w:rsidRPr="003B5D14">
        <w:t xml:space="preserve">    16-летний Н. и 20-летний Г., причисляющие себя к организации скинхэдов, совершили </w:t>
      </w:r>
    </w:p>
    <w:p w:rsidR="006E0FF8" w:rsidRPr="003B5D14" w:rsidRDefault="006E0FF8" w:rsidP="00080C80">
      <w:pPr>
        <w:ind w:left="-540"/>
      </w:pPr>
      <w:r w:rsidRPr="003B5D14">
        <w:t xml:space="preserve">          нападение на иностранного студента  Р. В результате гражданин Кении  Р.  скончался от </w:t>
      </w:r>
    </w:p>
    <w:p w:rsidR="006E0FF8" w:rsidRPr="003B5D14" w:rsidRDefault="006E0FF8" w:rsidP="00A948A9">
      <w:pPr>
        <w:ind w:left="-540"/>
      </w:pPr>
      <w:r w:rsidRPr="003B5D14">
        <w:t xml:space="preserve">          множественных ножевых ранений. Назовите основные   элементы состава   данного </w:t>
      </w:r>
    </w:p>
    <w:p w:rsidR="006E0FF8" w:rsidRPr="003B5D14" w:rsidRDefault="006E0FF8" w:rsidP="00A948A9">
      <w:pPr>
        <w:ind w:left="-540"/>
      </w:pPr>
      <w:r w:rsidRPr="003B5D14">
        <w:t xml:space="preserve">          преступления. </w:t>
      </w:r>
    </w:p>
    <w:p w:rsidR="006E0FF8" w:rsidRPr="003B5D14" w:rsidRDefault="006E0FF8" w:rsidP="00080C80">
      <w:pPr>
        <w:rPr>
          <w:b/>
        </w:rPr>
      </w:pPr>
    </w:p>
    <w:p w:rsidR="006E0FF8" w:rsidRPr="003B5D14" w:rsidRDefault="006E0FF8" w:rsidP="00080C80">
      <w:pPr>
        <w:pBdr>
          <w:top w:val="single" w:sz="4" w:space="1" w:color="auto"/>
          <w:left w:val="single" w:sz="4" w:space="4" w:color="auto"/>
          <w:bottom w:val="single" w:sz="4" w:space="1" w:color="auto"/>
          <w:right w:val="single" w:sz="4" w:space="4" w:color="auto"/>
        </w:pBdr>
        <w:ind w:firstLine="360"/>
        <w:rPr>
          <w:b/>
          <w:i/>
        </w:rPr>
      </w:pPr>
      <w:r w:rsidRPr="003B5D14">
        <w:rPr>
          <w:b/>
          <w:i/>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Pr="003B5D14" w:rsidRDefault="006E0FF8" w:rsidP="00080C80">
      <w:pPr>
        <w:ind w:firstLine="360"/>
      </w:pPr>
    </w:p>
    <w:p w:rsidR="006E0FF8" w:rsidRPr="003B5D14" w:rsidRDefault="006E0FF8" w:rsidP="00080C80">
      <w:pPr>
        <w:ind w:hanging="540"/>
        <w:rPr>
          <w:b/>
        </w:rPr>
      </w:pPr>
      <w:r w:rsidRPr="003B5D14">
        <w:rPr>
          <w:bdr w:val="single" w:sz="4" w:space="0" w:color="auto" w:frame="1"/>
        </w:rPr>
        <w:t xml:space="preserve">С </w:t>
      </w:r>
      <w:r w:rsidRPr="003B5D14">
        <w:rPr>
          <w:b/>
          <w:bdr w:val="single" w:sz="4" w:space="0" w:color="auto" w:frame="1"/>
        </w:rPr>
        <w:t>8</w:t>
      </w:r>
      <w:r w:rsidRPr="003B5D14">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Pr="003B5D14" w:rsidRDefault="006E0FF8" w:rsidP="00080C80">
      <w:pPr>
        <w:ind w:firstLine="360"/>
        <w:rPr>
          <w:b/>
        </w:rPr>
      </w:pPr>
      <w:r w:rsidRPr="003B5D14">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Pr="003B5D14" w:rsidRDefault="006E0FF8" w:rsidP="00080C80">
      <w:pPr>
        <w:ind w:left="-180"/>
      </w:pPr>
    </w:p>
    <w:p w:rsidR="006E0FF8" w:rsidRPr="003B5D14" w:rsidRDefault="006E0FF8" w:rsidP="00080C80">
      <w:pPr>
        <w:ind w:left="-180"/>
      </w:pPr>
      <w:r w:rsidRPr="003B5D14">
        <w:rPr>
          <w:bdr w:val="single" w:sz="4" w:space="0" w:color="auto" w:frame="1"/>
        </w:rPr>
        <w:t xml:space="preserve">   С 8.1</w:t>
      </w:r>
      <w:r w:rsidRPr="003B5D14">
        <w:t xml:space="preserve">             </w:t>
      </w:r>
      <w:r w:rsidRPr="003B5D14">
        <w:rPr>
          <w:b/>
        </w:rPr>
        <w:t xml:space="preserve">Философия </w:t>
      </w:r>
      <w:r w:rsidRPr="003B5D14">
        <w:t xml:space="preserve">           «У судьбы нет серьезного без смешного, нет назначения без</w:t>
      </w:r>
    </w:p>
    <w:p w:rsidR="006E0FF8" w:rsidRPr="003B5D14" w:rsidRDefault="006E0FF8" w:rsidP="00080C80">
      <w:pPr>
        <w:ind w:left="-180"/>
      </w:pPr>
      <w:r w:rsidRPr="003B5D14">
        <w:t xml:space="preserve">                                                            смещения». (Ас-Самарканди Мухаммед)</w:t>
      </w:r>
    </w:p>
    <w:p w:rsidR="006E0FF8" w:rsidRPr="003B5D14" w:rsidRDefault="006E0FF8" w:rsidP="00080C80">
      <w:pPr>
        <w:ind w:left="-180"/>
      </w:pPr>
    </w:p>
    <w:p w:rsidR="006E0FF8" w:rsidRPr="003B5D14" w:rsidRDefault="006E0FF8" w:rsidP="00080C80">
      <w:pPr>
        <w:ind w:left="-180"/>
      </w:pPr>
      <w:r w:rsidRPr="003B5D14">
        <w:rPr>
          <w:bdr w:val="single" w:sz="4" w:space="0" w:color="auto" w:frame="1"/>
        </w:rPr>
        <w:t xml:space="preserve">   С 8.2</w:t>
      </w:r>
      <w:r w:rsidRPr="003B5D14">
        <w:t xml:space="preserve">             </w:t>
      </w:r>
      <w:r w:rsidRPr="003B5D14">
        <w:rPr>
          <w:b/>
        </w:rPr>
        <w:t xml:space="preserve">Социальная   </w:t>
      </w:r>
      <w:r w:rsidRPr="003B5D14">
        <w:t xml:space="preserve">                      «Кто в беде покинул друга, сам узнает горечь бед»</w:t>
      </w:r>
    </w:p>
    <w:p w:rsidR="006E0FF8" w:rsidRPr="003B5D14" w:rsidRDefault="006E0FF8" w:rsidP="00080C80">
      <w:pPr>
        <w:ind w:left="-180"/>
      </w:pPr>
      <w:r w:rsidRPr="003B5D14">
        <w:t xml:space="preserve">                         </w:t>
      </w:r>
      <w:r w:rsidRPr="003B5D14">
        <w:rPr>
          <w:b/>
        </w:rPr>
        <w:t>психология</w:t>
      </w:r>
      <w:r w:rsidRPr="003B5D14">
        <w:t xml:space="preserve">                                                                                     (Шота Руставели)</w:t>
      </w:r>
    </w:p>
    <w:p w:rsidR="006E0FF8" w:rsidRPr="003B5D14" w:rsidRDefault="006E0FF8" w:rsidP="00080C80">
      <w:pPr>
        <w:ind w:left="-180"/>
      </w:pPr>
    </w:p>
    <w:p w:rsidR="006E0FF8" w:rsidRPr="003B5D14" w:rsidRDefault="006E0FF8" w:rsidP="00080C80">
      <w:pPr>
        <w:ind w:left="-180"/>
      </w:pPr>
      <w:r w:rsidRPr="003B5D14">
        <w:rPr>
          <w:bdr w:val="single" w:sz="4" w:space="0" w:color="auto" w:frame="1"/>
        </w:rPr>
        <w:t xml:space="preserve">   С 8.3</w:t>
      </w:r>
      <w:r w:rsidRPr="003B5D14">
        <w:t xml:space="preserve">             </w:t>
      </w:r>
      <w:r w:rsidRPr="003B5D14">
        <w:rPr>
          <w:b/>
        </w:rPr>
        <w:t xml:space="preserve"> Экономика</w:t>
      </w:r>
      <w:r w:rsidRPr="003B5D14">
        <w:t xml:space="preserve">               «Два человека бесплодно трудились и без пользы </w:t>
      </w:r>
    </w:p>
    <w:p w:rsidR="006E0FF8" w:rsidRPr="003B5D14" w:rsidRDefault="006E0FF8" w:rsidP="00080C80">
      <w:pPr>
        <w:ind w:left="-180"/>
      </w:pPr>
      <w:r w:rsidRPr="003B5D14">
        <w:t xml:space="preserve">                                                             старались: тот, кто копил богатство и не пользовался им, и</w:t>
      </w:r>
    </w:p>
    <w:p w:rsidR="006E0FF8" w:rsidRPr="003B5D14" w:rsidRDefault="006E0FF8" w:rsidP="00080C80">
      <w:pPr>
        <w:ind w:left="-180"/>
      </w:pPr>
      <w:r w:rsidRPr="003B5D14">
        <w:t xml:space="preserve">                                                              тот, кто учился наукам, но не применял их.» (Саади)</w:t>
      </w:r>
    </w:p>
    <w:p w:rsidR="006E0FF8" w:rsidRPr="003B5D14" w:rsidRDefault="006E0FF8" w:rsidP="00080C80">
      <w:pPr>
        <w:ind w:left="-180"/>
      </w:pPr>
      <w:r w:rsidRPr="003B5D14">
        <w:t xml:space="preserve">                                                                                                                   </w:t>
      </w:r>
    </w:p>
    <w:p w:rsidR="006E0FF8" w:rsidRPr="003B5D14" w:rsidRDefault="006E0FF8" w:rsidP="00080C80">
      <w:pPr>
        <w:ind w:left="-180"/>
      </w:pPr>
      <w:r w:rsidRPr="003B5D14">
        <w:rPr>
          <w:bdr w:val="single" w:sz="4" w:space="0" w:color="auto" w:frame="1"/>
        </w:rPr>
        <w:t xml:space="preserve">   С 8.4 </w:t>
      </w:r>
      <w:r w:rsidRPr="003B5D14">
        <w:t xml:space="preserve">           </w:t>
      </w:r>
      <w:r w:rsidRPr="003B5D14">
        <w:rPr>
          <w:b/>
        </w:rPr>
        <w:t>Социология</w:t>
      </w:r>
      <w:r w:rsidRPr="003B5D14">
        <w:t xml:space="preserve">                          « Детству следует оказывать величайшее </w:t>
      </w:r>
    </w:p>
    <w:p w:rsidR="006E0FF8" w:rsidRPr="003B5D14" w:rsidRDefault="006E0FF8" w:rsidP="00080C80">
      <w:pPr>
        <w:ind w:left="-180"/>
      </w:pPr>
      <w:r w:rsidRPr="003B5D14">
        <w:t xml:space="preserve">                                                                          уважение». (Ювенал)</w:t>
      </w:r>
    </w:p>
    <w:p w:rsidR="006E0FF8" w:rsidRPr="003B5D14" w:rsidRDefault="006E0FF8" w:rsidP="00080C80">
      <w:pPr>
        <w:ind w:left="-180"/>
      </w:pPr>
      <w:r w:rsidRPr="003B5D14">
        <w:t xml:space="preserve">                                                                                                       </w:t>
      </w:r>
    </w:p>
    <w:p w:rsidR="006E0FF8" w:rsidRPr="003B5D14" w:rsidRDefault="006E0FF8" w:rsidP="00080C80">
      <w:pPr>
        <w:ind w:left="-180"/>
      </w:pPr>
      <w:r w:rsidRPr="003B5D14">
        <w:rPr>
          <w:bdr w:val="single" w:sz="4" w:space="0" w:color="auto" w:frame="1"/>
        </w:rPr>
        <w:t xml:space="preserve">   С 8.5 </w:t>
      </w:r>
      <w:r w:rsidRPr="003B5D14">
        <w:t xml:space="preserve">           </w:t>
      </w:r>
      <w:r w:rsidRPr="003B5D14">
        <w:rPr>
          <w:b/>
        </w:rPr>
        <w:t>Политология</w:t>
      </w:r>
      <w:r w:rsidRPr="003B5D14">
        <w:t xml:space="preserve">                         «Человек, нашедший свое завершение в государстве – </w:t>
      </w:r>
    </w:p>
    <w:p w:rsidR="006E0FF8" w:rsidRPr="003B5D14" w:rsidRDefault="006E0FF8" w:rsidP="00552660">
      <w:pPr>
        <w:ind w:left="-180"/>
      </w:pPr>
      <w:r w:rsidRPr="003B5D14">
        <w:t xml:space="preserve">                                                                          совершеннейшее из творений».  (Аристотель)    </w:t>
      </w:r>
    </w:p>
    <w:p w:rsidR="006E0FF8" w:rsidRPr="003B5D14" w:rsidRDefault="006E0FF8" w:rsidP="00080C80">
      <w:pPr>
        <w:ind w:left="-180"/>
      </w:pPr>
    </w:p>
    <w:p w:rsidR="006E0FF8" w:rsidRPr="003B5D14" w:rsidRDefault="006E0FF8" w:rsidP="000F36C7">
      <w:pPr>
        <w:ind w:left="-180"/>
      </w:pPr>
      <w:r w:rsidRPr="003B5D14">
        <w:rPr>
          <w:bdr w:val="single" w:sz="4" w:space="0" w:color="auto" w:frame="1"/>
        </w:rPr>
        <w:t xml:space="preserve">   С 8.6 </w:t>
      </w:r>
      <w:r w:rsidRPr="003B5D14">
        <w:t xml:space="preserve">          </w:t>
      </w:r>
      <w:r w:rsidRPr="003B5D14">
        <w:rPr>
          <w:b/>
        </w:rPr>
        <w:t xml:space="preserve"> Правоведение</w:t>
      </w:r>
      <w:r w:rsidRPr="003B5D14">
        <w:t xml:space="preserve">                       «Закон обратной силы не имеет»</w:t>
      </w:r>
    </w:p>
    <w:p w:rsidR="006E0FF8" w:rsidRPr="003B5D14" w:rsidRDefault="006E0FF8" w:rsidP="00080C80">
      <w:pPr>
        <w:ind w:left="-180"/>
      </w:pPr>
    </w:p>
    <w:p w:rsidR="006E0FF8" w:rsidRPr="003B5D14" w:rsidRDefault="006E0FF8" w:rsidP="00080C80">
      <w:pPr>
        <w:ind w:left="-180"/>
      </w:pPr>
    </w:p>
    <w:p w:rsidR="006E0FF8" w:rsidRPr="003B5D14" w:rsidRDefault="006E0FF8" w:rsidP="00080C80">
      <w:pPr>
        <w:pBdr>
          <w:top w:val="single" w:sz="4" w:space="1" w:color="auto"/>
          <w:left w:val="single" w:sz="4" w:space="4" w:color="auto"/>
          <w:bottom w:val="single" w:sz="4" w:space="1" w:color="auto"/>
          <w:right w:val="single" w:sz="4" w:space="4" w:color="auto"/>
        </w:pBdr>
        <w:rPr>
          <w:i/>
        </w:rPr>
      </w:pPr>
      <w:r w:rsidRPr="003B5D14">
        <w:rPr>
          <w:i/>
        </w:rPr>
        <w:t>В бланке ответов №2 запишите полный номер задания (например, С 8.5),выбранное высказывание, а затем развернутый ответ</w:t>
      </w:r>
    </w:p>
    <w:p w:rsidR="006E0FF8" w:rsidRPr="003B5D14" w:rsidRDefault="006E0FF8" w:rsidP="00080C80"/>
    <w:p w:rsidR="006E0FF8" w:rsidRPr="003B5D14" w:rsidRDefault="006E0FF8" w:rsidP="00080C80"/>
    <w:p w:rsidR="006E0FF8" w:rsidRPr="00AC70DC" w:rsidRDefault="006E0FF8" w:rsidP="00080C80">
      <w:pPr>
        <w:ind w:left="-540"/>
        <w:jc w:val="center"/>
        <w:rPr>
          <w:b/>
          <w:sz w:val="40"/>
          <w:szCs w:val="40"/>
        </w:rPr>
      </w:pPr>
      <w:r w:rsidRPr="00AC70DC">
        <w:rPr>
          <w:b/>
          <w:sz w:val="40"/>
          <w:szCs w:val="40"/>
        </w:rPr>
        <w:t xml:space="preserve">ВАРИАНТ </w:t>
      </w:r>
      <w:r>
        <w:rPr>
          <w:b/>
          <w:sz w:val="40"/>
          <w:szCs w:val="40"/>
        </w:rPr>
        <w:t xml:space="preserve"> 2</w:t>
      </w:r>
    </w:p>
    <w:p w:rsidR="006E0FF8" w:rsidRDefault="006E0FF8" w:rsidP="00080C80">
      <w:pPr>
        <w:tabs>
          <w:tab w:val="left" w:pos="5420"/>
        </w:tabs>
        <w:ind w:left="-540"/>
        <w:rPr>
          <w:b/>
          <w:sz w:val="32"/>
          <w:szCs w:val="32"/>
        </w:rPr>
      </w:pPr>
      <w:r>
        <w:rPr>
          <w:b/>
          <w:sz w:val="32"/>
          <w:szCs w:val="32"/>
        </w:rPr>
        <w:t xml:space="preserve">                                                       Часть 1</w:t>
      </w:r>
      <w:r>
        <w:rPr>
          <w:b/>
          <w:sz w:val="32"/>
          <w:szCs w:val="32"/>
        </w:rPr>
        <w:tab/>
      </w:r>
    </w:p>
    <w:p w:rsidR="006E0FF8" w:rsidRDefault="006E0FF8" w:rsidP="00080C80">
      <w:pPr>
        <w:rPr>
          <w:sz w:val="32"/>
          <w:szCs w:val="32"/>
        </w:rPr>
      </w:pPr>
    </w:p>
    <w:p w:rsidR="006E0FF8" w:rsidRPr="000F36C7" w:rsidRDefault="006E0FF8" w:rsidP="00080C80">
      <w:pPr>
        <w:pBdr>
          <w:top w:val="single" w:sz="4" w:space="1" w:color="auto"/>
          <w:left w:val="single" w:sz="4" w:space="4" w:color="auto"/>
          <w:bottom w:val="single" w:sz="4" w:space="1" w:color="auto"/>
          <w:right w:val="single" w:sz="4" w:space="4" w:color="auto"/>
        </w:pBdr>
        <w:jc w:val="both"/>
        <w:rPr>
          <w:b/>
          <w:sz w:val="28"/>
          <w:szCs w:val="28"/>
        </w:rPr>
      </w:pPr>
      <w:r w:rsidRPr="000F36C7">
        <w:rPr>
          <w:b/>
          <w:i/>
          <w:sz w:val="28"/>
          <w:szCs w:val="28"/>
        </w:rPr>
        <w:t xml:space="preserve">   При выполнении заданий этой части в бланке ответов № 1 под номером, выполняемого вами задания (А1 – А30) поставьте знак </w:t>
      </w:r>
      <w:r w:rsidRPr="000F36C7">
        <w:rPr>
          <w:b/>
          <w:sz w:val="28"/>
          <w:szCs w:val="28"/>
        </w:rPr>
        <w:t>«х»</w:t>
      </w:r>
      <w:r w:rsidRPr="000F36C7">
        <w:rPr>
          <w:b/>
          <w:i/>
          <w:sz w:val="28"/>
          <w:szCs w:val="28"/>
        </w:rPr>
        <w:t xml:space="preserve"> в клеточке, номер которой соответствует номеру выбранного вами ответа.</w:t>
      </w:r>
      <w:r w:rsidRPr="000F36C7">
        <w:rPr>
          <w:b/>
          <w:sz w:val="28"/>
          <w:szCs w:val="28"/>
        </w:rPr>
        <w:t xml:space="preserve">    </w:t>
      </w:r>
    </w:p>
    <w:p w:rsidR="006E0FF8" w:rsidRDefault="006E0FF8" w:rsidP="00080C80">
      <w:pPr>
        <w:ind w:left="-180"/>
      </w:pPr>
      <w:r>
        <w:t xml:space="preserve"> </w:t>
      </w:r>
    </w:p>
    <w:p w:rsidR="006E0FF8" w:rsidRDefault="006E0FF8" w:rsidP="00080C80">
      <w:pPr>
        <w:ind w:left="-180"/>
      </w:pPr>
      <w:r>
        <w:rPr>
          <w:bdr w:val="single" w:sz="4" w:space="0" w:color="auto" w:frame="1"/>
        </w:rPr>
        <w:t>А 1</w:t>
      </w:r>
      <w:r>
        <w:t xml:space="preserve">      Какое понятие относится к политической сфере общества:</w:t>
      </w:r>
    </w:p>
    <w:p w:rsidR="006E0FF8" w:rsidRDefault="006E0FF8" w:rsidP="00080C80">
      <w:pPr>
        <w:ind w:left="-180"/>
      </w:pPr>
      <w:r>
        <w:t xml:space="preserve">                     1) маргиналы                                </w:t>
      </w:r>
    </w:p>
    <w:p w:rsidR="006E0FF8" w:rsidRDefault="006E0FF8" w:rsidP="00080C80">
      <w:pPr>
        <w:ind w:left="-180"/>
      </w:pPr>
      <w:r>
        <w:t xml:space="preserve">                     2) нация</w:t>
      </w:r>
    </w:p>
    <w:p w:rsidR="006E0FF8" w:rsidRDefault="006E0FF8" w:rsidP="00080C80">
      <w:pPr>
        <w:ind w:left="-180"/>
      </w:pPr>
      <w:r>
        <w:t xml:space="preserve">                     3) рынок                                       </w:t>
      </w:r>
    </w:p>
    <w:p w:rsidR="006E0FF8" w:rsidRDefault="006E0FF8" w:rsidP="00080C80">
      <w:pPr>
        <w:ind w:left="-180"/>
      </w:pPr>
      <w:r>
        <w:t xml:space="preserve">                     4) партия</w:t>
      </w:r>
    </w:p>
    <w:p w:rsidR="006E0FF8" w:rsidRDefault="006E0FF8" w:rsidP="0084018B">
      <w:pPr>
        <w:ind w:left="-360"/>
      </w:pPr>
      <w:r>
        <w:t xml:space="preserve">   </w:t>
      </w:r>
      <w:r>
        <w:rPr>
          <w:bdr w:val="single" w:sz="4" w:space="0" w:color="auto" w:frame="1"/>
        </w:rPr>
        <w:t>А 2</w:t>
      </w:r>
      <w:r>
        <w:t xml:space="preserve">      Новейшие научные открытия и изобретения не только облегчают жизнь людей, делая ее</w:t>
      </w:r>
    </w:p>
    <w:p w:rsidR="006E0FF8" w:rsidRDefault="006E0FF8" w:rsidP="0084018B">
      <w:pPr>
        <w:ind w:left="-360"/>
      </w:pPr>
      <w:r>
        <w:t xml:space="preserve">               более комфортной и удобной, но и  создают угрозы для  человеческого здоровья, </w:t>
      </w:r>
    </w:p>
    <w:p w:rsidR="006E0FF8" w:rsidRDefault="006E0FF8" w:rsidP="0084018B">
      <w:pPr>
        <w:ind w:left="-360"/>
      </w:pPr>
      <w:r>
        <w:t xml:space="preserve">               порождают глобальные проблемы. Это свидетельствует о:</w:t>
      </w:r>
    </w:p>
    <w:p w:rsidR="006E0FF8" w:rsidRDefault="006E0FF8" w:rsidP="00080C80">
      <w:r>
        <w:t xml:space="preserve">                   1) противоречивости общественного прогресса</w:t>
      </w:r>
    </w:p>
    <w:p w:rsidR="006E0FF8" w:rsidRDefault="006E0FF8" w:rsidP="00080C80">
      <w:r>
        <w:t xml:space="preserve">                   2) регрессе общества</w:t>
      </w:r>
    </w:p>
    <w:p w:rsidR="006E0FF8" w:rsidRDefault="006E0FF8" w:rsidP="00080C80">
      <w:r>
        <w:t xml:space="preserve">                   3) необратимости общественного развития</w:t>
      </w:r>
    </w:p>
    <w:p w:rsidR="006E0FF8" w:rsidRDefault="006E0FF8" w:rsidP="00080C80">
      <w:r>
        <w:t xml:space="preserve">                   4) цикличности общественного развития</w:t>
      </w:r>
    </w:p>
    <w:p w:rsidR="006E0FF8" w:rsidRDefault="006E0FF8" w:rsidP="00080C80">
      <w:pPr>
        <w:ind w:left="-360"/>
      </w:pPr>
      <w:r>
        <w:rPr>
          <w:bdr w:val="single" w:sz="4" w:space="0" w:color="auto" w:frame="1"/>
        </w:rPr>
        <w:t xml:space="preserve"> А 3</w:t>
      </w:r>
      <w:r>
        <w:t xml:space="preserve">      Нравственное поведение возможно только:</w:t>
      </w:r>
    </w:p>
    <w:p w:rsidR="006E0FF8" w:rsidRDefault="006E0FF8" w:rsidP="00080C80">
      <w:r>
        <w:t xml:space="preserve">                   1) как проявление свободного волеизъявления                                             </w:t>
      </w:r>
    </w:p>
    <w:p w:rsidR="006E0FF8" w:rsidRDefault="006E0FF8" w:rsidP="00080C80">
      <w:r>
        <w:t xml:space="preserve">                   2) при наличии жесткого принуждения</w:t>
      </w:r>
    </w:p>
    <w:p w:rsidR="006E0FF8" w:rsidRDefault="006E0FF8" w:rsidP="00080C80">
      <w:r>
        <w:t xml:space="preserve">                   3) при условии соблюдения законов                                               </w:t>
      </w:r>
    </w:p>
    <w:p w:rsidR="006E0FF8" w:rsidRDefault="006E0FF8" w:rsidP="00080C80">
      <w:r>
        <w:t xml:space="preserve">                   4) в условиях благополучного развития общества</w:t>
      </w:r>
    </w:p>
    <w:p w:rsidR="006E0FF8" w:rsidRDefault="006E0FF8" w:rsidP="00080C80">
      <w:r>
        <w:rPr>
          <w:bdr w:val="single" w:sz="4" w:space="0" w:color="auto" w:frame="1"/>
        </w:rPr>
        <w:t>А 4</w:t>
      </w:r>
      <w:r>
        <w:t xml:space="preserve">    Какое направление в развитии образования в государстве Н. иллюстрируют данные</w:t>
      </w:r>
    </w:p>
    <w:p w:rsidR="006E0FF8" w:rsidRDefault="006E0FF8" w:rsidP="00080C80">
      <w:r>
        <w:t xml:space="preserve">        факты: введение в тексты школьных учебников по различным предметам информации о </w:t>
      </w:r>
    </w:p>
    <w:p w:rsidR="006E0FF8" w:rsidRDefault="006E0FF8" w:rsidP="00080C80">
      <w:r>
        <w:t xml:space="preserve">        жизни и деятельности вождя страны, его постоянное цитирование, восхваление правящей </w:t>
      </w:r>
    </w:p>
    <w:p w:rsidR="006E0FF8" w:rsidRDefault="006E0FF8" w:rsidP="00080C80">
      <w:r>
        <w:t xml:space="preserve">        партии и критика оппозиции.</w:t>
      </w:r>
    </w:p>
    <w:p w:rsidR="006E0FF8" w:rsidRDefault="006E0FF8" w:rsidP="00080C80">
      <w:r>
        <w:t xml:space="preserve">                   1) политизация                                       </w:t>
      </w:r>
    </w:p>
    <w:p w:rsidR="006E0FF8" w:rsidRDefault="006E0FF8" w:rsidP="00080C80">
      <w:r>
        <w:t xml:space="preserve">                   2) гуманизация</w:t>
      </w:r>
    </w:p>
    <w:p w:rsidR="006E0FF8" w:rsidRDefault="006E0FF8" w:rsidP="00080C80">
      <w:r>
        <w:t xml:space="preserve">                   3) гуманитаризация                               </w:t>
      </w:r>
    </w:p>
    <w:p w:rsidR="006E0FF8" w:rsidRDefault="006E0FF8" w:rsidP="00080C80">
      <w:r>
        <w:t xml:space="preserve">                   4) интернационализация</w:t>
      </w:r>
    </w:p>
    <w:p w:rsidR="006E0FF8" w:rsidRDefault="006E0FF8" w:rsidP="00080C80">
      <w:r>
        <w:rPr>
          <w:bdr w:val="single" w:sz="4" w:space="0" w:color="auto" w:frame="1"/>
        </w:rPr>
        <w:t>А 5</w:t>
      </w:r>
      <w:r>
        <w:t xml:space="preserve">           Какое суждение  является верным:</w:t>
      </w:r>
    </w:p>
    <w:p w:rsidR="006E0FF8" w:rsidRDefault="006E0FF8" w:rsidP="00080C80">
      <w:r>
        <w:t xml:space="preserve">                А.   Человек – это антропологическое понятие, а личность - социальное.</w:t>
      </w:r>
    </w:p>
    <w:p w:rsidR="006E0FF8" w:rsidRDefault="006E0FF8" w:rsidP="00080C80">
      <w:r>
        <w:t xml:space="preserve">                Б.   Человек становится личностью, когда овладевает культурой и моралью..</w:t>
      </w:r>
    </w:p>
    <w:p w:rsidR="006E0FF8" w:rsidRDefault="006E0FF8" w:rsidP="00080C80">
      <w:r>
        <w:t xml:space="preserve">                 1) верно только А.                                    2) верно только Б.</w:t>
      </w:r>
    </w:p>
    <w:p w:rsidR="006E0FF8" w:rsidRDefault="006E0FF8" w:rsidP="00080C80">
      <w:r>
        <w:t xml:space="preserve">                 3) оба суждения верны                            4) оба суждения неверны</w:t>
      </w:r>
    </w:p>
    <w:p w:rsidR="006E0FF8" w:rsidRDefault="006E0FF8" w:rsidP="00080C80">
      <w:r>
        <w:rPr>
          <w:bdr w:val="single" w:sz="4" w:space="0" w:color="auto" w:frame="1"/>
        </w:rPr>
        <w:t>А 6</w:t>
      </w:r>
      <w:r>
        <w:t xml:space="preserve">   Знание неполное, ограниченное, верное лишь в определенных условиях, на </w:t>
      </w:r>
    </w:p>
    <w:p w:rsidR="006E0FF8" w:rsidRDefault="006E0FF8" w:rsidP="00080C80">
      <w:r>
        <w:t xml:space="preserve">         определенном  этапе развития как объекта, так и субъекта познания называется:</w:t>
      </w:r>
    </w:p>
    <w:p w:rsidR="006E0FF8" w:rsidRDefault="006E0FF8" w:rsidP="00080C80">
      <w:r>
        <w:t xml:space="preserve">                  1) абсолютная истина                              </w:t>
      </w:r>
    </w:p>
    <w:p w:rsidR="006E0FF8" w:rsidRDefault="006E0FF8" w:rsidP="00080C80">
      <w:r>
        <w:t xml:space="preserve">                  2) гипотеза</w:t>
      </w:r>
    </w:p>
    <w:p w:rsidR="006E0FF8" w:rsidRDefault="006E0FF8" w:rsidP="00080C80">
      <w:r>
        <w:t xml:space="preserve">                  3) относительная истина                         </w:t>
      </w:r>
    </w:p>
    <w:p w:rsidR="006E0FF8" w:rsidRDefault="006E0FF8" w:rsidP="00080C80">
      <w:r>
        <w:t xml:space="preserve">                 4) умозаключение</w:t>
      </w:r>
    </w:p>
    <w:p w:rsidR="006E0FF8" w:rsidRDefault="006E0FF8" w:rsidP="00080C80">
      <w:r>
        <w:rPr>
          <w:bdr w:val="single" w:sz="4" w:space="0" w:color="auto" w:frame="1"/>
        </w:rPr>
        <w:t>А 7</w:t>
      </w:r>
      <w:r>
        <w:t xml:space="preserve">     Характерным признаком творческой деятельности является:</w:t>
      </w:r>
    </w:p>
    <w:p w:rsidR="006E0FF8" w:rsidRDefault="006E0FF8" w:rsidP="00080C80">
      <w:r>
        <w:t xml:space="preserve">                   1) ориентация на полезный результат                             </w:t>
      </w:r>
    </w:p>
    <w:p w:rsidR="006E0FF8" w:rsidRDefault="006E0FF8" w:rsidP="00080C80">
      <w:r>
        <w:t xml:space="preserve">                   2) создание нечто нового, ранее не существовавшего</w:t>
      </w:r>
    </w:p>
    <w:p w:rsidR="006E0FF8" w:rsidRDefault="006E0FF8" w:rsidP="00080C80">
      <w:r>
        <w:t xml:space="preserve">                   3) следование шаблонам и образцам                                  </w:t>
      </w:r>
    </w:p>
    <w:p w:rsidR="006E0FF8" w:rsidRDefault="006E0FF8" w:rsidP="00080C80">
      <w:r>
        <w:t xml:space="preserve">                   4) прагматическое содержание</w:t>
      </w:r>
    </w:p>
    <w:p w:rsidR="006E0FF8" w:rsidRDefault="006E0FF8" w:rsidP="00080C80"/>
    <w:p w:rsidR="006E0FF8" w:rsidRDefault="006E0FF8" w:rsidP="00080C80">
      <w:r>
        <w:rPr>
          <w:bdr w:val="single" w:sz="4" w:space="0" w:color="auto" w:frame="1"/>
        </w:rPr>
        <w:t xml:space="preserve"> А 8 </w:t>
      </w:r>
      <w:r>
        <w:t xml:space="preserve">     Критерием социального прогресса является:</w:t>
      </w:r>
    </w:p>
    <w:p w:rsidR="006E0FF8" w:rsidRDefault="006E0FF8" w:rsidP="00080C80">
      <w:r>
        <w:t xml:space="preserve">                   1) наличие крупных промышленных предприятий                                       </w:t>
      </w:r>
    </w:p>
    <w:p w:rsidR="006E0FF8" w:rsidRDefault="006E0FF8" w:rsidP="00080C80">
      <w:r>
        <w:t xml:space="preserve">                   2) увеличение числа верующих</w:t>
      </w:r>
    </w:p>
    <w:p w:rsidR="006E0FF8" w:rsidRDefault="006E0FF8" w:rsidP="00080C80">
      <w:r>
        <w:t xml:space="preserve">                   3)  уровень жизни большинства населения                                     </w:t>
      </w:r>
    </w:p>
    <w:p w:rsidR="006E0FF8" w:rsidRDefault="006E0FF8" w:rsidP="00080C80">
      <w:r>
        <w:t xml:space="preserve">                   4)  наличие сильной государственной власти</w:t>
      </w:r>
    </w:p>
    <w:p w:rsidR="006E0FF8" w:rsidRDefault="006E0FF8" w:rsidP="00080C80">
      <w:r>
        <w:rPr>
          <w:bdr w:val="single" w:sz="4" w:space="0" w:color="auto" w:frame="1"/>
        </w:rPr>
        <w:t xml:space="preserve">  А 9 </w:t>
      </w:r>
      <w:r>
        <w:t xml:space="preserve">   Студенты педагогического  института организовали благотворительную акцию и </w:t>
      </w:r>
    </w:p>
    <w:p w:rsidR="006E0FF8" w:rsidRDefault="006E0FF8" w:rsidP="00080C80">
      <w:r>
        <w:t xml:space="preserve">            новогодний праздник для  воспитанников детского дома. Какой вид деятельности </w:t>
      </w:r>
    </w:p>
    <w:p w:rsidR="006E0FF8" w:rsidRDefault="006E0FF8" w:rsidP="00080C80">
      <w:r>
        <w:t xml:space="preserve">            иллюстрирует  этот факт:</w:t>
      </w:r>
    </w:p>
    <w:p w:rsidR="006E0FF8" w:rsidRDefault="006E0FF8" w:rsidP="00080C80">
      <w:r>
        <w:t xml:space="preserve">                    1) материально-производственная</w:t>
      </w:r>
    </w:p>
    <w:p w:rsidR="006E0FF8" w:rsidRDefault="006E0FF8" w:rsidP="00080C80">
      <w:r>
        <w:t xml:space="preserve">                    2) учебно-познавательная</w:t>
      </w:r>
    </w:p>
    <w:p w:rsidR="006E0FF8" w:rsidRDefault="006E0FF8" w:rsidP="00080C80">
      <w:r>
        <w:t xml:space="preserve">                    3) политико-правовая</w:t>
      </w:r>
    </w:p>
    <w:p w:rsidR="006E0FF8" w:rsidRDefault="006E0FF8" w:rsidP="00080C80">
      <w:r>
        <w:t xml:space="preserve">                    4) социально-ценностная</w:t>
      </w:r>
    </w:p>
    <w:p w:rsidR="006E0FF8" w:rsidRDefault="006E0FF8" w:rsidP="00080C80"/>
    <w:p w:rsidR="006E0FF8" w:rsidRDefault="006E0FF8" w:rsidP="00080C80">
      <w:r>
        <w:rPr>
          <w:bdr w:val="single" w:sz="4" w:space="0" w:color="auto" w:frame="1"/>
        </w:rPr>
        <w:t xml:space="preserve">  А 10</w:t>
      </w:r>
      <w:r>
        <w:t xml:space="preserve">     Какое суждение является верным:</w:t>
      </w:r>
    </w:p>
    <w:p w:rsidR="006E0FF8" w:rsidRDefault="006E0FF8" w:rsidP="00080C80">
      <w:r>
        <w:t xml:space="preserve">             А.  Бессознательная деятельность  человека по обеспечению своего существования</w:t>
      </w:r>
    </w:p>
    <w:p w:rsidR="006E0FF8" w:rsidRDefault="006E0FF8" w:rsidP="00080C80">
      <w:r>
        <w:t xml:space="preserve">                   называется волей.</w:t>
      </w:r>
    </w:p>
    <w:p w:rsidR="006E0FF8" w:rsidRDefault="006E0FF8" w:rsidP="00080C80">
      <w:r>
        <w:t xml:space="preserve">             Б.   Воля является проявлением социальной сущности человека.</w:t>
      </w:r>
    </w:p>
    <w:p w:rsidR="006E0FF8" w:rsidRDefault="006E0FF8" w:rsidP="00080C80">
      <w:r>
        <w:t xml:space="preserve">             1) верно только А                                          2) верно только Б</w:t>
      </w:r>
    </w:p>
    <w:p w:rsidR="006E0FF8" w:rsidRDefault="006E0FF8" w:rsidP="00080C80">
      <w:r>
        <w:t xml:space="preserve">             3) верны оба суждения                                  4) оба суждения неверны</w:t>
      </w:r>
    </w:p>
    <w:p w:rsidR="006E0FF8" w:rsidRDefault="006E0FF8" w:rsidP="00080C80">
      <w:r>
        <w:rPr>
          <w:bdr w:val="single" w:sz="4" w:space="0" w:color="auto" w:frame="1"/>
        </w:rPr>
        <w:t xml:space="preserve"> А 11 </w:t>
      </w:r>
      <w:r>
        <w:t xml:space="preserve">     Государство в рыночной экономике оказывает на производителя следующее</w:t>
      </w:r>
    </w:p>
    <w:p w:rsidR="006E0FF8" w:rsidRDefault="006E0FF8" w:rsidP="00080C80">
      <w:r>
        <w:t xml:space="preserve">               влияние:</w:t>
      </w:r>
    </w:p>
    <w:p w:rsidR="006E0FF8" w:rsidRDefault="006E0FF8" w:rsidP="00080C80">
      <w:r>
        <w:t xml:space="preserve">                  1) определяет вид, качество и объем продукции для конкретного производителя</w:t>
      </w:r>
    </w:p>
    <w:p w:rsidR="006E0FF8" w:rsidRDefault="006E0FF8" w:rsidP="00080C80">
      <w:r>
        <w:t xml:space="preserve">                  2) осуществляет директивное планирование деятельности предприятия</w:t>
      </w:r>
    </w:p>
    <w:p w:rsidR="006E0FF8" w:rsidRDefault="006E0FF8" w:rsidP="00080C80">
      <w:r>
        <w:t xml:space="preserve">                  3) устанавливает цены на продукцию</w:t>
      </w:r>
    </w:p>
    <w:p w:rsidR="006E0FF8" w:rsidRDefault="006E0FF8" w:rsidP="00080C80">
      <w:r>
        <w:t xml:space="preserve">                  4) поддерживает конкуренцию товаропроизводителей</w:t>
      </w:r>
    </w:p>
    <w:p w:rsidR="006E0FF8" w:rsidRDefault="006E0FF8" w:rsidP="00080C80">
      <w:r>
        <w:rPr>
          <w:bdr w:val="single" w:sz="4" w:space="0" w:color="auto" w:frame="1"/>
        </w:rPr>
        <w:t xml:space="preserve"> А 12 </w:t>
      </w:r>
      <w:r>
        <w:t xml:space="preserve">      Ситуацию на фондовом рынке отражает:</w:t>
      </w:r>
    </w:p>
    <w:p w:rsidR="006E0FF8" w:rsidRDefault="006E0FF8" w:rsidP="00080C80">
      <w:r>
        <w:t xml:space="preserve">                  1) рост спроса на офисную технику</w:t>
      </w:r>
    </w:p>
    <w:p w:rsidR="006E0FF8" w:rsidRDefault="006E0FF8" w:rsidP="00080C80">
      <w:r>
        <w:t xml:space="preserve">                  2) рост стоимости акций нефтеперерабатывающих компаний</w:t>
      </w:r>
    </w:p>
    <w:p w:rsidR="006E0FF8" w:rsidRDefault="006E0FF8" w:rsidP="00080C80">
      <w:r>
        <w:t xml:space="preserve">                  3) понижение курса евро</w:t>
      </w:r>
    </w:p>
    <w:p w:rsidR="006E0FF8" w:rsidRDefault="006E0FF8" w:rsidP="00080C80">
      <w:r>
        <w:t xml:space="preserve">                  4) рост спроса на трудовые услуги инженеров</w:t>
      </w:r>
    </w:p>
    <w:p w:rsidR="006E0FF8" w:rsidRDefault="006E0FF8" w:rsidP="00080C80">
      <w:r>
        <w:rPr>
          <w:bdr w:val="single" w:sz="4" w:space="0" w:color="auto" w:frame="1"/>
        </w:rPr>
        <w:t xml:space="preserve">А 13 </w:t>
      </w:r>
      <w:r>
        <w:t xml:space="preserve">       Внутренним фактором, вызывающим инфляцию, является:</w:t>
      </w:r>
    </w:p>
    <w:p w:rsidR="006E0FF8" w:rsidRDefault="006E0FF8" w:rsidP="00080C80">
      <w:r>
        <w:t xml:space="preserve">                    1) структурный мировой кризис</w:t>
      </w:r>
    </w:p>
    <w:p w:rsidR="006E0FF8" w:rsidRDefault="006E0FF8" w:rsidP="00080C80">
      <w:r>
        <w:t xml:space="preserve">                    2) рост цен на импортируемые товары</w:t>
      </w:r>
    </w:p>
    <w:p w:rsidR="006E0FF8" w:rsidRDefault="006E0FF8" w:rsidP="00080C80">
      <w:r>
        <w:t xml:space="preserve">                    3) монополизм в экономике государства</w:t>
      </w:r>
    </w:p>
    <w:p w:rsidR="006E0FF8" w:rsidRDefault="006E0FF8" w:rsidP="00080C80">
      <w:r>
        <w:t xml:space="preserve">                    4) снижение стоимости нефти на мировом рынке</w:t>
      </w:r>
    </w:p>
    <w:p w:rsidR="006E0FF8" w:rsidRDefault="006E0FF8" w:rsidP="00080C80">
      <w:pPr>
        <w:ind w:left="-540"/>
      </w:pPr>
      <w:r>
        <w:t xml:space="preserve">          </w:t>
      </w:r>
      <w:r>
        <w:rPr>
          <w:bdr w:val="single" w:sz="4" w:space="0" w:color="auto" w:frame="1"/>
        </w:rPr>
        <w:t xml:space="preserve">А 14 </w:t>
      </w:r>
      <w:r>
        <w:t xml:space="preserve">        Предприятие «Ригма» по пошиву детской трикотажной одежды было </w:t>
      </w:r>
    </w:p>
    <w:p w:rsidR="006E0FF8" w:rsidRDefault="006E0FF8" w:rsidP="00080C80">
      <w:pPr>
        <w:ind w:left="-540"/>
      </w:pPr>
      <w:r>
        <w:t xml:space="preserve">                           учреждено Н. и М.. Его уставный капитал состоит из двух долей, размеры </w:t>
      </w:r>
    </w:p>
    <w:p w:rsidR="006E0FF8" w:rsidRDefault="006E0FF8" w:rsidP="00080C80">
      <w:pPr>
        <w:ind w:left="-540"/>
      </w:pPr>
      <w:r>
        <w:t xml:space="preserve">                           которых  закреплены в учредительном договоре и уставе.  О каком виде </w:t>
      </w:r>
    </w:p>
    <w:p w:rsidR="006E0FF8" w:rsidRDefault="006E0FF8" w:rsidP="00080C80">
      <w:pPr>
        <w:ind w:left="-540"/>
      </w:pPr>
      <w:r>
        <w:t xml:space="preserve">                           предпринимательской организации  идет речь:</w:t>
      </w:r>
    </w:p>
    <w:p w:rsidR="006E0FF8" w:rsidRDefault="006E0FF8" w:rsidP="00080C80">
      <w:r>
        <w:t xml:space="preserve">                      1) унитарное предприятие</w:t>
      </w:r>
    </w:p>
    <w:p w:rsidR="006E0FF8" w:rsidRDefault="006E0FF8" w:rsidP="00080C80">
      <w:r>
        <w:t xml:space="preserve">                      2) общество с ограниченной ответственностью</w:t>
      </w:r>
    </w:p>
    <w:p w:rsidR="006E0FF8" w:rsidRDefault="006E0FF8" w:rsidP="00080C80">
      <w:r>
        <w:t xml:space="preserve">                      3) частное индивидуальное предпринимательство</w:t>
      </w:r>
    </w:p>
    <w:p w:rsidR="006E0FF8" w:rsidRDefault="006E0FF8" w:rsidP="00080C80">
      <w:r>
        <w:t xml:space="preserve">                      4) акционерное общество</w:t>
      </w:r>
    </w:p>
    <w:p w:rsidR="006E0FF8" w:rsidRDefault="006E0FF8" w:rsidP="00080C80">
      <w:pPr>
        <w:ind w:left="-540"/>
      </w:pPr>
      <w:r>
        <w:t xml:space="preserve">           </w:t>
      </w:r>
      <w:r>
        <w:rPr>
          <w:bdr w:val="single" w:sz="4" w:space="0" w:color="auto" w:frame="1"/>
        </w:rPr>
        <w:t>А 15</w:t>
      </w:r>
      <w:r>
        <w:t xml:space="preserve">      Какое суждение является верным:</w:t>
      </w:r>
    </w:p>
    <w:p w:rsidR="006E0FF8" w:rsidRDefault="006E0FF8" w:rsidP="00080C80">
      <w:pPr>
        <w:ind w:left="-540"/>
      </w:pPr>
      <w:r>
        <w:t xml:space="preserve">                       А.   Распределительная функция финансов заключается в обеспечении субъектов</w:t>
      </w:r>
    </w:p>
    <w:p w:rsidR="006E0FF8" w:rsidRDefault="006E0FF8" w:rsidP="00080C80">
      <w:pPr>
        <w:ind w:left="-540"/>
      </w:pPr>
      <w:r>
        <w:t xml:space="preserve">                              хозяйствования необходимыми финансовыми ресурсами, которые используются в </w:t>
      </w:r>
    </w:p>
    <w:p w:rsidR="006E0FF8" w:rsidRDefault="006E0FF8" w:rsidP="00080C80">
      <w:pPr>
        <w:ind w:left="-540"/>
      </w:pPr>
      <w:r>
        <w:t xml:space="preserve">                             форме денежных фондов целевого назначения.</w:t>
      </w:r>
    </w:p>
    <w:p w:rsidR="006E0FF8" w:rsidRDefault="006E0FF8" w:rsidP="00080C80">
      <w:pPr>
        <w:ind w:left="-540"/>
      </w:pPr>
      <w:r>
        <w:t xml:space="preserve">                       Б.   Стимулирующая функция финансов проявляется в создании условий развития </w:t>
      </w:r>
    </w:p>
    <w:p w:rsidR="006E0FF8" w:rsidRDefault="006E0FF8" w:rsidP="00080C80">
      <w:pPr>
        <w:ind w:left="-540"/>
      </w:pPr>
      <w:r>
        <w:t xml:space="preserve">                            определенных отраслей  и производств на основе изменения налоговых ставок, </w:t>
      </w:r>
    </w:p>
    <w:p w:rsidR="006E0FF8" w:rsidRDefault="006E0FF8" w:rsidP="00080C80">
      <w:pPr>
        <w:ind w:left="-540"/>
      </w:pPr>
      <w:r>
        <w:t xml:space="preserve">                             льгот, штрафов, условий налогообложения.</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t xml:space="preserve">        </w:t>
      </w:r>
      <w:r>
        <w:rPr>
          <w:bdr w:val="single" w:sz="4" w:space="0" w:color="auto" w:frame="1"/>
        </w:rPr>
        <w:t>А 16</w:t>
      </w:r>
      <w:r>
        <w:t xml:space="preserve">    Изменение места, занимаемого человеком или группой людей в социальной структуре</w:t>
      </w:r>
    </w:p>
    <w:p w:rsidR="006E0FF8" w:rsidRDefault="006E0FF8" w:rsidP="00080C80">
      <w:pPr>
        <w:ind w:left="-540"/>
      </w:pPr>
      <w:r>
        <w:t xml:space="preserve">                    общества, называется:</w:t>
      </w:r>
    </w:p>
    <w:p w:rsidR="006E0FF8" w:rsidRDefault="006E0FF8" w:rsidP="00080C80">
      <w:pPr>
        <w:ind w:left="-540"/>
      </w:pPr>
      <w:r>
        <w:t xml:space="preserve">                   1) социальная стратификация</w:t>
      </w:r>
    </w:p>
    <w:p w:rsidR="006E0FF8" w:rsidRDefault="006E0FF8" w:rsidP="00080C80">
      <w:pPr>
        <w:ind w:left="-540"/>
      </w:pPr>
      <w:r>
        <w:t xml:space="preserve">                   2) социальная мобильность</w:t>
      </w:r>
    </w:p>
    <w:p w:rsidR="006E0FF8" w:rsidRDefault="006E0FF8" w:rsidP="00080C80">
      <w:pPr>
        <w:ind w:left="-540"/>
      </w:pPr>
      <w:r>
        <w:t xml:space="preserve">                   3) социальная дифференциация</w:t>
      </w:r>
    </w:p>
    <w:p w:rsidR="006E0FF8" w:rsidRDefault="006E0FF8" w:rsidP="00080C80">
      <w:pPr>
        <w:ind w:left="-540"/>
      </w:pPr>
      <w:r>
        <w:t xml:space="preserve">                   4) социальная идентификация</w:t>
      </w:r>
    </w:p>
    <w:p w:rsidR="006E0FF8" w:rsidRDefault="006E0FF8" w:rsidP="00080C80">
      <w:pPr>
        <w:ind w:left="-540"/>
      </w:pPr>
      <w:r>
        <w:t xml:space="preserve">         </w:t>
      </w:r>
      <w:r>
        <w:rPr>
          <w:bdr w:val="single" w:sz="4" w:space="0" w:color="auto" w:frame="1"/>
        </w:rPr>
        <w:t>А 17</w:t>
      </w:r>
      <w:r>
        <w:t xml:space="preserve">   В мусульманских странах женщины должны закрывать лицо паранджой. К какому виду</w:t>
      </w:r>
    </w:p>
    <w:p w:rsidR="006E0FF8" w:rsidRDefault="006E0FF8" w:rsidP="00080C80">
      <w:pPr>
        <w:ind w:left="-540"/>
      </w:pPr>
      <w:r>
        <w:t xml:space="preserve">                    социальных норм относится это правило?:</w:t>
      </w:r>
    </w:p>
    <w:p w:rsidR="006E0FF8" w:rsidRDefault="006E0FF8" w:rsidP="00080C80">
      <w:pPr>
        <w:ind w:left="-540"/>
      </w:pPr>
      <w:r>
        <w:t xml:space="preserve">                              1) нормы права                                                    </w:t>
      </w:r>
    </w:p>
    <w:p w:rsidR="006E0FF8" w:rsidRDefault="006E0FF8" w:rsidP="00080C80">
      <w:pPr>
        <w:ind w:left="-540"/>
      </w:pPr>
      <w:r>
        <w:t xml:space="preserve">                              2) нормы морали</w:t>
      </w:r>
    </w:p>
    <w:p w:rsidR="006E0FF8" w:rsidRDefault="006E0FF8" w:rsidP="00080C80">
      <w:pPr>
        <w:ind w:left="-540"/>
      </w:pPr>
      <w:r>
        <w:t xml:space="preserve">                              3) нормы этикета                                                  </w:t>
      </w:r>
    </w:p>
    <w:p w:rsidR="006E0FF8" w:rsidRPr="00625714" w:rsidRDefault="006E0FF8" w:rsidP="00080C80">
      <w:pPr>
        <w:ind w:left="-540"/>
      </w:pPr>
      <w:r>
        <w:t xml:space="preserve">                              4) обычай</w:t>
      </w:r>
    </w:p>
    <w:p w:rsidR="006E0FF8" w:rsidRDefault="006E0FF8" w:rsidP="00080C80">
      <w:r>
        <w:rPr>
          <w:bdr w:val="single" w:sz="4" w:space="0" w:color="auto" w:frame="1"/>
        </w:rPr>
        <w:t xml:space="preserve">  А 18</w:t>
      </w:r>
      <w:r>
        <w:t xml:space="preserve">   Самая древняя, первая историческая форма социальной общности людей, с </w:t>
      </w:r>
    </w:p>
    <w:p w:rsidR="006E0FF8" w:rsidRDefault="006E0FF8" w:rsidP="00080C80">
      <w:r>
        <w:t xml:space="preserve">             которой человек связан на протяжении всей жизни, называется:</w:t>
      </w:r>
    </w:p>
    <w:p w:rsidR="006E0FF8" w:rsidRDefault="006E0FF8" w:rsidP="00080C80">
      <w:pPr>
        <w:ind w:left="-540"/>
      </w:pPr>
      <w:r>
        <w:t xml:space="preserve">                            1) нация                                                        </w:t>
      </w:r>
    </w:p>
    <w:p w:rsidR="006E0FF8" w:rsidRDefault="006E0FF8" w:rsidP="00080C80">
      <w:pPr>
        <w:ind w:left="-540"/>
      </w:pPr>
      <w:r>
        <w:t xml:space="preserve">                            2) семья</w:t>
      </w:r>
    </w:p>
    <w:p w:rsidR="006E0FF8" w:rsidRDefault="006E0FF8" w:rsidP="00080C80">
      <w:pPr>
        <w:ind w:left="-540"/>
      </w:pPr>
      <w:r>
        <w:t xml:space="preserve">                            3) народность                                               </w:t>
      </w:r>
    </w:p>
    <w:p w:rsidR="006E0FF8" w:rsidRDefault="006E0FF8" w:rsidP="00080C80">
      <w:pPr>
        <w:ind w:left="-540"/>
      </w:pPr>
      <w:r>
        <w:t xml:space="preserve">                            4) гражданское общество</w:t>
      </w:r>
    </w:p>
    <w:p w:rsidR="006E0FF8" w:rsidRDefault="006E0FF8" w:rsidP="00080C80">
      <w:r>
        <w:rPr>
          <w:bdr w:val="single" w:sz="4" w:space="0" w:color="auto" w:frame="1"/>
        </w:rPr>
        <w:t xml:space="preserve">  А 19</w:t>
      </w:r>
      <w:r>
        <w:t xml:space="preserve">     Из перечисленных ниже факторов, влияющих на социальный статус человека, </w:t>
      </w:r>
    </w:p>
    <w:p w:rsidR="006E0FF8" w:rsidRDefault="006E0FF8" w:rsidP="00080C80">
      <w:r>
        <w:t xml:space="preserve">                назовите тот,  который носит объективный характер:</w:t>
      </w:r>
    </w:p>
    <w:p w:rsidR="006E0FF8" w:rsidRDefault="006E0FF8" w:rsidP="00080C80">
      <w:pPr>
        <w:ind w:left="-540"/>
      </w:pPr>
      <w:r>
        <w:t xml:space="preserve">                             1) пол                                   </w:t>
      </w:r>
    </w:p>
    <w:p w:rsidR="006E0FF8" w:rsidRDefault="006E0FF8" w:rsidP="00080C80">
      <w:pPr>
        <w:ind w:left="-540"/>
      </w:pPr>
      <w:r>
        <w:t xml:space="preserve">                             2) образование</w:t>
      </w:r>
    </w:p>
    <w:p w:rsidR="006E0FF8" w:rsidRDefault="006E0FF8" w:rsidP="00080C80">
      <w:pPr>
        <w:ind w:left="-540"/>
      </w:pPr>
      <w:r>
        <w:t xml:space="preserve">                             3) доход                                          </w:t>
      </w:r>
    </w:p>
    <w:p w:rsidR="006E0FF8" w:rsidRDefault="006E0FF8" w:rsidP="00080C80">
      <w:pPr>
        <w:ind w:left="-540"/>
      </w:pPr>
      <w:r>
        <w:t xml:space="preserve">                             4) профессия</w:t>
      </w:r>
    </w:p>
    <w:p w:rsidR="006E0FF8" w:rsidRDefault="006E0FF8" w:rsidP="00080C80">
      <w:pPr>
        <w:ind w:left="-540"/>
      </w:pPr>
      <w:r>
        <w:t xml:space="preserve">         </w:t>
      </w:r>
      <w:r>
        <w:rPr>
          <w:bdr w:val="single" w:sz="4" w:space="0" w:color="auto" w:frame="1"/>
        </w:rPr>
        <w:t xml:space="preserve">А 20 </w:t>
      </w:r>
      <w:r>
        <w:t xml:space="preserve">        Какое суждение является верным:</w:t>
      </w:r>
    </w:p>
    <w:p w:rsidR="006E0FF8" w:rsidRDefault="006E0FF8" w:rsidP="00080C80">
      <w:pPr>
        <w:ind w:left="-540"/>
      </w:pPr>
      <w:r>
        <w:t xml:space="preserve">                        А. Назначение врача-терапевта П. заведующим отделением городской больницы</w:t>
      </w:r>
    </w:p>
    <w:p w:rsidR="006E0FF8" w:rsidRDefault="006E0FF8" w:rsidP="00080C80">
      <w:pPr>
        <w:ind w:left="-540"/>
      </w:pPr>
      <w:r>
        <w:t xml:space="preserve">                             является примером восходящей вертикальной мобильности.</w:t>
      </w:r>
    </w:p>
    <w:p w:rsidR="006E0FF8" w:rsidRDefault="006E0FF8" w:rsidP="00EF31F6">
      <w:pPr>
        <w:ind w:left="-540"/>
      </w:pPr>
      <w:r>
        <w:t xml:space="preserve">                        Б. Переход врача-терапевта из городской больницы №1, где он работал на 1 ставку,  в</w:t>
      </w:r>
    </w:p>
    <w:p w:rsidR="006E0FF8" w:rsidRDefault="006E0FF8" w:rsidP="00EF31F6">
      <w:pPr>
        <w:ind w:left="-540"/>
      </w:pPr>
      <w:r>
        <w:t xml:space="preserve">                            городскую больницу №2 на 2 ставки  является примером восходящей  вертикальной</w:t>
      </w:r>
    </w:p>
    <w:p w:rsidR="006E0FF8" w:rsidRDefault="006E0FF8" w:rsidP="00EF31F6">
      <w:pPr>
        <w:ind w:left="-540"/>
      </w:pPr>
      <w:r>
        <w:t xml:space="preserve">                           мобильности.</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t xml:space="preserve">        </w:t>
      </w:r>
      <w:r>
        <w:rPr>
          <w:bdr w:val="single" w:sz="4" w:space="0" w:color="auto" w:frame="1"/>
        </w:rPr>
        <w:t xml:space="preserve">А 21 </w:t>
      </w:r>
      <w:r>
        <w:t xml:space="preserve">      К функциям государства  в Российской Федерации не относится:</w:t>
      </w:r>
    </w:p>
    <w:p w:rsidR="006E0FF8" w:rsidRDefault="006E0FF8" w:rsidP="00080C80">
      <w:pPr>
        <w:ind w:left="-540"/>
      </w:pPr>
      <w:r>
        <w:t xml:space="preserve">                              1) правотворческая деятельность</w:t>
      </w:r>
    </w:p>
    <w:p w:rsidR="006E0FF8" w:rsidRDefault="006E0FF8" w:rsidP="00080C80">
      <w:pPr>
        <w:ind w:left="-540"/>
      </w:pPr>
      <w:r>
        <w:t xml:space="preserve">                              2) представление страны на международной арене</w:t>
      </w:r>
    </w:p>
    <w:p w:rsidR="006E0FF8" w:rsidRDefault="006E0FF8" w:rsidP="00080C80">
      <w:pPr>
        <w:ind w:left="-540"/>
      </w:pPr>
      <w:r>
        <w:t xml:space="preserve">                              3) финансирование церкви и религиозных учреждений</w:t>
      </w:r>
    </w:p>
    <w:p w:rsidR="006E0FF8" w:rsidRDefault="006E0FF8" w:rsidP="00080C80">
      <w:pPr>
        <w:ind w:left="-540"/>
      </w:pPr>
      <w:r>
        <w:t xml:space="preserve">                              4) социальное обеспечение граждан</w:t>
      </w:r>
    </w:p>
    <w:p w:rsidR="006E0FF8" w:rsidRDefault="006E0FF8" w:rsidP="00080C80">
      <w:pPr>
        <w:ind w:left="-540"/>
      </w:pPr>
      <w:r>
        <w:t xml:space="preserve">         </w:t>
      </w:r>
      <w:r>
        <w:rPr>
          <w:bdr w:val="single" w:sz="4" w:space="0" w:color="auto" w:frame="1"/>
        </w:rPr>
        <w:t>А 22</w:t>
      </w:r>
      <w:r>
        <w:t xml:space="preserve">        Какой идеологии соответствует это высказывание:</w:t>
      </w:r>
    </w:p>
    <w:p w:rsidR="006E0FF8" w:rsidRDefault="006E0FF8" w:rsidP="00080C80">
      <w:pPr>
        <w:ind w:left="-540"/>
      </w:pPr>
      <w:r>
        <w:t xml:space="preserve">                        «Индивидуальная свобода и частная собственность – надежный фундамент</w:t>
      </w:r>
    </w:p>
    <w:p w:rsidR="006E0FF8" w:rsidRDefault="006E0FF8" w:rsidP="00EF31F6">
      <w:pPr>
        <w:ind w:left="-540"/>
      </w:pPr>
      <w:r>
        <w:t xml:space="preserve">                          демократического  государства»:</w:t>
      </w:r>
    </w:p>
    <w:p w:rsidR="006E0FF8" w:rsidRDefault="006E0FF8" w:rsidP="00080C80">
      <w:pPr>
        <w:ind w:left="-540"/>
      </w:pPr>
      <w:r>
        <w:t xml:space="preserve">                         1) консерватизм                                   </w:t>
      </w:r>
    </w:p>
    <w:p w:rsidR="006E0FF8" w:rsidRDefault="006E0FF8" w:rsidP="00080C80">
      <w:pPr>
        <w:ind w:left="-540"/>
      </w:pPr>
      <w:r>
        <w:t xml:space="preserve">                         2) либерализм</w:t>
      </w:r>
    </w:p>
    <w:p w:rsidR="006E0FF8" w:rsidRDefault="006E0FF8" w:rsidP="00080C80">
      <w:pPr>
        <w:ind w:left="-540"/>
      </w:pPr>
      <w:r>
        <w:t xml:space="preserve">                         3) марксизм                                          </w:t>
      </w:r>
    </w:p>
    <w:p w:rsidR="006E0FF8" w:rsidRDefault="006E0FF8" w:rsidP="00080C80">
      <w:pPr>
        <w:ind w:left="-540"/>
      </w:pPr>
      <w:r>
        <w:t xml:space="preserve">                         4) анархизм</w:t>
      </w:r>
    </w:p>
    <w:p w:rsidR="006E0FF8" w:rsidRDefault="006E0FF8" w:rsidP="00080C80">
      <w:pPr>
        <w:ind w:left="-540"/>
      </w:pPr>
      <w:r>
        <w:t xml:space="preserve">        </w:t>
      </w:r>
      <w:r>
        <w:rPr>
          <w:bdr w:val="single" w:sz="4" w:space="0" w:color="auto" w:frame="1"/>
        </w:rPr>
        <w:t>А 23</w:t>
      </w:r>
      <w:r>
        <w:t xml:space="preserve">         К внутренним функциям государства относится:</w:t>
      </w:r>
    </w:p>
    <w:p w:rsidR="006E0FF8" w:rsidRDefault="006E0FF8" w:rsidP="00080C80">
      <w:pPr>
        <w:ind w:left="-540"/>
      </w:pPr>
      <w:r>
        <w:t xml:space="preserve">                          1) международные связи</w:t>
      </w:r>
    </w:p>
    <w:p w:rsidR="006E0FF8" w:rsidRDefault="006E0FF8" w:rsidP="00080C80">
      <w:pPr>
        <w:ind w:left="-540"/>
      </w:pPr>
      <w:r>
        <w:t xml:space="preserve">                          2) реализация геополитических интересов</w:t>
      </w:r>
    </w:p>
    <w:p w:rsidR="006E0FF8" w:rsidRDefault="006E0FF8" w:rsidP="00080C80">
      <w:pPr>
        <w:ind w:left="-360"/>
      </w:pPr>
      <w:r>
        <w:t xml:space="preserve">                       3) социальная защита населения</w:t>
      </w:r>
    </w:p>
    <w:p w:rsidR="006E0FF8" w:rsidRDefault="006E0FF8" w:rsidP="003D25FB">
      <w:pPr>
        <w:ind w:left="-540"/>
      </w:pPr>
      <w:r>
        <w:t xml:space="preserve">                          4) оборонная</w:t>
      </w:r>
    </w:p>
    <w:p w:rsidR="006E0FF8" w:rsidRDefault="006E0FF8" w:rsidP="00080C80">
      <w:pPr>
        <w:ind w:left="-540"/>
      </w:pPr>
    </w:p>
    <w:p w:rsidR="006E0FF8" w:rsidRDefault="006E0FF8" w:rsidP="00080C80">
      <w:pPr>
        <w:ind w:left="-540"/>
      </w:pPr>
      <w:r>
        <w:t xml:space="preserve">        </w:t>
      </w:r>
      <w:r>
        <w:rPr>
          <w:bdr w:val="single" w:sz="4" w:space="0" w:color="auto" w:frame="1"/>
        </w:rPr>
        <w:t>А 24</w:t>
      </w:r>
      <w:r>
        <w:t xml:space="preserve">      Признаком унитарного государства является:</w:t>
      </w:r>
    </w:p>
    <w:p w:rsidR="006E0FF8" w:rsidRDefault="006E0FF8" w:rsidP="00080C80">
      <w:pPr>
        <w:ind w:left="-540"/>
      </w:pPr>
      <w:r>
        <w:t xml:space="preserve">                          1) верховенство федеральных законов над законами субъектов                                           </w:t>
      </w:r>
    </w:p>
    <w:p w:rsidR="006E0FF8" w:rsidRDefault="006E0FF8" w:rsidP="00080C80">
      <w:pPr>
        <w:ind w:left="-540"/>
      </w:pPr>
      <w:r>
        <w:t xml:space="preserve">                          2)  государственный суверенитет</w:t>
      </w:r>
    </w:p>
    <w:p w:rsidR="006E0FF8" w:rsidRDefault="006E0FF8" w:rsidP="00080C80">
      <w:pPr>
        <w:ind w:left="-540"/>
      </w:pPr>
      <w:r>
        <w:t xml:space="preserve">                          3) двухуровневая система государственной власти                                                           </w:t>
      </w:r>
    </w:p>
    <w:p w:rsidR="006E0FF8" w:rsidRDefault="006E0FF8" w:rsidP="00080C80">
      <w:pPr>
        <w:ind w:left="-540"/>
      </w:pPr>
      <w:r>
        <w:t xml:space="preserve">                          4) единые для всей страны высшие органы государственной власти  </w:t>
      </w:r>
    </w:p>
    <w:p w:rsidR="006E0FF8" w:rsidRDefault="006E0FF8" w:rsidP="00080C80">
      <w:pPr>
        <w:ind w:left="-540"/>
      </w:pPr>
      <w:r>
        <w:t xml:space="preserve">        </w:t>
      </w:r>
      <w:r>
        <w:rPr>
          <w:bdr w:val="single" w:sz="4" w:space="0" w:color="auto" w:frame="1"/>
        </w:rPr>
        <w:t>А 25</w:t>
      </w:r>
      <w:r>
        <w:t xml:space="preserve">       Какое суждение является верным:</w:t>
      </w:r>
    </w:p>
    <w:p w:rsidR="006E0FF8" w:rsidRDefault="006E0FF8" w:rsidP="00080C80">
      <w:r>
        <w:t xml:space="preserve">                А.  Тоталитарный</w:t>
      </w:r>
      <w:r>
        <w:tab/>
        <w:t xml:space="preserve"> режим характеризуется всеобщим контролем и насилием.</w:t>
      </w:r>
    </w:p>
    <w:p w:rsidR="006E0FF8" w:rsidRDefault="006E0FF8" w:rsidP="00080C80">
      <w:pPr>
        <w:ind w:left="-540"/>
      </w:pPr>
      <w:r>
        <w:t xml:space="preserve">                         Б.  При авторитарном режиме отдельные области общественной жизни свободны от</w:t>
      </w:r>
    </w:p>
    <w:p w:rsidR="006E0FF8" w:rsidRDefault="006E0FF8" w:rsidP="00080C80">
      <w:pPr>
        <w:ind w:left="-540"/>
      </w:pPr>
      <w:r>
        <w:t xml:space="preserve">                               государственного контроля</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  </w:t>
      </w:r>
    </w:p>
    <w:p w:rsidR="006E0FF8" w:rsidRDefault="006E0FF8" w:rsidP="00080C80">
      <w:pPr>
        <w:ind w:left="-540"/>
      </w:pPr>
      <w:r>
        <w:t xml:space="preserve">        </w:t>
      </w:r>
      <w:r>
        <w:rPr>
          <w:bdr w:val="single" w:sz="4" w:space="0" w:color="auto" w:frame="1"/>
        </w:rPr>
        <w:t>А 26</w:t>
      </w:r>
      <w:r>
        <w:t xml:space="preserve">       Отрасль права, регулирующая общественные отношения, складывающиеся по </w:t>
      </w:r>
    </w:p>
    <w:p w:rsidR="006E0FF8" w:rsidRDefault="006E0FF8" w:rsidP="00080C80">
      <w:pPr>
        <w:ind w:left="-540"/>
      </w:pPr>
      <w:r>
        <w:t xml:space="preserve">                       поводу совершения преступления, называется:                 </w:t>
      </w:r>
    </w:p>
    <w:p w:rsidR="006E0FF8" w:rsidRDefault="006E0FF8" w:rsidP="00080C80">
      <w:pPr>
        <w:ind w:left="-540"/>
      </w:pPr>
      <w:r>
        <w:t xml:space="preserve">                           1) административное право                                  </w:t>
      </w:r>
    </w:p>
    <w:p w:rsidR="006E0FF8" w:rsidRDefault="006E0FF8" w:rsidP="00080C80">
      <w:pPr>
        <w:ind w:left="-540"/>
      </w:pPr>
      <w:r>
        <w:t xml:space="preserve">                           2) конституционное право</w:t>
      </w:r>
    </w:p>
    <w:p w:rsidR="006E0FF8" w:rsidRDefault="006E0FF8" w:rsidP="00080C80">
      <w:pPr>
        <w:ind w:left="-540"/>
      </w:pPr>
      <w:r>
        <w:t xml:space="preserve">                           3) гражданское право                                           </w:t>
      </w:r>
    </w:p>
    <w:p w:rsidR="006E0FF8" w:rsidRDefault="006E0FF8" w:rsidP="00080C80">
      <w:pPr>
        <w:ind w:left="-540"/>
      </w:pPr>
      <w:r>
        <w:t xml:space="preserve">                           4) уголовное право</w:t>
      </w:r>
    </w:p>
    <w:p w:rsidR="006E0FF8" w:rsidRDefault="006E0FF8" w:rsidP="00080C80">
      <w:pPr>
        <w:ind w:left="-540"/>
      </w:pPr>
      <w:r>
        <w:t xml:space="preserve">      </w:t>
      </w:r>
      <w:r>
        <w:rPr>
          <w:bdr w:val="single" w:sz="4" w:space="0" w:color="auto" w:frame="1"/>
        </w:rPr>
        <w:t xml:space="preserve"> А 27</w:t>
      </w:r>
      <w:r>
        <w:t xml:space="preserve">      Гражданка Р.  сдала  в гардероб театра норковую шубу. Примером какой гражданско-</w:t>
      </w:r>
    </w:p>
    <w:p w:rsidR="006E0FF8" w:rsidRDefault="006E0FF8" w:rsidP="00080C80">
      <w:pPr>
        <w:ind w:left="-540"/>
      </w:pPr>
      <w:r>
        <w:t xml:space="preserve">                     правовой сделки является данный факт:</w:t>
      </w:r>
    </w:p>
    <w:p w:rsidR="006E0FF8" w:rsidRDefault="006E0FF8" w:rsidP="00080C80">
      <w:pPr>
        <w:ind w:left="-540"/>
      </w:pPr>
      <w:r>
        <w:t xml:space="preserve">                           1) договор аренды             </w:t>
      </w:r>
    </w:p>
    <w:p w:rsidR="006E0FF8" w:rsidRDefault="006E0FF8" w:rsidP="00080C80">
      <w:pPr>
        <w:ind w:left="-540"/>
      </w:pPr>
      <w:r>
        <w:t xml:space="preserve">                           2) договор комиссии</w:t>
      </w:r>
    </w:p>
    <w:p w:rsidR="006E0FF8" w:rsidRDefault="006E0FF8" w:rsidP="00080C80">
      <w:pPr>
        <w:ind w:left="-540"/>
      </w:pPr>
      <w:r>
        <w:t xml:space="preserve">                           3) договор перевозки                                          </w:t>
      </w:r>
    </w:p>
    <w:p w:rsidR="006E0FF8" w:rsidRDefault="006E0FF8" w:rsidP="00080C80">
      <w:pPr>
        <w:ind w:left="-540"/>
      </w:pPr>
      <w:r>
        <w:t xml:space="preserve">                           4) договор хранения </w:t>
      </w:r>
    </w:p>
    <w:p w:rsidR="006E0FF8" w:rsidRDefault="006E0FF8" w:rsidP="00080C80">
      <w:pPr>
        <w:ind w:left="-540"/>
      </w:pPr>
      <w:r>
        <w:t xml:space="preserve">    </w:t>
      </w:r>
      <w:r>
        <w:rPr>
          <w:bdr w:val="single" w:sz="4" w:space="0" w:color="auto" w:frame="1"/>
        </w:rPr>
        <w:t>А 28</w:t>
      </w:r>
      <w:r>
        <w:t xml:space="preserve">          Конституция Российской Федерации была принята 12 декабря 1993 г.:</w:t>
      </w:r>
    </w:p>
    <w:p w:rsidR="006E0FF8" w:rsidRDefault="006E0FF8" w:rsidP="00080C80">
      <w:pPr>
        <w:ind w:left="-540"/>
      </w:pPr>
      <w:r>
        <w:t xml:space="preserve">                     1) Указом Президента РФ</w:t>
      </w:r>
    </w:p>
    <w:p w:rsidR="006E0FF8" w:rsidRDefault="006E0FF8" w:rsidP="00080C80">
      <w:pPr>
        <w:ind w:left="-540"/>
      </w:pPr>
      <w:r>
        <w:t xml:space="preserve">                     2) Постановлением Правительства РФ</w:t>
      </w:r>
    </w:p>
    <w:p w:rsidR="006E0FF8" w:rsidRDefault="006E0FF8" w:rsidP="00080C80">
      <w:pPr>
        <w:ind w:left="-540"/>
      </w:pPr>
      <w:r>
        <w:t xml:space="preserve">                     3) всенародным голосованием (референдумом)</w:t>
      </w:r>
    </w:p>
    <w:p w:rsidR="006E0FF8" w:rsidRDefault="006E0FF8" w:rsidP="00080C80">
      <w:pPr>
        <w:ind w:left="-540"/>
      </w:pPr>
      <w:r>
        <w:t xml:space="preserve">                     4) решением органов местного самоуправления </w:t>
      </w:r>
    </w:p>
    <w:p w:rsidR="006E0FF8" w:rsidRDefault="006E0FF8" w:rsidP="00080C80">
      <w:pPr>
        <w:ind w:left="-540"/>
      </w:pPr>
      <w:r>
        <w:t xml:space="preserve"> </w:t>
      </w:r>
    </w:p>
    <w:p w:rsidR="006E0FF8" w:rsidRDefault="006E0FF8" w:rsidP="00F146E2">
      <w:pPr>
        <w:ind w:left="-540"/>
      </w:pPr>
      <w:r>
        <w:t xml:space="preserve">     </w:t>
      </w:r>
      <w:r>
        <w:rPr>
          <w:bdr w:val="single" w:sz="4" w:space="0" w:color="auto" w:frame="1"/>
        </w:rPr>
        <w:t>А 29</w:t>
      </w:r>
      <w:r>
        <w:t xml:space="preserve">       При очередной проверке документов миграционной  службой  было выявлено 150 </w:t>
      </w:r>
    </w:p>
    <w:p w:rsidR="006E0FF8" w:rsidRDefault="006E0FF8" w:rsidP="00F146E2">
      <w:pPr>
        <w:ind w:left="-540"/>
      </w:pPr>
      <w:r>
        <w:t xml:space="preserve">                     граждан иностранных государств, незаконно находящихся на территории РФ. К какому</w:t>
      </w:r>
    </w:p>
    <w:p w:rsidR="006E0FF8" w:rsidRDefault="006E0FF8" w:rsidP="00F146E2">
      <w:pPr>
        <w:ind w:left="-540"/>
      </w:pPr>
      <w:r>
        <w:t xml:space="preserve">                     виду ответственности будут  привлечены нарушители:</w:t>
      </w:r>
    </w:p>
    <w:p w:rsidR="006E0FF8" w:rsidRDefault="006E0FF8" w:rsidP="00080C80">
      <w:pPr>
        <w:ind w:left="-540"/>
      </w:pPr>
      <w:r>
        <w:t xml:space="preserve">                                   1) к административной            </w:t>
      </w:r>
    </w:p>
    <w:p w:rsidR="006E0FF8" w:rsidRDefault="006E0FF8" w:rsidP="00080C80">
      <w:pPr>
        <w:ind w:left="-540"/>
      </w:pPr>
      <w:r>
        <w:t xml:space="preserve">                                   2) к уголовной</w:t>
      </w:r>
    </w:p>
    <w:p w:rsidR="006E0FF8" w:rsidRDefault="006E0FF8" w:rsidP="00080C80">
      <w:pPr>
        <w:ind w:left="-540"/>
      </w:pPr>
      <w:r>
        <w:t xml:space="preserve">                                   3) к дисциплинарной               </w:t>
      </w:r>
    </w:p>
    <w:p w:rsidR="006E0FF8" w:rsidRDefault="006E0FF8" w:rsidP="00080C80">
      <w:pPr>
        <w:ind w:left="-540"/>
      </w:pPr>
      <w:r>
        <w:t xml:space="preserve">                                   4) к гражданско-правовой   </w:t>
      </w:r>
    </w:p>
    <w:p w:rsidR="006E0FF8" w:rsidRDefault="006E0FF8" w:rsidP="00080C80">
      <w:pPr>
        <w:ind w:left="-540"/>
      </w:pPr>
      <w:r>
        <w:t xml:space="preserve">       </w:t>
      </w:r>
      <w:r>
        <w:rPr>
          <w:bdr w:val="single" w:sz="4" w:space="0" w:color="auto" w:frame="1"/>
        </w:rPr>
        <w:t>А 30</w:t>
      </w:r>
      <w:r>
        <w:t xml:space="preserve">     Какое суждение является верным:</w:t>
      </w:r>
    </w:p>
    <w:p w:rsidR="006E0FF8" w:rsidRDefault="006E0FF8" w:rsidP="00080C80">
      <w:pPr>
        <w:ind w:left="-540"/>
      </w:pPr>
      <w:r>
        <w:t xml:space="preserve">                   А. При наличии у супругов несовершеннолетних детей, брак расторгается  в суде.</w:t>
      </w:r>
    </w:p>
    <w:p w:rsidR="006E0FF8" w:rsidRDefault="006E0FF8" w:rsidP="00080C80">
      <w:pPr>
        <w:ind w:left="-540"/>
      </w:pPr>
      <w:r>
        <w:t xml:space="preserve">                   Б. Жена не обязана после заключения брака брать фамилию мужа.</w:t>
      </w:r>
    </w:p>
    <w:p w:rsidR="006E0FF8" w:rsidRDefault="006E0FF8" w:rsidP="00080C80">
      <w:r>
        <w:t xml:space="preserve">               1) верно только А                          2) верно только Б.</w:t>
      </w:r>
    </w:p>
    <w:p w:rsidR="006E0FF8" w:rsidRDefault="006E0FF8" w:rsidP="00F146E2">
      <w:pPr>
        <w:ind w:left="-540"/>
      </w:pPr>
      <w:r>
        <w:t xml:space="preserve">                        3) верны оба суждения                  4) оба суждения неверны</w:t>
      </w:r>
    </w:p>
    <w:p w:rsidR="006E0FF8" w:rsidRDefault="006E0FF8" w:rsidP="00080C80">
      <w:pPr>
        <w:ind w:left="-540"/>
      </w:pPr>
    </w:p>
    <w:p w:rsidR="006E0FF8" w:rsidRDefault="006E0FF8" w:rsidP="00080C80">
      <w:pPr>
        <w:tabs>
          <w:tab w:val="left" w:pos="180"/>
        </w:tabs>
        <w:ind w:left="120" w:hanging="660"/>
        <w:rPr>
          <w:b/>
          <w:sz w:val="36"/>
          <w:szCs w:val="36"/>
        </w:rPr>
      </w:pPr>
      <w:r>
        <w:rPr>
          <w:b/>
          <w:sz w:val="36"/>
          <w:szCs w:val="36"/>
        </w:rPr>
        <w:t xml:space="preserve">                                                 Часть 2</w:t>
      </w:r>
    </w:p>
    <w:p w:rsidR="006E0FF8"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pPr>
    </w:p>
    <w:p w:rsidR="006E0FF8" w:rsidRDefault="006E0FF8" w:rsidP="00080C80">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080C80">
      <w:pPr>
        <w:tabs>
          <w:tab w:val="left" w:pos="180"/>
        </w:tabs>
        <w:ind w:left="120" w:hanging="120"/>
      </w:pPr>
    </w:p>
    <w:p w:rsidR="006E0FF8" w:rsidRDefault="006E0FF8" w:rsidP="00080C80">
      <w:pPr>
        <w:tabs>
          <w:tab w:val="left" w:pos="180"/>
        </w:tabs>
        <w:ind w:left="120" w:hanging="120"/>
      </w:pPr>
      <w:r>
        <w:t xml:space="preserve">                            </w:t>
      </w:r>
      <w:r>
        <w:rPr>
          <w:bdr w:val="single" w:sz="4" w:space="0" w:color="auto" w:frame="1"/>
        </w:rPr>
        <w:t>Виды правонарушений</w:t>
      </w:r>
    </w:p>
    <w:p w:rsidR="006E0FF8" w:rsidRDefault="006E0FF8" w:rsidP="00080C80">
      <w:pPr>
        <w:tabs>
          <w:tab w:val="left" w:pos="180"/>
        </w:tabs>
        <w:ind w:left="120" w:hanging="120"/>
      </w:pPr>
      <w:r>
        <w:t xml:space="preserve">           </w:t>
      </w:r>
    </w:p>
    <w:p w:rsidR="006E0FF8" w:rsidRDefault="006E0FF8" w:rsidP="00080C80">
      <w:pPr>
        <w:tabs>
          <w:tab w:val="left" w:pos="180"/>
        </w:tabs>
        <w:ind w:left="120" w:hanging="120"/>
      </w:pPr>
      <w:r>
        <w:t xml:space="preserve">        </w:t>
      </w:r>
      <w:r>
        <w:rPr>
          <w:bdr w:val="single" w:sz="4" w:space="0" w:color="auto" w:frame="1"/>
        </w:rPr>
        <w:t xml:space="preserve">Преступления   </w:t>
      </w:r>
      <w:r>
        <w:t xml:space="preserve">                                           </w:t>
      </w:r>
      <w:r>
        <w:rPr>
          <w:bdr w:val="single" w:sz="4" w:space="0" w:color="auto" w:frame="1"/>
        </w:rPr>
        <w:t xml:space="preserve">……………………. </w:t>
      </w:r>
    </w:p>
    <w:p w:rsidR="006E0FF8" w:rsidRDefault="006E0FF8" w:rsidP="00080C80">
      <w:pPr>
        <w:tabs>
          <w:tab w:val="left" w:pos="180"/>
        </w:tabs>
        <w:ind w:left="120" w:hanging="120"/>
      </w:pPr>
      <w:r>
        <w:t xml:space="preserve">                                                                           </w:t>
      </w:r>
    </w:p>
    <w:p w:rsidR="006E0FF8" w:rsidRDefault="006E0FF8" w:rsidP="00080C80">
      <w:pPr>
        <w:tabs>
          <w:tab w:val="left" w:pos="180"/>
        </w:tabs>
        <w:ind w:left="120" w:hanging="120"/>
      </w:pPr>
      <w:r>
        <w:t xml:space="preserve">         Ответ _______________________ .</w:t>
      </w:r>
    </w:p>
    <w:p w:rsidR="006E0FF8" w:rsidRDefault="006E0FF8" w:rsidP="00080C80">
      <w:pPr>
        <w:tabs>
          <w:tab w:val="left" w:pos="180"/>
        </w:tabs>
        <w:ind w:left="120" w:hanging="120"/>
      </w:pPr>
    </w:p>
    <w:p w:rsidR="006E0FF8" w:rsidRDefault="006E0FF8" w:rsidP="00080C80">
      <w:pPr>
        <w:ind w:left="-540"/>
        <w:rPr>
          <w:b/>
        </w:rPr>
      </w:pPr>
      <w:r>
        <w:rPr>
          <w:bdr w:val="single" w:sz="4" w:space="0" w:color="auto" w:frame="1"/>
        </w:rPr>
        <w:t xml:space="preserve">  В 2</w:t>
      </w:r>
      <w:r>
        <w:t xml:space="preserve">     </w:t>
      </w:r>
      <w:r>
        <w:rPr>
          <w:b/>
        </w:rPr>
        <w:t xml:space="preserve">Ниже приведен ряд терминов. Все они, за исключением одного относятся  к </w:t>
      </w:r>
    </w:p>
    <w:p w:rsidR="006E0FF8" w:rsidRDefault="006E0FF8" w:rsidP="00080C80">
      <w:pPr>
        <w:rPr>
          <w:b/>
        </w:rPr>
      </w:pPr>
      <w:r>
        <w:rPr>
          <w:b/>
        </w:rPr>
        <w:t>понятию  «семейное право». Найдите термин, не соответствующий этому понятию.</w:t>
      </w:r>
    </w:p>
    <w:p w:rsidR="006E0FF8" w:rsidRDefault="006E0FF8" w:rsidP="00080C80">
      <w:pPr>
        <w:ind w:left="-540"/>
      </w:pPr>
      <w:r>
        <w:t xml:space="preserve">                  Брачный договор, правотворчество, усыновление, родство, свойство.   </w:t>
      </w:r>
    </w:p>
    <w:p w:rsidR="006E0FF8" w:rsidRDefault="006E0FF8" w:rsidP="00080C80">
      <w:pPr>
        <w:ind w:left="-540"/>
      </w:pPr>
      <w:r>
        <w:t xml:space="preserve">               </w:t>
      </w:r>
    </w:p>
    <w:p w:rsidR="006E0FF8" w:rsidRDefault="006E0FF8" w:rsidP="00080C80">
      <w:pPr>
        <w:ind w:left="-540"/>
      </w:pPr>
      <w:r>
        <w:t xml:space="preserve">         Ответ __________________ .   </w:t>
      </w:r>
    </w:p>
    <w:p w:rsidR="006E0FF8" w:rsidRDefault="006E0FF8" w:rsidP="00080C80">
      <w:pPr>
        <w:ind w:left="-540"/>
      </w:pPr>
      <w:r>
        <w:t xml:space="preserve"> </w:t>
      </w:r>
    </w:p>
    <w:p w:rsidR="006E0FF8" w:rsidRDefault="006E0FF8" w:rsidP="00080C80">
      <w:pPr>
        <w:ind w:left="-540"/>
        <w:rPr>
          <w:b/>
        </w:rPr>
      </w:pPr>
      <w:r>
        <w:rPr>
          <w:bdr w:val="single" w:sz="4" w:space="0" w:color="auto" w:frame="1"/>
        </w:rPr>
        <w:t xml:space="preserve">  В 3</w:t>
      </w:r>
      <w:r>
        <w:t xml:space="preserve">       </w:t>
      </w:r>
      <w:r>
        <w:rPr>
          <w:b/>
        </w:rPr>
        <w:t xml:space="preserve">Установите соответствие между  названиями политических режимов  и их признаками: </w:t>
      </w:r>
      <w:r>
        <w:t xml:space="preserve"> </w:t>
      </w:r>
      <w:r>
        <w:rPr>
          <w:b/>
        </w:rPr>
        <w:t>к каждой позиции,  данной в первом столбце, подберите соответствующую позицию из второго столбца.</w:t>
      </w:r>
    </w:p>
    <w:p w:rsidR="006E0FF8" w:rsidRDefault="006E0FF8" w:rsidP="00080C80">
      <w:pPr>
        <w:ind w:left="-540"/>
      </w:pPr>
      <w:r>
        <w:t xml:space="preserve">                     ПРИЗНАКИ                                                                 ПОЛИТИЧЕСКИЕ  РЕЖИМЫ</w:t>
      </w:r>
    </w:p>
    <w:p w:rsidR="006E0FF8" w:rsidRDefault="006E0FF8" w:rsidP="00080C80">
      <w:pPr>
        <w:ind w:left="-540"/>
      </w:pPr>
      <w:r>
        <w:t xml:space="preserve">  1) единственно верная – марксистская  </w:t>
      </w:r>
    </w:p>
    <w:p w:rsidR="006E0FF8" w:rsidRDefault="006E0FF8" w:rsidP="00080C80">
      <w:pPr>
        <w:ind w:left="-540"/>
      </w:pPr>
      <w:r>
        <w:t xml:space="preserve">        идеология                                                                     А) демократический политический   режим</w:t>
      </w:r>
    </w:p>
    <w:p w:rsidR="006E0FF8" w:rsidRDefault="006E0FF8" w:rsidP="00080C80">
      <w:pPr>
        <w:ind w:left="-540"/>
      </w:pPr>
      <w:r>
        <w:t xml:space="preserve">  2)  равноправие различных форм собственности                                                                                             </w:t>
      </w:r>
    </w:p>
    <w:p w:rsidR="006E0FF8" w:rsidRDefault="006E0FF8" w:rsidP="00080C80">
      <w:pPr>
        <w:ind w:left="-540"/>
      </w:pPr>
      <w:r>
        <w:t xml:space="preserve">  3) однопартийная политическая система                       Б) тоталитарный политический   режим</w:t>
      </w:r>
    </w:p>
    <w:p w:rsidR="006E0FF8" w:rsidRDefault="006E0FF8" w:rsidP="00080C80">
      <w:pPr>
        <w:ind w:left="-540"/>
      </w:pPr>
      <w:r>
        <w:t xml:space="preserve">  4) свобода слова, печати</w:t>
      </w:r>
    </w:p>
    <w:p w:rsidR="006E0FF8" w:rsidRDefault="006E0FF8" w:rsidP="00080C80">
      <w:pPr>
        <w:ind w:left="-540"/>
      </w:pPr>
      <w:r>
        <w:t xml:space="preserve"> 5) культ личности вождя</w:t>
      </w:r>
    </w:p>
    <w:p w:rsidR="006E0FF8" w:rsidRDefault="006E0FF8" w:rsidP="00080C80">
      <w:pPr>
        <w:ind w:left="-540"/>
        <w:rPr>
          <w:b/>
        </w:rPr>
      </w:pPr>
      <w:r>
        <w:rPr>
          <w:b/>
        </w:rPr>
        <w:t xml:space="preserve">                  Запишите в таблицу выбранные буквы, а затем получившуюся последовательность букв</w:t>
      </w:r>
    </w:p>
    <w:p w:rsidR="006E0FF8" w:rsidRDefault="006E0FF8" w:rsidP="00080C80">
      <w:pPr>
        <w:ind w:left="-540"/>
        <w:rPr>
          <w:b/>
        </w:rPr>
      </w:pPr>
      <w:r>
        <w:rPr>
          <w:b/>
        </w:rPr>
        <w:t xml:space="preserve">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8"/>
        <w:gridCol w:w="2028"/>
        <w:gridCol w:w="2028"/>
        <w:gridCol w:w="2029"/>
      </w:tblGrid>
      <w:tr w:rsidR="006E0FF8" w:rsidRPr="00065E1D" w:rsidTr="00065E1D">
        <w:tc>
          <w:tcPr>
            <w:tcW w:w="2167" w:type="dxa"/>
          </w:tcPr>
          <w:p w:rsidR="006E0FF8" w:rsidRDefault="006E0FF8" w:rsidP="00080C80">
            <w:r>
              <w:t xml:space="preserve">              1</w:t>
            </w:r>
          </w:p>
        </w:tc>
        <w:tc>
          <w:tcPr>
            <w:tcW w:w="2167" w:type="dxa"/>
          </w:tcPr>
          <w:p w:rsidR="006E0FF8" w:rsidRDefault="006E0FF8" w:rsidP="00080C80">
            <w:r>
              <w:t xml:space="preserve">              2</w:t>
            </w:r>
          </w:p>
        </w:tc>
        <w:tc>
          <w:tcPr>
            <w:tcW w:w="2167" w:type="dxa"/>
          </w:tcPr>
          <w:p w:rsidR="006E0FF8" w:rsidRDefault="006E0FF8" w:rsidP="00080C80">
            <w:r>
              <w:t xml:space="preserve">              3  </w:t>
            </w:r>
          </w:p>
        </w:tc>
        <w:tc>
          <w:tcPr>
            <w:tcW w:w="2167" w:type="dxa"/>
          </w:tcPr>
          <w:p w:rsidR="006E0FF8" w:rsidRDefault="006E0FF8" w:rsidP="00080C80">
            <w:r>
              <w:t xml:space="preserve">               4</w:t>
            </w:r>
          </w:p>
        </w:tc>
        <w:tc>
          <w:tcPr>
            <w:tcW w:w="2168" w:type="dxa"/>
          </w:tcPr>
          <w:p w:rsidR="006E0FF8" w:rsidRDefault="006E0FF8" w:rsidP="00080C80">
            <w:r>
              <w:t xml:space="preserve">               5</w:t>
            </w:r>
          </w:p>
        </w:tc>
      </w:tr>
      <w:tr w:rsidR="006E0FF8" w:rsidRPr="00065E1D" w:rsidTr="00065E1D">
        <w:tc>
          <w:tcPr>
            <w:tcW w:w="2167" w:type="dxa"/>
          </w:tcPr>
          <w:p w:rsidR="006E0FF8" w:rsidRDefault="006E0FF8" w:rsidP="00080C80"/>
        </w:tc>
        <w:tc>
          <w:tcPr>
            <w:tcW w:w="2167" w:type="dxa"/>
          </w:tcPr>
          <w:p w:rsidR="006E0FF8" w:rsidRDefault="006E0FF8" w:rsidP="00080C80"/>
        </w:tc>
        <w:tc>
          <w:tcPr>
            <w:tcW w:w="2167" w:type="dxa"/>
          </w:tcPr>
          <w:p w:rsidR="006E0FF8" w:rsidRDefault="006E0FF8" w:rsidP="00080C80"/>
        </w:tc>
        <w:tc>
          <w:tcPr>
            <w:tcW w:w="2167" w:type="dxa"/>
          </w:tcPr>
          <w:p w:rsidR="006E0FF8" w:rsidRDefault="006E0FF8" w:rsidP="00080C80"/>
        </w:tc>
        <w:tc>
          <w:tcPr>
            <w:tcW w:w="2168" w:type="dxa"/>
          </w:tcPr>
          <w:p w:rsidR="006E0FF8" w:rsidRDefault="006E0FF8" w:rsidP="00080C80"/>
        </w:tc>
      </w:tr>
    </w:tbl>
    <w:p w:rsidR="006E0FF8" w:rsidRDefault="006E0FF8" w:rsidP="00080C80"/>
    <w:p w:rsidR="006E0FF8" w:rsidRDefault="006E0FF8" w:rsidP="00080C80">
      <w:pPr>
        <w:rPr>
          <w:b/>
        </w:rPr>
      </w:pPr>
      <w:r>
        <w:rPr>
          <w:bdr w:val="single" w:sz="4" w:space="0" w:color="auto" w:frame="1"/>
        </w:rPr>
        <w:t>В 4</w:t>
      </w:r>
      <w:r>
        <w:t xml:space="preserve">    </w:t>
      </w:r>
      <w:r>
        <w:rPr>
          <w:b/>
        </w:rPr>
        <w:t>Найдите в предложенном списке наименования, означающие субъектов деятельности,  связанной с покупкой автомобиля. Обведите цифры, под  которыми они указаны.</w:t>
      </w:r>
    </w:p>
    <w:p w:rsidR="006E0FF8" w:rsidRDefault="006E0FF8" w:rsidP="00080C80">
      <w:pPr>
        <w:ind w:left="-540"/>
      </w:pPr>
      <w:r>
        <w:t xml:space="preserve">                1) менеджер торгового зала</w:t>
      </w:r>
    </w:p>
    <w:p w:rsidR="006E0FF8" w:rsidRDefault="006E0FF8" w:rsidP="00080C80">
      <w:pPr>
        <w:ind w:left="-540"/>
      </w:pPr>
      <w:r>
        <w:t xml:space="preserve">                2) автомобиль</w:t>
      </w:r>
    </w:p>
    <w:p w:rsidR="006E0FF8" w:rsidRDefault="006E0FF8" w:rsidP="00080C80">
      <w:pPr>
        <w:ind w:left="-540"/>
      </w:pPr>
      <w:r>
        <w:t xml:space="preserve">                3) правила оформления кредита на покупку автомобиля</w:t>
      </w:r>
    </w:p>
    <w:p w:rsidR="006E0FF8" w:rsidRDefault="006E0FF8" w:rsidP="00080C80">
      <w:pPr>
        <w:ind w:left="-540"/>
      </w:pPr>
      <w:r>
        <w:t xml:space="preserve">                4) покупатель</w:t>
      </w:r>
    </w:p>
    <w:p w:rsidR="006E0FF8" w:rsidRDefault="006E0FF8" w:rsidP="00080C80">
      <w:pPr>
        <w:ind w:left="-540"/>
      </w:pPr>
      <w:r>
        <w:t xml:space="preserve">                5) помещение торгового зала с оборудованием</w:t>
      </w:r>
    </w:p>
    <w:p w:rsidR="006E0FF8" w:rsidRDefault="006E0FF8" w:rsidP="00080C80">
      <w:pPr>
        <w:ind w:left="-540"/>
      </w:pPr>
      <w:r>
        <w:t xml:space="preserve">                6) кассир</w:t>
      </w:r>
    </w:p>
    <w:p w:rsidR="006E0FF8" w:rsidRDefault="006E0FF8" w:rsidP="00080C80">
      <w:pPr>
        <w:ind w:left="-540"/>
        <w:rPr>
          <w:b/>
        </w:rPr>
      </w:pPr>
      <w:r>
        <w:t xml:space="preserve">              </w:t>
      </w:r>
      <w:r>
        <w:rPr>
          <w:b/>
        </w:rPr>
        <w:t>Обведенные цифры запишите в порядке возрастания</w:t>
      </w:r>
    </w:p>
    <w:p w:rsidR="006E0FF8" w:rsidRDefault="006E0FF8" w:rsidP="00080C80">
      <w:pPr>
        <w:ind w:left="-540"/>
      </w:pPr>
      <w:r>
        <w:t xml:space="preserve">                Ответ ___________________.</w:t>
      </w:r>
    </w:p>
    <w:p w:rsidR="006E0FF8" w:rsidRDefault="006E0FF8" w:rsidP="00080C80">
      <w:pPr>
        <w:ind w:left="-540"/>
      </w:pPr>
    </w:p>
    <w:p w:rsidR="006E0FF8" w:rsidRDefault="006E0FF8" w:rsidP="00080C80">
      <w:pPr>
        <w:ind w:left="-540"/>
        <w:rPr>
          <w:b/>
        </w:rPr>
      </w:pPr>
      <w:r>
        <w:rPr>
          <w:bdr w:val="single" w:sz="4" w:space="0" w:color="auto" w:frame="1"/>
        </w:rPr>
        <w:t>В 5</w:t>
      </w:r>
      <w:r>
        <w:t xml:space="preserve">   </w:t>
      </w:r>
      <w:r>
        <w:rPr>
          <w:b/>
        </w:rPr>
        <w:t xml:space="preserve">Прочитайте приведенный ниже текст, каждое положение которого пронумеровано </w:t>
      </w:r>
    </w:p>
    <w:p w:rsidR="006E0FF8" w:rsidRDefault="006E0FF8" w:rsidP="00080C80">
      <w:pPr>
        <w:ind w:left="-360"/>
        <w:rPr>
          <w:b/>
        </w:rPr>
      </w:pPr>
    </w:p>
    <w:p w:rsidR="006E0FF8" w:rsidRDefault="006E0FF8" w:rsidP="00080C80">
      <w:pPr>
        <w:pBdr>
          <w:top w:val="single" w:sz="4" w:space="1" w:color="auto"/>
          <w:left w:val="single" w:sz="4" w:space="0" w:color="auto"/>
          <w:bottom w:val="single" w:sz="4" w:space="1" w:color="auto"/>
          <w:right w:val="single" w:sz="4" w:space="12" w:color="auto"/>
        </w:pBdr>
        <w:ind w:left="540" w:hanging="540"/>
      </w:pPr>
      <w:r>
        <w:t xml:space="preserve">  (1) Глобальное потепление является самой большой опасностью, грозящей человечеству.</w:t>
      </w:r>
    </w:p>
    <w:p w:rsidR="006E0FF8" w:rsidRDefault="006E0FF8" w:rsidP="00080C80">
      <w:pPr>
        <w:pBdr>
          <w:top w:val="single" w:sz="4" w:space="1" w:color="auto"/>
          <w:left w:val="single" w:sz="4" w:space="0" w:color="auto"/>
          <w:bottom w:val="single" w:sz="4" w:space="1" w:color="auto"/>
          <w:right w:val="single" w:sz="4" w:space="12" w:color="auto"/>
        </w:pBdr>
      </w:pPr>
      <w:r>
        <w:t xml:space="preserve"> (2)  В 2007 году изменилась ледовая обстановка на Чукотском море, впервые в истории Северо-западный проход был полностью свободным ото льда. </w:t>
      </w:r>
    </w:p>
    <w:p w:rsidR="006E0FF8" w:rsidRDefault="006E0FF8" w:rsidP="00080C80">
      <w:pPr>
        <w:pBdr>
          <w:top w:val="single" w:sz="4" w:space="1" w:color="auto"/>
          <w:left w:val="single" w:sz="4" w:space="0" w:color="auto"/>
          <w:bottom w:val="single" w:sz="4" w:space="1" w:color="auto"/>
          <w:right w:val="single" w:sz="4" w:space="12" w:color="auto"/>
        </w:pBdr>
      </w:pPr>
      <w:r>
        <w:t xml:space="preserve">  (3) Это последствия парникового эффекта, усилению которого способствует водяной пар, углекислый газ, метан и др.  </w:t>
      </w:r>
    </w:p>
    <w:p w:rsidR="006E0FF8" w:rsidRDefault="006E0FF8" w:rsidP="00080C80">
      <w:pPr>
        <w:pBdr>
          <w:top w:val="single" w:sz="4" w:space="1" w:color="auto"/>
          <w:left w:val="single" w:sz="4" w:space="0" w:color="auto"/>
          <w:bottom w:val="single" w:sz="4" w:space="1" w:color="auto"/>
          <w:right w:val="single" w:sz="4" w:space="12" w:color="auto"/>
        </w:pBdr>
      </w:pPr>
      <w:r>
        <w:t xml:space="preserve"> (4) За последние 250 лет их концентрация в атмосфере увеличилась более чем в 100 раз. </w:t>
      </w:r>
    </w:p>
    <w:p w:rsidR="006E0FF8" w:rsidRDefault="006E0FF8" w:rsidP="00080C80">
      <w:pPr>
        <w:pBdr>
          <w:top w:val="single" w:sz="4" w:space="1" w:color="auto"/>
          <w:left w:val="single" w:sz="4" w:space="0" w:color="auto"/>
          <w:bottom w:val="single" w:sz="4" w:space="1" w:color="auto"/>
          <w:right w:val="single" w:sz="4" w:space="12" w:color="auto"/>
        </w:pBdr>
      </w:pPr>
      <w:r>
        <w:t xml:space="preserve">  (5)  Межправительственная комиссия по климатическим изменениям пришла к выводу, что глобальное потепление не вызывает сомнений и велика вероятность того, что оно в значительной мере происходит по вине человека. </w:t>
      </w:r>
    </w:p>
    <w:p w:rsidR="006E0FF8" w:rsidRDefault="006E0FF8" w:rsidP="00080C80">
      <w:pPr>
        <w:pBdr>
          <w:top w:val="single" w:sz="4" w:space="1" w:color="auto"/>
          <w:left w:val="single" w:sz="4" w:space="0" w:color="auto"/>
          <w:bottom w:val="single" w:sz="4" w:space="1" w:color="auto"/>
          <w:right w:val="single" w:sz="4" w:space="12" w:color="auto"/>
        </w:pBdr>
      </w:pPr>
      <w:r>
        <w:t xml:space="preserve">                                                                       Газета «Аргументы и факты», 6-12 августа 2008</w:t>
      </w:r>
    </w:p>
    <w:p w:rsidR="006E0FF8" w:rsidRDefault="006E0FF8" w:rsidP="00080C80">
      <w:pPr>
        <w:ind w:left="-540"/>
      </w:pPr>
      <w:r>
        <w:t xml:space="preserve">          </w:t>
      </w:r>
    </w:p>
    <w:p w:rsidR="006E0FF8" w:rsidRDefault="006E0FF8" w:rsidP="00080C80">
      <w:pPr>
        <w:rPr>
          <w:b/>
        </w:rPr>
      </w:pPr>
      <w:r>
        <w:rPr>
          <w:b/>
        </w:rPr>
        <w:t xml:space="preserve">     Определите, какие положения текста носят </w:t>
      </w:r>
    </w:p>
    <w:p w:rsidR="006E0FF8" w:rsidRDefault="006E0FF8" w:rsidP="00080C80">
      <w:r>
        <w:t>А) фактический характер</w:t>
      </w:r>
    </w:p>
    <w:p w:rsidR="006E0FF8" w:rsidRDefault="006E0FF8" w:rsidP="00080C80">
      <w:r>
        <w:t>Б) характер оценочных суждений</w:t>
      </w:r>
    </w:p>
    <w:p w:rsidR="006E0FF8" w:rsidRDefault="006E0FF8" w:rsidP="00080C80">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7"/>
        <w:gridCol w:w="2028"/>
        <w:gridCol w:w="2029"/>
        <w:gridCol w:w="2029"/>
      </w:tblGrid>
      <w:tr w:rsidR="006E0FF8" w:rsidRPr="00065E1D" w:rsidTr="00065E1D">
        <w:tc>
          <w:tcPr>
            <w:tcW w:w="2038" w:type="dxa"/>
          </w:tcPr>
          <w:p w:rsidR="006E0FF8" w:rsidRPr="00065E1D" w:rsidRDefault="006E0FF8" w:rsidP="00080C80">
            <w:pPr>
              <w:rPr>
                <w:lang w:val="en-US"/>
              </w:rPr>
            </w:pPr>
            <w:r>
              <w:t xml:space="preserve">              </w:t>
            </w:r>
            <w:r w:rsidRPr="00065E1D">
              <w:rPr>
                <w:lang w:val="en-US"/>
              </w:rPr>
              <w:t>1</w:t>
            </w:r>
          </w:p>
        </w:tc>
        <w:tc>
          <w:tcPr>
            <w:tcW w:w="2038" w:type="dxa"/>
          </w:tcPr>
          <w:p w:rsidR="006E0FF8" w:rsidRPr="00065E1D" w:rsidRDefault="006E0FF8" w:rsidP="00080C80">
            <w:pPr>
              <w:rPr>
                <w:lang w:val="en-US"/>
              </w:rPr>
            </w:pPr>
            <w:r w:rsidRPr="00065E1D">
              <w:rPr>
                <w:lang w:val="en-US"/>
              </w:rPr>
              <w:t xml:space="preserve">             2</w:t>
            </w:r>
          </w:p>
        </w:tc>
        <w:tc>
          <w:tcPr>
            <w:tcW w:w="2038" w:type="dxa"/>
          </w:tcPr>
          <w:p w:rsidR="006E0FF8" w:rsidRPr="00065E1D" w:rsidRDefault="006E0FF8" w:rsidP="00080C80">
            <w:pPr>
              <w:rPr>
                <w:lang w:val="en-US"/>
              </w:rPr>
            </w:pPr>
            <w:r w:rsidRPr="00065E1D">
              <w:rPr>
                <w:lang w:val="en-US"/>
              </w:rPr>
              <w:t xml:space="preserve">            3</w:t>
            </w:r>
          </w:p>
        </w:tc>
        <w:tc>
          <w:tcPr>
            <w:tcW w:w="2039" w:type="dxa"/>
          </w:tcPr>
          <w:p w:rsidR="006E0FF8" w:rsidRPr="00065E1D" w:rsidRDefault="006E0FF8" w:rsidP="00080C80">
            <w:pPr>
              <w:rPr>
                <w:lang w:val="en-US"/>
              </w:rPr>
            </w:pPr>
            <w:r w:rsidRPr="00065E1D">
              <w:rPr>
                <w:lang w:val="en-US"/>
              </w:rPr>
              <w:t xml:space="preserve">              4</w:t>
            </w:r>
          </w:p>
        </w:tc>
        <w:tc>
          <w:tcPr>
            <w:tcW w:w="2039" w:type="dxa"/>
          </w:tcPr>
          <w:p w:rsidR="006E0FF8" w:rsidRPr="00065E1D" w:rsidRDefault="006E0FF8" w:rsidP="00080C80">
            <w:pPr>
              <w:rPr>
                <w:lang w:val="en-US"/>
              </w:rPr>
            </w:pPr>
            <w:r w:rsidRPr="00065E1D">
              <w:rPr>
                <w:lang w:val="en-US"/>
              </w:rPr>
              <w:t xml:space="preserve">            5</w:t>
            </w:r>
          </w:p>
        </w:tc>
      </w:tr>
      <w:tr w:rsidR="006E0FF8" w:rsidRPr="00065E1D" w:rsidTr="00065E1D">
        <w:tc>
          <w:tcPr>
            <w:tcW w:w="2038" w:type="dxa"/>
          </w:tcPr>
          <w:p w:rsidR="006E0FF8" w:rsidRDefault="006E0FF8" w:rsidP="00080C80"/>
        </w:tc>
        <w:tc>
          <w:tcPr>
            <w:tcW w:w="2038" w:type="dxa"/>
          </w:tcPr>
          <w:p w:rsidR="006E0FF8" w:rsidRDefault="006E0FF8" w:rsidP="00080C80"/>
        </w:tc>
        <w:tc>
          <w:tcPr>
            <w:tcW w:w="2038" w:type="dxa"/>
          </w:tcPr>
          <w:p w:rsidR="006E0FF8" w:rsidRDefault="006E0FF8" w:rsidP="00080C80"/>
        </w:tc>
        <w:tc>
          <w:tcPr>
            <w:tcW w:w="2039" w:type="dxa"/>
          </w:tcPr>
          <w:p w:rsidR="006E0FF8" w:rsidRDefault="006E0FF8" w:rsidP="00080C80"/>
        </w:tc>
        <w:tc>
          <w:tcPr>
            <w:tcW w:w="2039" w:type="dxa"/>
          </w:tcPr>
          <w:p w:rsidR="006E0FF8" w:rsidRDefault="006E0FF8" w:rsidP="00080C80"/>
        </w:tc>
      </w:tr>
    </w:tbl>
    <w:p w:rsidR="006E0FF8" w:rsidRDefault="006E0FF8" w:rsidP="00080C80"/>
    <w:p w:rsidR="006E0FF8" w:rsidRDefault="006E0FF8" w:rsidP="00080C80">
      <w:r>
        <w:t xml:space="preserve"> </w:t>
      </w: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080C80">
      <w:pPr>
        <w:ind w:left="-360"/>
      </w:pPr>
      <w:r>
        <w:t xml:space="preserve">           Вид деятельности, воспроизводящий мир в специфических образах, называется ________(1). Причиной разделения его на виды является многообразие типов общественной  ______________(2) людей, опирающееся на  удовлетворение _______________(3) потребностей. Нет главных и второстепенных искусств, каждый вид обладает своими особенностями. Формирование действительности по законам красоты при создании зданий и сооружений называется _______(4).  Пространственно-изобразительное искусство, осваивающее мир в пластических образах - это___________(5).   Изображение на плоскости картин реального мира называется________(6).</w:t>
      </w:r>
    </w:p>
    <w:p w:rsidR="006E0FF8" w:rsidRDefault="006E0FF8" w:rsidP="00080C80">
      <w:pPr>
        <w:ind w:left="-360"/>
      </w:pPr>
      <w:r>
        <w:t>Существуют и другие виды искусства: музыка, хореография, литература, театр, кино.</w:t>
      </w:r>
    </w:p>
    <w:p w:rsidR="006E0FF8" w:rsidRDefault="006E0FF8" w:rsidP="00080C80">
      <w:pPr>
        <w:ind w:left="-360"/>
        <w:rPr>
          <w:b/>
        </w:rPr>
      </w:pPr>
      <w:r>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080C80">
      <w:r>
        <w:t xml:space="preserve">          А) деятельность</w:t>
      </w:r>
    </w:p>
    <w:p w:rsidR="006E0FF8" w:rsidRDefault="006E0FF8" w:rsidP="00080C80">
      <w:r>
        <w:t xml:space="preserve">          Б)  искусство</w:t>
      </w:r>
    </w:p>
    <w:p w:rsidR="006E0FF8" w:rsidRDefault="006E0FF8" w:rsidP="00080C80">
      <w:r>
        <w:t xml:space="preserve">          В) живопись</w:t>
      </w:r>
    </w:p>
    <w:p w:rsidR="006E0FF8" w:rsidRDefault="006E0FF8" w:rsidP="00080C80">
      <w:r>
        <w:t xml:space="preserve">          Г) эстетические </w:t>
      </w:r>
    </w:p>
    <w:p w:rsidR="006E0FF8" w:rsidRDefault="006E0FF8" w:rsidP="00080C80">
      <w:r>
        <w:t xml:space="preserve">          Д) общность</w:t>
      </w:r>
    </w:p>
    <w:p w:rsidR="006E0FF8" w:rsidRDefault="006E0FF8" w:rsidP="00080C80">
      <w:r>
        <w:t xml:space="preserve">          Е) архитектура </w:t>
      </w:r>
    </w:p>
    <w:p w:rsidR="006E0FF8" w:rsidRDefault="006E0FF8" w:rsidP="00080C80">
      <w:r>
        <w:t xml:space="preserve">         Ж) сознание</w:t>
      </w:r>
    </w:p>
    <w:p w:rsidR="006E0FF8" w:rsidRPr="006C681F" w:rsidRDefault="006E0FF8" w:rsidP="00080C80">
      <w:r>
        <w:t xml:space="preserve">          З)</w:t>
      </w:r>
      <w:r>
        <w:rPr>
          <w:b/>
          <w:sz w:val="48"/>
          <w:szCs w:val="48"/>
        </w:rPr>
        <w:t xml:space="preserve"> </w:t>
      </w:r>
      <w:r w:rsidRPr="006C681F">
        <w:t>скульптура</w:t>
      </w:r>
    </w:p>
    <w:p w:rsidR="006E0FF8" w:rsidRDefault="006E0FF8" w:rsidP="00080C80">
      <w:pPr>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p w:rsidR="006E0FF8" w:rsidRDefault="006E0FF8" w:rsidP="00080C8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8"/>
        <w:gridCol w:w="1448"/>
        <w:gridCol w:w="1448"/>
        <w:gridCol w:w="1449"/>
        <w:gridCol w:w="1449"/>
        <w:gridCol w:w="1449"/>
      </w:tblGrid>
      <w:tr w:rsidR="006E0FF8" w:rsidRPr="00065E1D" w:rsidTr="00065E1D">
        <w:tc>
          <w:tcPr>
            <w:tcW w:w="1448" w:type="dxa"/>
          </w:tcPr>
          <w:p w:rsidR="006E0FF8" w:rsidRDefault="006E0FF8" w:rsidP="00080C80">
            <w:r>
              <w:t xml:space="preserve">          1</w:t>
            </w:r>
          </w:p>
        </w:tc>
        <w:tc>
          <w:tcPr>
            <w:tcW w:w="1448" w:type="dxa"/>
          </w:tcPr>
          <w:p w:rsidR="006E0FF8" w:rsidRDefault="006E0FF8" w:rsidP="00080C80">
            <w:r>
              <w:t xml:space="preserve">         2</w:t>
            </w:r>
          </w:p>
        </w:tc>
        <w:tc>
          <w:tcPr>
            <w:tcW w:w="1448" w:type="dxa"/>
          </w:tcPr>
          <w:p w:rsidR="006E0FF8" w:rsidRDefault="006E0FF8" w:rsidP="00080C80">
            <w:r>
              <w:t xml:space="preserve">          3</w:t>
            </w:r>
          </w:p>
        </w:tc>
        <w:tc>
          <w:tcPr>
            <w:tcW w:w="1449" w:type="dxa"/>
          </w:tcPr>
          <w:p w:rsidR="006E0FF8" w:rsidRDefault="006E0FF8" w:rsidP="00080C80">
            <w:r>
              <w:t xml:space="preserve">          4</w:t>
            </w:r>
          </w:p>
        </w:tc>
        <w:tc>
          <w:tcPr>
            <w:tcW w:w="1449" w:type="dxa"/>
          </w:tcPr>
          <w:p w:rsidR="006E0FF8" w:rsidRDefault="006E0FF8" w:rsidP="00080C80">
            <w:r>
              <w:t xml:space="preserve">         5</w:t>
            </w:r>
          </w:p>
        </w:tc>
        <w:tc>
          <w:tcPr>
            <w:tcW w:w="1449" w:type="dxa"/>
          </w:tcPr>
          <w:p w:rsidR="006E0FF8" w:rsidRDefault="006E0FF8" w:rsidP="00080C80">
            <w:r>
              <w:t xml:space="preserve">         6</w:t>
            </w:r>
          </w:p>
        </w:tc>
      </w:tr>
      <w:tr w:rsidR="006E0FF8" w:rsidRPr="00065E1D" w:rsidTr="00065E1D">
        <w:tc>
          <w:tcPr>
            <w:tcW w:w="1448" w:type="dxa"/>
          </w:tcPr>
          <w:p w:rsidR="006E0FF8" w:rsidRDefault="006E0FF8" w:rsidP="00080C80"/>
        </w:tc>
        <w:tc>
          <w:tcPr>
            <w:tcW w:w="1448" w:type="dxa"/>
          </w:tcPr>
          <w:p w:rsidR="006E0FF8" w:rsidRDefault="006E0FF8" w:rsidP="00080C80"/>
        </w:tc>
        <w:tc>
          <w:tcPr>
            <w:tcW w:w="1448" w:type="dxa"/>
          </w:tcPr>
          <w:p w:rsidR="006E0FF8" w:rsidRDefault="006E0FF8" w:rsidP="00080C80"/>
        </w:tc>
        <w:tc>
          <w:tcPr>
            <w:tcW w:w="1449" w:type="dxa"/>
          </w:tcPr>
          <w:p w:rsidR="006E0FF8" w:rsidRDefault="006E0FF8" w:rsidP="00080C80"/>
        </w:tc>
        <w:tc>
          <w:tcPr>
            <w:tcW w:w="1449" w:type="dxa"/>
          </w:tcPr>
          <w:p w:rsidR="006E0FF8" w:rsidRDefault="006E0FF8" w:rsidP="00080C80"/>
        </w:tc>
        <w:tc>
          <w:tcPr>
            <w:tcW w:w="1449" w:type="dxa"/>
          </w:tcPr>
          <w:p w:rsidR="006E0FF8" w:rsidRDefault="006E0FF8" w:rsidP="00080C80"/>
        </w:tc>
      </w:tr>
    </w:tbl>
    <w:p w:rsidR="006E0FF8" w:rsidRDefault="006E0FF8" w:rsidP="00080C80"/>
    <w:p w:rsidR="006E0FF8" w:rsidRPr="003424FE" w:rsidRDefault="006E0FF8" w:rsidP="00080C80">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Pr="00DE3290" w:rsidRDefault="006E0FF8" w:rsidP="00080C80">
      <w:pPr>
        <w:ind w:hanging="540"/>
        <w:rPr>
          <w:b/>
        </w:rPr>
      </w:pPr>
    </w:p>
    <w:p w:rsidR="006E0FF8" w:rsidRDefault="006E0FF8" w:rsidP="00080C80">
      <w:pPr>
        <w:ind w:hanging="540"/>
        <w:rPr>
          <w:b/>
          <w:sz w:val="32"/>
          <w:szCs w:val="32"/>
        </w:rPr>
      </w:pPr>
      <w:r>
        <w:rPr>
          <w:b/>
          <w:sz w:val="48"/>
          <w:szCs w:val="48"/>
        </w:rPr>
        <w:t xml:space="preserve">                                     </w:t>
      </w:r>
      <w:r>
        <w:rPr>
          <w:b/>
          <w:sz w:val="32"/>
          <w:szCs w:val="32"/>
        </w:rPr>
        <w:t>Часть 3</w:t>
      </w:r>
    </w:p>
    <w:p w:rsidR="006E0FF8" w:rsidRPr="000F36C7" w:rsidRDefault="006E0FF8" w:rsidP="00080C80">
      <w:pPr>
        <w:pBdr>
          <w:top w:val="single" w:sz="4" w:space="1" w:color="auto"/>
          <w:left w:val="single" w:sz="4" w:space="4" w:color="auto"/>
          <w:bottom w:val="single" w:sz="4" w:space="1" w:color="auto"/>
          <w:right w:val="single" w:sz="4" w:space="4" w:color="auto"/>
        </w:pBdr>
        <w:ind w:left="540" w:hanging="540"/>
        <w:rPr>
          <w:b/>
          <w:i/>
          <w:sz w:val="28"/>
          <w:szCs w:val="28"/>
        </w:rPr>
      </w:pPr>
      <w:r>
        <w:rPr>
          <w:b/>
          <w:i/>
          <w:sz w:val="32"/>
          <w:szCs w:val="32"/>
        </w:rPr>
        <w:t xml:space="preserve">            </w:t>
      </w:r>
      <w:r w:rsidRPr="000F36C7">
        <w:rPr>
          <w:b/>
          <w:i/>
          <w:sz w:val="28"/>
          <w:szCs w:val="28"/>
        </w:rPr>
        <w:t>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080C80">
      <w:pPr>
        <w:tabs>
          <w:tab w:val="left" w:pos="180"/>
        </w:tabs>
      </w:pPr>
    </w:p>
    <w:p w:rsidR="006E0FF8" w:rsidRDefault="006E0FF8" w:rsidP="00080C80">
      <w:pPr>
        <w:ind w:firstLine="360"/>
        <w:rPr>
          <w:b/>
          <w:i/>
          <w:sz w:val="32"/>
          <w:szCs w:val="32"/>
        </w:rPr>
      </w:pPr>
      <w:r>
        <w:rPr>
          <w:b/>
          <w:i/>
          <w:sz w:val="32"/>
          <w:szCs w:val="32"/>
        </w:rPr>
        <w:t xml:space="preserve">         Прочитайте текст  и выполните задания   С 1 – С 4</w:t>
      </w:r>
    </w:p>
    <w:p w:rsidR="006E0FF8" w:rsidRDefault="006E0FF8" w:rsidP="00324A5F">
      <w:pPr>
        <w:shd w:val="clear" w:color="auto" w:fill="FFFFFF"/>
        <w:spacing w:line="211" w:lineRule="exact"/>
        <w:ind w:right="5" w:firstLine="288"/>
        <w:jc w:val="both"/>
        <w:rPr>
          <w:spacing w:val="-8"/>
        </w:rPr>
      </w:pPr>
    </w:p>
    <w:p w:rsidR="006E0FF8" w:rsidRDefault="006E0FF8" w:rsidP="00324A5F">
      <w:pPr>
        <w:shd w:val="clear" w:color="auto" w:fill="FFFFFF"/>
        <w:ind w:right="5" w:firstLine="288"/>
        <w:jc w:val="both"/>
      </w:pPr>
      <w:r>
        <w:rPr>
          <w:spacing w:val="-8"/>
        </w:rPr>
        <w:t>Исторически существуют различные формы государ</w:t>
      </w:r>
      <w:r>
        <w:rPr>
          <w:spacing w:val="-8"/>
        </w:rPr>
        <w:softHyphen/>
      </w:r>
      <w:r>
        <w:rPr>
          <w:spacing w:val="-12"/>
        </w:rPr>
        <w:t>ственной защиты национальных интересов в борьбе на ми</w:t>
      </w:r>
      <w:r>
        <w:rPr>
          <w:spacing w:val="-12"/>
        </w:rPr>
        <w:softHyphen/>
      </w:r>
      <w:r>
        <w:rPr>
          <w:spacing w:val="-11"/>
        </w:rPr>
        <w:t xml:space="preserve">ровых рынках. В </w:t>
      </w:r>
      <w:r>
        <w:rPr>
          <w:spacing w:val="-11"/>
          <w:lang w:val="en-US"/>
        </w:rPr>
        <w:t>XV</w:t>
      </w:r>
      <w:r w:rsidRPr="00BD5EA4">
        <w:rPr>
          <w:spacing w:val="-11"/>
        </w:rPr>
        <w:t>—</w:t>
      </w:r>
      <w:r>
        <w:rPr>
          <w:spacing w:val="-11"/>
          <w:lang w:val="en-US"/>
        </w:rPr>
        <w:t>XVIII</w:t>
      </w:r>
      <w:r w:rsidRPr="00BD5EA4">
        <w:rPr>
          <w:spacing w:val="-11"/>
        </w:rPr>
        <w:t xml:space="preserve"> </w:t>
      </w:r>
      <w:r>
        <w:rPr>
          <w:spacing w:val="-11"/>
        </w:rPr>
        <w:t>вв. государства всячески сти</w:t>
      </w:r>
      <w:r>
        <w:rPr>
          <w:spacing w:val="-11"/>
        </w:rPr>
        <w:softHyphen/>
      </w:r>
      <w:r>
        <w:rPr>
          <w:spacing w:val="-6"/>
        </w:rPr>
        <w:t xml:space="preserve">мулировали экспорт и сдерживали импорт товаров, т. е. </w:t>
      </w:r>
      <w:r>
        <w:rPr>
          <w:spacing w:val="-12"/>
        </w:rPr>
        <w:t xml:space="preserve">придерживались жесткого </w:t>
      </w:r>
      <w:r w:rsidRPr="00324A5F">
        <w:rPr>
          <w:bCs/>
          <w:spacing w:val="-12"/>
        </w:rPr>
        <w:t>протекционизма</w:t>
      </w:r>
      <w:r>
        <w:rPr>
          <w:bCs/>
          <w:spacing w:val="-12"/>
        </w:rPr>
        <w:t xml:space="preserve"> -</w:t>
      </w:r>
      <w:r>
        <w:rPr>
          <w:b/>
          <w:bCs/>
          <w:spacing w:val="-12"/>
        </w:rPr>
        <w:t xml:space="preserve"> </w:t>
      </w:r>
      <w:r>
        <w:rPr>
          <w:spacing w:val="-12"/>
        </w:rPr>
        <w:t>защиты соб</w:t>
      </w:r>
      <w:r>
        <w:rPr>
          <w:spacing w:val="-12"/>
        </w:rPr>
        <w:softHyphen/>
      </w:r>
      <w:r>
        <w:rPr>
          <w:spacing w:val="-11"/>
        </w:rPr>
        <w:t>ственной промышленности путем  введения высоких ввоз</w:t>
      </w:r>
      <w:r>
        <w:rPr>
          <w:spacing w:val="-11"/>
        </w:rPr>
        <w:softHyphen/>
        <w:t>ных пошлин, государственной монополии на торговлю оп</w:t>
      </w:r>
      <w:r>
        <w:rPr>
          <w:spacing w:val="-11"/>
        </w:rPr>
        <w:softHyphen/>
      </w:r>
      <w:r>
        <w:t>ределенными видами товаров.</w:t>
      </w:r>
    </w:p>
    <w:p w:rsidR="006E0FF8" w:rsidRDefault="006E0FF8" w:rsidP="007072E5">
      <w:pPr>
        <w:shd w:val="clear" w:color="auto" w:fill="FFFFFF"/>
        <w:ind w:left="5" w:firstLine="293"/>
        <w:jc w:val="both"/>
      </w:pPr>
      <w:r>
        <w:rPr>
          <w:spacing w:val="-8"/>
        </w:rPr>
        <w:t xml:space="preserve">Современный протекционизм некоторых стран, как </w:t>
      </w:r>
      <w:r w:rsidRPr="007072E5">
        <w:rPr>
          <w:bCs/>
          <w:spacing w:val="-8"/>
        </w:rPr>
        <w:t>и</w:t>
      </w:r>
      <w:r>
        <w:rPr>
          <w:b/>
          <w:bCs/>
          <w:spacing w:val="-8"/>
        </w:rPr>
        <w:t xml:space="preserve"> </w:t>
      </w:r>
      <w:r>
        <w:rPr>
          <w:spacing w:val="-11"/>
        </w:rPr>
        <w:t xml:space="preserve">классический, означает стремление государств обеспечить </w:t>
      </w:r>
      <w:r>
        <w:rPr>
          <w:spacing w:val="-7"/>
        </w:rPr>
        <w:t xml:space="preserve">наилучшие условия для производителей своих стран на </w:t>
      </w:r>
      <w:r>
        <w:rPr>
          <w:spacing w:val="-12"/>
        </w:rPr>
        <w:t>внутреннем рынке и оградить их от конкуренции импорте</w:t>
      </w:r>
      <w:r>
        <w:rPr>
          <w:spacing w:val="-12"/>
        </w:rPr>
        <w:softHyphen/>
      </w:r>
      <w:r>
        <w:rPr>
          <w:spacing w:val="-14"/>
        </w:rPr>
        <w:t xml:space="preserve">ров. Сторонники протекционизма утверждают, что </w:t>
      </w:r>
      <w:r w:rsidRPr="007072E5">
        <w:rPr>
          <w:iCs/>
          <w:spacing w:val="-14"/>
        </w:rPr>
        <w:t xml:space="preserve">введение </w:t>
      </w:r>
      <w:r w:rsidRPr="007072E5">
        <w:rPr>
          <w:iCs/>
        </w:rPr>
        <w:t>импортных пошлин</w:t>
      </w:r>
      <w:r>
        <w:rPr>
          <w:i/>
          <w:iCs/>
        </w:rPr>
        <w:t xml:space="preserve"> </w:t>
      </w:r>
      <w:r>
        <w:t xml:space="preserve">приводит  </w:t>
      </w:r>
      <w:r>
        <w:rPr>
          <w:spacing w:val="-9"/>
        </w:rPr>
        <w:t xml:space="preserve">к снижению конкурентного давления иностранных </w:t>
      </w:r>
      <w:r>
        <w:rPr>
          <w:spacing w:val="-17"/>
        </w:rPr>
        <w:t>фирм на молодые отрасли отечественного производства;</w:t>
      </w:r>
      <w:r>
        <w:t xml:space="preserve"> </w:t>
      </w:r>
      <w:r>
        <w:rPr>
          <w:spacing w:val="-8"/>
        </w:rPr>
        <w:t>росту внутренней занятости, поскольку вместо им</w:t>
      </w:r>
      <w:r>
        <w:rPr>
          <w:spacing w:val="-8"/>
        </w:rPr>
        <w:softHyphen/>
      </w:r>
      <w:r>
        <w:rPr>
          <w:spacing w:val="-14"/>
        </w:rPr>
        <w:t>порта продукции развивается отечественная промыш</w:t>
      </w:r>
      <w:r>
        <w:rPr>
          <w:spacing w:val="-14"/>
        </w:rPr>
        <w:softHyphen/>
      </w:r>
      <w:r>
        <w:rPr>
          <w:spacing w:val="-12"/>
        </w:rPr>
        <w:t>ленность, создаются дополнительные рабочие места;</w:t>
      </w:r>
      <w:r>
        <w:t xml:space="preserve"> увеличиваются  доходы государства.</w:t>
      </w:r>
      <w:r>
        <w:br/>
        <w:t xml:space="preserve">   </w:t>
      </w:r>
      <w:r>
        <w:rPr>
          <w:spacing w:val="-11"/>
        </w:rPr>
        <w:t>Классическими видами торгового протекционизма явля</w:t>
      </w:r>
      <w:r>
        <w:rPr>
          <w:spacing w:val="-11"/>
        </w:rPr>
        <w:softHyphen/>
      </w:r>
      <w:r>
        <w:rPr>
          <w:spacing w:val="-9"/>
        </w:rPr>
        <w:t>ются импортные пошлины или таможенные тарифы.</w:t>
      </w:r>
      <w:r>
        <w:t xml:space="preserve"> </w:t>
      </w:r>
      <w:r w:rsidRPr="00324A5F">
        <w:rPr>
          <w:bCs/>
          <w:spacing w:val="-18"/>
        </w:rPr>
        <w:t>Импортная пошлина</w:t>
      </w:r>
      <w:r>
        <w:rPr>
          <w:b/>
          <w:bCs/>
          <w:spacing w:val="-18"/>
        </w:rPr>
        <w:t xml:space="preserve">  </w:t>
      </w:r>
      <w:r>
        <w:rPr>
          <w:spacing w:val="-18"/>
        </w:rPr>
        <w:t>представляет собой налог на импор</w:t>
      </w:r>
      <w:r>
        <w:rPr>
          <w:spacing w:val="-18"/>
        </w:rPr>
        <w:softHyphen/>
      </w:r>
      <w:r>
        <w:rPr>
          <w:spacing w:val="-17"/>
        </w:rPr>
        <w:t>тируемый товар. Введение таможенных тарифов влияет, преж</w:t>
      </w:r>
      <w:r>
        <w:rPr>
          <w:spacing w:val="-17"/>
        </w:rPr>
        <w:softHyphen/>
      </w:r>
      <w:r>
        <w:rPr>
          <w:spacing w:val="-13"/>
        </w:rPr>
        <w:t xml:space="preserve">де всего, на потребителей импортируемых товаров, которые </w:t>
      </w:r>
      <w:r>
        <w:rPr>
          <w:spacing w:val="-14"/>
        </w:rPr>
        <w:t>вынуждены либо платить большую сумму денег за их приобр</w:t>
      </w:r>
      <w:r>
        <w:rPr>
          <w:spacing w:val="-12"/>
        </w:rPr>
        <w:t xml:space="preserve">етение, либо покупать их в меньшем количестве. С другой </w:t>
      </w:r>
      <w:r>
        <w:rPr>
          <w:spacing w:val="-15"/>
        </w:rPr>
        <w:t xml:space="preserve">стороны, отечественные производители аналогичных  товаров </w:t>
      </w:r>
      <w:r>
        <w:rPr>
          <w:spacing w:val="-13"/>
        </w:rPr>
        <w:t>первоначально выигрывают от ввода тарифов, так как поку</w:t>
      </w:r>
      <w:r>
        <w:rPr>
          <w:spacing w:val="-2"/>
          <w:sz w:val="22"/>
          <w:szCs w:val="22"/>
        </w:rPr>
        <w:t xml:space="preserve">патели вынуждены обратиться к их товарам. Таможенными </w:t>
      </w:r>
      <w:r>
        <w:rPr>
          <w:spacing w:val="-1"/>
          <w:sz w:val="22"/>
          <w:szCs w:val="22"/>
        </w:rPr>
        <w:t xml:space="preserve">тарифами облагается как импорт, так и экспорт. </w:t>
      </w:r>
    </w:p>
    <w:p w:rsidR="006E0FF8" w:rsidRDefault="006E0FF8" w:rsidP="00324A5F">
      <w:pPr>
        <w:shd w:val="clear" w:color="auto" w:fill="FFFFFF"/>
        <w:ind w:firstLine="298"/>
        <w:jc w:val="both"/>
      </w:pPr>
      <w:r>
        <w:rPr>
          <w:spacing w:val="-4"/>
          <w:sz w:val="22"/>
          <w:szCs w:val="22"/>
        </w:rPr>
        <w:t xml:space="preserve">Однако в долгосрочном периоде протекционизм в целом </w:t>
      </w:r>
      <w:r>
        <w:rPr>
          <w:spacing w:val="-3"/>
          <w:sz w:val="22"/>
          <w:szCs w:val="22"/>
        </w:rPr>
        <w:t xml:space="preserve">приводит к замедлению научно-технического прогресса, так </w:t>
      </w:r>
      <w:r>
        <w:rPr>
          <w:sz w:val="22"/>
          <w:szCs w:val="22"/>
        </w:rPr>
        <w:t xml:space="preserve">как у производителей вследствие отсутствия конкуренции </w:t>
      </w:r>
      <w:r>
        <w:rPr>
          <w:spacing w:val="-3"/>
          <w:sz w:val="22"/>
          <w:szCs w:val="22"/>
        </w:rPr>
        <w:t>снижаются побудительные, мотивы поиска новых техноло</w:t>
      </w:r>
      <w:r>
        <w:rPr>
          <w:spacing w:val="-3"/>
          <w:sz w:val="22"/>
          <w:szCs w:val="22"/>
        </w:rPr>
        <w:softHyphen/>
      </w:r>
      <w:r>
        <w:rPr>
          <w:spacing w:val="-4"/>
          <w:sz w:val="22"/>
          <w:szCs w:val="22"/>
        </w:rPr>
        <w:t>гий, ведущих к уменьшению издержек производства непро</w:t>
      </w:r>
      <w:r>
        <w:rPr>
          <w:spacing w:val="-4"/>
          <w:sz w:val="22"/>
          <w:szCs w:val="22"/>
        </w:rPr>
        <w:softHyphen/>
      </w:r>
      <w:r>
        <w:rPr>
          <w:sz w:val="22"/>
          <w:szCs w:val="22"/>
        </w:rPr>
        <w:t>дажных цен.</w:t>
      </w:r>
    </w:p>
    <w:p w:rsidR="006E0FF8" w:rsidRPr="00324A5F" w:rsidRDefault="006E0FF8" w:rsidP="00324A5F">
      <w:pPr>
        <w:shd w:val="clear" w:color="auto" w:fill="FFFFFF"/>
        <w:ind w:left="5" w:firstLine="298"/>
        <w:jc w:val="both"/>
      </w:pPr>
      <w:r>
        <w:rPr>
          <w:sz w:val="22"/>
          <w:szCs w:val="22"/>
        </w:rPr>
        <w:t>Если прежде протекционизм опирался в основном на систему таможенных пошлин, то после второй мировой войны значительно увеличилось значение нетарифных ба</w:t>
      </w:r>
      <w:r>
        <w:rPr>
          <w:sz w:val="22"/>
          <w:szCs w:val="22"/>
        </w:rPr>
        <w:softHyphen/>
        <w:t>рьеров, к которым относятся:</w:t>
      </w:r>
      <w:r>
        <w:t xml:space="preserve"> </w:t>
      </w:r>
      <w:r>
        <w:rPr>
          <w:sz w:val="22"/>
          <w:szCs w:val="22"/>
        </w:rPr>
        <w:t>обеспечение государственного потребления только товарами отечественного производства;</w:t>
      </w:r>
      <w:r>
        <w:t xml:space="preserve"> </w:t>
      </w:r>
      <w:r>
        <w:rPr>
          <w:sz w:val="22"/>
          <w:szCs w:val="22"/>
        </w:rPr>
        <w:t>сложный валютный контроль за ввозом товаров;</w:t>
      </w:r>
      <w:r>
        <w:t xml:space="preserve">  </w:t>
      </w:r>
      <w:r>
        <w:rPr>
          <w:spacing w:val="-4"/>
          <w:sz w:val="22"/>
          <w:szCs w:val="22"/>
        </w:rPr>
        <w:t>санитарные стандарты на продовольственные товары;</w:t>
      </w:r>
      <w:r>
        <w:t xml:space="preserve"> </w:t>
      </w:r>
      <w:r>
        <w:rPr>
          <w:sz w:val="22"/>
          <w:szCs w:val="22"/>
        </w:rPr>
        <w:t>лицензирование импорта.</w:t>
      </w:r>
    </w:p>
    <w:p w:rsidR="006E0FF8" w:rsidRDefault="006E0FF8" w:rsidP="00324A5F">
      <w:pPr>
        <w:shd w:val="clear" w:color="auto" w:fill="FFFFFF"/>
        <w:ind w:left="10" w:right="5" w:firstLine="298"/>
        <w:jc w:val="both"/>
      </w:pPr>
      <w:r>
        <w:rPr>
          <w:spacing w:val="-4"/>
          <w:sz w:val="22"/>
          <w:szCs w:val="22"/>
        </w:rPr>
        <w:t xml:space="preserve">Наибольшее распространение в последние годы получил такой вид нетарифного ограничения, как </w:t>
      </w:r>
      <w:r w:rsidRPr="00324A5F">
        <w:rPr>
          <w:iCs/>
          <w:spacing w:val="-4"/>
          <w:sz w:val="22"/>
          <w:szCs w:val="22"/>
        </w:rPr>
        <w:t>импортные квоты</w:t>
      </w:r>
      <w:r>
        <w:rPr>
          <w:i/>
          <w:iCs/>
          <w:spacing w:val="-4"/>
          <w:sz w:val="22"/>
          <w:szCs w:val="22"/>
        </w:rPr>
        <w:t xml:space="preserve">, </w:t>
      </w:r>
      <w:r>
        <w:rPr>
          <w:spacing w:val="-2"/>
          <w:sz w:val="22"/>
          <w:szCs w:val="22"/>
        </w:rPr>
        <w:t>т. е. количественное ограничение объема иностранной про</w:t>
      </w:r>
      <w:r>
        <w:rPr>
          <w:spacing w:val="-2"/>
          <w:sz w:val="22"/>
          <w:szCs w:val="22"/>
        </w:rPr>
        <w:softHyphen/>
        <w:t xml:space="preserve">дукции, ежегодно разрешаемого государством для ввоза в </w:t>
      </w:r>
      <w:r>
        <w:rPr>
          <w:spacing w:val="-3"/>
          <w:sz w:val="22"/>
          <w:szCs w:val="22"/>
        </w:rPr>
        <w:t xml:space="preserve">данную страну. Если размер импортной квоты меньше, чем </w:t>
      </w:r>
      <w:r>
        <w:rPr>
          <w:sz w:val="22"/>
          <w:szCs w:val="22"/>
        </w:rPr>
        <w:t xml:space="preserve">спрос на внутреннем рынке, то она не только уменьшает </w:t>
      </w:r>
      <w:r>
        <w:rPr>
          <w:spacing w:val="-2"/>
          <w:sz w:val="22"/>
          <w:szCs w:val="22"/>
        </w:rPr>
        <w:t xml:space="preserve">объем импорта, но и приводит к превышению внутренних </w:t>
      </w:r>
      <w:r>
        <w:rPr>
          <w:sz w:val="22"/>
          <w:szCs w:val="22"/>
        </w:rPr>
        <w:t>цен над мировыми.</w:t>
      </w:r>
    </w:p>
    <w:p w:rsidR="006E0FF8" w:rsidRPr="00261175" w:rsidRDefault="006E0FF8" w:rsidP="00261175">
      <w:pPr>
        <w:shd w:val="clear" w:color="auto" w:fill="FFFFFF"/>
        <w:ind w:left="14" w:firstLine="298"/>
        <w:jc w:val="both"/>
      </w:pPr>
      <w:r>
        <w:rPr>
          <w:spacing w:val="-5"/>
          <w:sz w:val="22"/>
          <w:szCs w:val="22"/>
        </w:rPr>
        <w:t xml:space="preserve">Протекционизм неизбежно ведет к сокращению внешней </w:t>
      </w:r>
      <w:r>
        <w:rPr>
          <w:sz w:val="22"/>
          <w:szCs w:val="22"/>
        </w:rPr>
        <w:t xml:space="preserve">торговли, к самоизоляции. Внешняя торговля — это улица с двусторонним движением, поэтому введение торговых </w:t>
      </w:r>
      <w:r>
        <w:rPr>
          <w:spacing w:val="-2"/>
          <w:sz w:val="22"/>
          <w:szCs w:val="22"/>
        </w:rPr>
        <w:t>ограничений на импорт товаров в одной стране может при</w:t>
      </w:r>
      <w:r>
        <w:rPr>
          <w:spacing w:val="-2"/>
          <w:sz w:val="22"/>
          <w:szCs w:val="22"/>
        </w:rPr>
        <w:softHyphen/>
      </w:r>
      <w:r>
        <w:rPr>
          <w:spacing w:val="-3"/>
          <w:sz w:val="22"/>
          <w:szCs w:val="22"/>
        </w:rPr>
        <w:t>вести к возникновению ответной реакции со стороны стран-</w:t>
      </w:r>
      <w:r>
        <w:rPr>
          <w:spacing w:val="-11"/>
        </w:rPr>
        <w:t>импортеров: введению аналогичных барьеров для товаров, производимых в стране, осуществляющей протекционист</w:t>
      </w:r>
      <w:r>
        <w:rPr>
          <w:spacing w:val="-11"/>
        </w:rPr>
        <w:softHyphen/>
      </w:r>
      <w:r>
        <w:rPr>
          <w:spacing w:val="-9"/>
        </w:rPr>
        <w:t xml:space="preserve">скую политику. Поэтому в последнее время все большее распространение получает политика свободной торговли </w:t>
      </w:r>
      <w:r>
        <w:rPr>
          <w:spacing w:val="-10"/>
        </w:rPr>
        <w:t>(фритредерство), утверждающая равноправие отечествен</w:t>
      </w:r>
      <w:r>
        <w:rPr>
          <w:spacing w:val="-10"/>
        </w:rPr>
        <w:softHyphen/>
      </w:r>
      <w:r>
        <w:rPr>
          <w:spacing w:val="-7"/>
        </w:rPr>
        <w:t xml:space="preserve">ных и иностранных поставщиков на внутреннем рынке, </w:t>
      </w:r>
      <w:r>
        <w:rPr>
          <w:spacing w:val="-10"/>
        </w:rPr>
        <w:t xml:space="preserve">отказ от каких-либо ограничений на ввоз товаров и услуг в </w:t>
      </w:r>
      <w:r>
        <w:t>страну и вывоз их за ее пределы.</w:t>
      </w:r>
    </w:p>
    <w:p w:rsidR="006E0FF8" w:rsidRDefault="006E0FF8" w:rsidP="00261175">
      <w:pPr>
        <w:shd w:val="clear" w:color="auto" w:fill="FFFFFF"/>
        <w:spacing w:before="5" w:line="250" w:lineRule="exact"/>
        <w:ind w:left="19" w:firstLine="298"/>
        <w:jc w:val="both"/>
      </w:pPr>
      <w:r>
        <w:t xml:space="preserve">                                </w:t>
      </w:r>
    </w:p>
    <w:p w:rsidR="006E0FF8" w:rsidRDefault="006E0FF8" w:rsidP="007072E5">
      <w:pPr>
        <w:ind w:left="-360" w:hanging="180"/>
      </w:pPr>
      <w:r>
        <w:rPr>
          <w:bdr w:val="single" w:sz="4" w:space="0" w:color="auto" w:frame="1"/>
        </w:rPr>
        <w:t xml:space="preserve"> С 1</w:t>
      </w:r>
      <w:r>
        <w:t xml:space="preserve">     Что такое протекционизм?</w:t>
      </w:r>
    </w:p>
    <w:p w:rsidR="006E0FF8" w:rsidRDefault="006E0FF8" w:rsidP="00080C80">
      <w:pPr>
        <w:ind w:left="-360"/>
      </w:pPr>
    </w:p>
    <w:p w:rsidR="006E0FF8" w:rsidRDefault="006E0FF8" w:rsidP="00080C80">
      <w:pPr>
        <w:ind w:left="-540"/>
      </w:pPr>
      <w:r>
        <w:rPr>
          <w:bdr w:val="single" w:sz="4" w:space="0" w:color="auto" w:frame="1"/>
        </w:rPr>
        <w:t xml:space="preserve"> С 2</w:t>
      </w:r>
      <w:r>
        <w:t xml:space="preserve">    Какие положительные и отрицательные последствия протекционизма называет автор? </w:t>
      </w:r>
    </w:p>
    <w:p w:rsidR="006E0FF8" w:rsidRDefault="006E0FF8" w:rsidP="00080C80">
      <w:pPr>
        <w:ind w:left="-360"/>
      </w:pPr>
    </w:p>
    <w:p w:rsidR="006E0FF8" w:rsidRDefault="006E0FF8" w:rsidP="00080C80">
      <w:pPr>
        <w:ind w:left="-540"/>
      </w:pPr>
      <w:r>
        <w:rPr>
          <w:bdr w:val="single" w:sz="4" w:space="0" w:color="auto" w:frame="1"/>
        </w:rPr>
        <w:t>С 3</w:t>
      </w:r>
      <w:r>
        <w:t xml:space="preserve">    Какие нетарифные барьеры используются для реализации политики протекционизма?</w:t>
      </w:r>
    </w:p>
    <w:p w:rsidR="006E0FF8" w:rsidRDefault="006E0FF8" w:rsidP="00080C80">
      <w:pPr>
        <w:ind w:left="-540"/>
      </w:pPr>
      <w:r>
        <w:t xml:space="preserve">          Приведите три примера нетарифных барьеров, применяемых в РФ.</w:t>
      </w:r>
    </w:p>
    <w:p w:rsidR="006E0FF8" w:rsidRDefault="006E0FF8" w:rsidP="00080C80">
      <w:pPr>
        <w:ind w:left="-360"/>
      </w:pPr>
    </w:p>
    <w:p w:rsidR="006E0FF8" w:rsidRDefault="006E0FF8" w:rsidP="00080C80">
      <w:pPr>
        <w:ind w:left="-540"/>
      </w:pPr>
      <w:r>
        <w:rPr>
          <w:bdr w:val="single" w:sz="4" w:space="0" w:color="auto" w:frame="1"/>
        </w:rPr>
        <w:t>С 4</w:t>
      </w:r>
      <w:r>
        <w:t xml:space="preserve">   Что такое фритредерство? Выскажете свою точку зрения по поводу применения различных </w:t>
      </w:r>
    </w:p>
    <w:p w:rsidR="006E0FF8" w:rsidRDefault="006E0FF8" w:rsidP="00080C80">
      <w:pPr>
        <w:ind w:left="-540"/>
      </w:pPr>
      <w:r>
        <w:t xml:space="preserve">         протекционистских мер. Приведите три аргумента в защиту своей позиции.</w:t>
      </w:r>
    </w:p>
    <w:p w:rsidR="006E0FF8" w:rsidRDefault="006E0FF8" w:rsidP="00080C80">
      <w:pPr>
        <w:ind w:left="-540"/>
      </w:pPr>
    </w:p>
    <w:p w:rsidR="006E0FF8" w:rsidRDefault="006E0FF8" w:rsidP="00080C80">
      <w:pPr>
        <w:ind w:left="-540"/>
      </w:pPr>
      <w:r>
        <w:t>___________________________________________________________________________________</w:t>
      </w:r>
    </w:p>
    <w:p w:rsidR="006E0FF8" w:rsidRDefault="006E0FF8" w:rsidP="00080C80">
      <w:pPr>
        <w:ind w:left="-540"/>
      </w:pPr>
    </w:p>
    <w:p w:rsidR="006E0FF8" w:rsidRDefault="006E0FF8" w:rsidP="00080C80">
      <w:pPr>
        <w:ind w:left="-540"/>
      </w:pPr>
      <w:r>
        <w:rPr>
          <w:bdr w:val="single" w:sz="4" w:space="0" w:color="auto" w:frame="1"/>
        </w:rPr>
        <w:t xml:space="preserve"> С 5</w:t>
      </w:r>
      <w:r>
        <w:t xml:space="preserve">     Назовите два различных подхода к вопросу о возможности познания человеком  мира. </w:t>
      </w:r>
    </w:p>
    <w:p w:rsidR="006E0FF8" w:rsidRDefault="006E0FF8" w:rsidP="00080C80">
      <w:pPr>
        <w:ind w:left="-540"/>
      </w:pPr>
      <w:r>
        <w:t xml:space="preserve">            Приведите по одному  примеру, подтверждающему позиции обеих сторон.</w:t>
      </w:r>
    </w:p>
    <w:p w:rsidR="006E0FF8" w:rsidRDefault="006E0FF8" w:rsidP="00080C80"/>
    <w:p w:rsidR="006E0FF8" w:rsidRDefault="006E0FF8" w:rsidP="00080C80">
      <w:pPr>
        <w:tabs>
          <w:tab w:val="left" w:pos="180"/>
        </w:tabs>
        <w:ind w:left="-540"/>
      </w:pPr>
      <w:r>
        <w:rPr>
          <w:bdr w:val="single" w:sz="4" w:space="0" w:color="auto" w:frame="1"/>
        </w:rPr>
        <w:t xml:space="preserve"> С 6 </w:t>
      </w:r>
      <w:r>
        <w:t xml:space="preserve">     Какие функции выполняет наука в современном мире? Проиллюстрируйте их примерами. </w:t>
      </w:r>
    </w:p>
    <w:p w:rsidR="006E0FF8" w:rsidRDefault="006E0FF8" w:rsidP="00080C80">
      <w:pPr>
        <w:tabs>
          <w:tab w:val="left" w:pos="180"/>
        </w:tabs>
        <w:ind w:left="-540"/>
      </w:pPr>
    </w:p>
    <w:p w:rsidR="006E0FF8" w:rsidRDefault="006E0FF8" w:rsidP="00080C80">
      <w:pPr>
        <w:tabs>
          <w:tab w:val="left" w:pos="180"/>
        </w:tabs>
        <w:ind w:left="-540"/>
      </w:pPr>
      <w:r>
        <w:rPr>
          <w:bdr w:val="single" w:sz="4" w:space="0" w:color="auto" w:frame="1"/>
        </w:rPr>
        <w:t>С 7</w:t>
      </w:r>
      <w:r>
        <w:t xml:space="preserve">   Мэр города  стал собственником большинства акций муниципального органа печати.</w:t>
      </w:r>
    </w:p>
    <w:p w:rsidR="006E0FF8" w:rsidRDefault="006E0FF8" w:rsidP="00080C80">
      <w:r>
        <w:t>Как это может повлиять на содержание информации, публикуемой в данной газете? Аргументируйте свой ответ.</w:t>
      </w:r>
    </w:p>
    <w:p w:rsidR="006E0FF8" w:rsidRDefault="006E0FF8" w:rsidP="00080C80">
      <w:pPr>
        <w:ind w:firstLine="360"/>
      </w:pPr>
    </w:p>
    <w:p w:rsidR="006E0FF8" w:rsidRPr="000F36C7" w:rsidRDefault="006E0FF8" w:rsidP="00080C80">
      <w:pPr>
        <w:pBdr>
          <w:top w:val="single" w:sz="4" w:space="1" w:color="auto"/>
          <w:left w:val="single" w:sz="4" w:space="4" w:color="auto"/>
          <w:bottom w:val="single" w:sz="4" w:space="1" w:color="auto"/>
          <w:right w:val="single" w:sz="4" w:space="4" w:color="auto"/>
        </w:pBdr>
        <w:ind w:firstLine="360"/>
        <w:rPr>
          <w:b/>
          <w:i/>
          <w:sz w:val="28"/>
          <w:szCs w:val="28"/>
        </w:rPr>
      </w:pPr>
      <w:r w:rsidRPr="000F36C7">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pPr>
    </w:p>
    <w:p w:rsidR="006E0FF8" w:rsidRDefault="006E0FF8" w:rsidP="00080C80">
      <w:pPr>
        <w:ind w:left="-180"/>
      </w:pPr>
      <w:r>
        <w:rPr>
          <w:bdr w:val="single" w:sz="4" w:space="0" w:color="auto" w:frame="1"/>
        </w:rPr>
        <w:t xml:space="preserve">   С 8.1</w:t>
      </w:r>
      <w:r>
        <w:t xml:space="preserve">          </w:t>
      </w:r>
      <w:r>
        <w:rPr>
          <w:b/>
        </w:rPr>
        <w:t xml:space="preserve">Философия </w:t>
      </w:r>
      <w:r>
        <w:t xml:space="preserve">        «Сомнение доставляет мне не меньшее наслаждение, чем знание» </w:t>
      </w:r>
    </w:p>
    <w:p w:rsidR="006E0FF8" w:rsidRDefault="006E0FF8" w:rsidP="00080C80">
      <w:pPr>
        <w:ind w:left="-180"/>
      </w:pPr>
      <w:r>
        <w:t xml:space="preserve">                                                                                                                                   (Данте Алигьери)                                                                                         </w:t>
      </w:r>
    </w:p>
    <w:p w:rsidR="006E0FF8" w:rsidRDefault="006E0FF8" w:rsidP="00080C80">
      <w:pPr>
        <w:ind w:left="-180"/>
      </w:pPr>
    </w:p>
    <w:p w:rsidR="006E0FF8" w:rsidRDefault="006E0FF8" w:rsidP="00080C80">
      <w:pPr>
        <w:ind w:left="-180"/>
      </w:pPr>
      <w:r>
        <w:rPr>
          <w:bdr w:val="single" w:sz="4" w:space="0" w:color="auto" w:frame="1"/>
        </w:rPr>
        <w:t xml:space="preserve"> С8.2</w:t>
      </w:r>
      <w:r>
        <w:t xml:space="preserve">            </w:t>
      </w:r>
      <w:r>
        <w:rPr>
          <w:b/>
        </w:rPr>
        <w:t xml:space="preserve">Социальная   </w:t>
      </w:r>
      <w:r>
        <w:t xml:space="preserve">         «Когда одна дверь счастья закрывается, открывается </w:t>
      </w:r>
    </w:p>
    <w:p w:rsidR="006E0FF8" w:rsidRDefault="006E0FF8" w:rsidP="00080C80">
      <w:pPr>
        <w:ind w:left="-180"/>
      </w:pPr>
      <w:r>
        <w:t xml:space="preserve">                      </w:t>
      </w:r>
      <w:r>
        <w:rPr>
          <w:b/>
        </w:rPr>
        <w:t>психология</w:t>
      </w:r>
      <w:r>
        <w:t xml:space="preserve">            другая, но мы часто не замечаем ее, уставившись взглядом в</w:t>
      </w:r>
    </w:p>
    <w:p w:rsidR="006E0FF8" w:rsidRDefault="006E0FF8" w:rsidP="00080C80">
      <w:pPr>
        <w:ind w:left="-180"/>
      </w:pPr>
      <w:r>
        <w:rPr>
          <w:b/>
        </w:rPr>
        <w:t xml:space="preserve">                                                      </w:t>
      </w:r>
      <w:r>
        <w:t xml:space="preserve"> закрытую дверь». (Х. Келлер)</w:t>
      </w:r>
    </w:p>
    <w:p w:rsidR="006E0FF8" w:rsidRDefault="006E0FF8" w:rsidP="00080C80">
      <w:pPr>
        <w:ind w:left="-180"/>
      </w:pPr>
    </w:p>
    <w:p w:rsidR="006E0FF8" w:rsidRDefault="006E0FF8" w:rsidP="00080C80">
      <w:pPr>
        <w:ind w:left="-180"/>
      </w:pPr>
      <w:r>
        <w:rPr>
          <w:bdr w:val="single" w:sz="4" w:space="0" w:color="auto" w:frame="1"/>
        </w:rPr>
        <w:t xml:space="preserve">   С 8.3</w:t>
      </w:r>
      <w:r>
        <w:t xml:space="preserve">             </w:t>
      </w:r>
      <w:r>
        <w:rPr>
          <w:b/>
        </w:rPr>
        <w:t xml:space="preserve"> Экономика</w:t>
      </w:r>
      <w:r>
        <w:t xml:space="preserve">       «Частная выгода – есть общее основание, на котором стоит</w:t>
      </w:r>
    </w:p>
    <w:p w:rsidR="006E0FF8" w:rsidRDefault="006E0FF8" w:rsidP="00080C80">
      <w:pPr>
        <w:ind w:left="-180"/>
      </w:pPr>
      <w:r>
        <w:t xml:space="preserve">                                                       рыночная экономика» (О. Мамедов)</w:t>
      </w:r>
    </w:p>
    <w:p w:rsidR="006E0FF8" w:rsidRDefault="006E0FF8" w:rsidP="00080C80">
      <w:pPr>
        <w:ind w:left="-180"/>
      </w:pPr>
    </w:p>
    <w:p w:rsidR="006E0FF8" w:rsidRDefault="006E0FF8" w:rsidP="00080C80">
      <w:pPr>
        <w:ind w:left="-180"/>
      </w:pPr>
      <w:r>
        <w:t xml:space="preserve"> </w:t>
      </w:r>
      <w:r>
        <w:rPr>
          <w:bdr w:val="single" w:sz="4" w:space="0" w:color="auto" w:frame="1"/>
        </w:rPr>
        <w:t xml:space="preserve">   С 8.4 </w:t>
      </w:r>
      <w:r>
        <w:t xml:space="preserve">           </w:t>
      </w:r>
      <w:r>
        <w:rPr>
          <w:b/>
        </w:rPr>
        <w:t>Социология</w:t>
      </w:r>
      <w:r>
        <w:t xml:space="preserve">         «Угрозы – оружие тех, кто сам под угрозой». (Д. Боккаччо)</w:t>
      </w:r>
    </w:p>
    <w:p w:rsidR="006E0FF8" w:rsidRDefault="006E0FF8" w:rsidP="00080C80">
      <w:pPr>
        <w:ind w:left="-180"/>
      </w:pPr>
    </w:p>
    <w:p w:rsidR="006E0FF8" w:rsidRDefault="006E0FF8" w:rsidP="00080C80">
      <w:pPr>
        <w:ind w:left="-180"/>
      </w:pPr>
      <w:r>
        <w:t xml:space="preserve"> </w:t>
      </w:r>
      <w:r>
        <w:rPr>
          <w:bdr w:val="single" w:sz="4" w:space="0" w:color="auto" w:frame="1"/>
        </w:rPr>
        <w:t xml:space="preserve">  С 8.5 </w:t>
      </w:r>
      <w:r>
        <w:t xml:space="preserve">           </w:t>
      </w:r>
      <w:r>
        <w:rPr>
          <w:b/>
        </w:rPr>
        <w:t>Политология</w:t>
      </w:r>
      <w:r>
        <w:t xml:space="preserve">     «Чтобы постигнуть сущность народа, надо быть государем, а</w:t>
      </w:r>
    </w:p>
    <w:p w:rsidR="006E0FF8" w:rsidRDefault="006E0FF8" w:rsidP="00080C80">
      <w:pPr>
        <w:ind w:left="-180"/>
      </w:pPr>
      <w:r>
        <w:t xml:space="preserve">                                                   чтобы постигнуть природу государей, надо принадлежать к народу» </w:t>
      </w:r>
    </w:p>
    <w:p w:rsidR="006E0FF8" w:rsidRDefault="006E0FF8" w:rsidP="00080C80">
      <w:pPr>
        <w:ind w:left="-180"/>
      </w:pPr>
      <w:r>
        <w:t xml:space="preserve">                                                                                                                       (Н. Макиавелли)     </w:t>
      </w:r>
    </w:p>
    <w:p w:rsidR="006E0FF8" w:rsidRDefault="006E0FF8" w:rsidP="00080C80">
      <w:pPr>
        <w:ind w:left="-180"/>
      </w:pPr>
    </w:p>
    <w:p w:rsidR="006E0FF8" w:rsidRDefault="006E0FF8" w:rsidP="00080C80">
      <w:pPr>
        <w:ind w:left="-180"/>
      </w:pPr>
      <w:r>
        <w:rPr>
          <w:bdr w:val="single" w:sz="4" w:space="0" w:color="auto" w:frame="1"/>
        </w:rPr>
        <w:t xml:space="preserve">   С 8.6 </w:t>
      </w:r>
      <w:r>
        <w:t xml:space="preserve">          </w:t>
      </w:r>
      <w:r>
        <w:rPr>
          <w:b/>
        </w:rPr>
        <w:t xml:space="preserve"> Правоведение</w:t>
      </w:r>
      <w:r>
        <w:t xml:space="preserve">                      «Шум оружия заглушает голос законов».</w:t>
      </w:r>
    </w:p>
    <w:p w:rsidR="006E0FF8" w:rsidRDefault="006E0FF8" w:rsidP="00080C80">
      <w:pPr>
        <w:ind w:left="-180"/>
      </w:pPr>
      <w:r>
        <w:t xml:space="preserve">                                                                                                                 (М. Монтень)</w:t>
      </w:r>
    </w:p>
    <w:p w:rsidR="006E0FF8" w:rsidRDefault="006E0FF8" w:rsidP="00D41D54"/>
    <w:p w:rsidR="006E0FF8" w:rsidRDefault="006E0FF8" w:rsidP="00080C80">
      <w:pPr>
        <w:pBdr>
          <w:top w:val="single" w:sz="4" w:space="4" w:color="auto"/>
          <w:left w:val="single" w:sz="4" w:space="0" w:color="auto"/>
          <w:bottom w:val="single" w:sz="4" w:space="1" w:color="auto"/>
          <w:right w:val="single" w:sz="4" w:space="4" w:color="auto"/>
        </w:pBdr>
        <w:rPr>
          <w:i/>
          <w:sz w:val="32"/>
          <w:szCs w:val="32"/>
        </w:rPr>
      </w:pPr>
      <w:r>
        <w:rPr>
          <w:i/>
          <w:sz w:val="32"/>
          <w:szCs w:val="32"/>
        </w:rPr>
        <w:t>В бланке ответов №2 запишите полный номер задания (например, С 8.5), выбранное высказывание, а затем развернутый ответ</w:t>
      </w:r>
    </w:p>
    <w:p w:rsidR="006E0FF8" w:rsidRDefault="006E0FF8" w:rsidP="00080C80">
      <w:pPr>
        <w:ind w:left="-540"/>
        <w:rPr>
          <w:b/>
          <w:sz w:val="48"/>
          <w:szCs w:val="48"/>
        </w:rPr>
      </w:pPr>
    </w:p>
    <w:p w:rsidR="006E0FF8" w:rsidRPr="00E76CCA" w:rsidRDefault="006E0FF8" w:rsidP="00080C80">
      <w:pPr>
        <w:ind w:left="-540"/>
        <w:jc w:val="center"/>
        <w:rPr>
          <w:b/>
          <w:sz w:val="40"/>
          <w:szCs w:val="40"/>
        </w:rPr>
      </w:pPr>
      <w:r w:rsidRPr="00E76CCA">
        <w:rPr>
          <w:b/>
          <w:sz w:val="40"/>
          <w:szCs w:val="40"/>
        </w:rPr>
        <w:t>ВАРИАНТ</w:t>
      </w:r>
      <w:r>
        <w:rPr>
          <w:b/>
          <w:sz w:val="40"/>
          <w:szCs w:val="40"/>
        </w:rPr>
        <w:t xml:space="preserve">  3</w:t>
      </w:r>
    </w:p>
    <w:p w:rsidR="006E0FF8" w:rsidRDefault="006E0FF8" w:rsidP="00080C80">
      <w:pPr>
        <w:ind w:left="-540"/>
        <w:rPr>
          <w:b/>
          <w:sz w:val="32"/>
          <w:szCs w:val="32"/>
        </w:rPr>
      </w:pPr>
      <w:r>
        <w:rPr>
          <w:b/>
          <w:sz w:val="32"/>
          <w:szCs w:val="32"/>
        </w:rPr>
        <w:t xml:space="preserve">                                                   Часть 1</w:t>
      </w:r>
    </w:p>
    <w:p w:rsidR="006E0FF8" w:rsidRDefault="006E0FF8" w:rsidP="00080C80">
      <w:pPr>
        <w:rPr>
          <w:sz w:val="32"/>
          <w:szCs w:val="32"/>
        </w:rPr>
      </w:pPr>
    </w:p>
    <w:p w:rsidR="006E0FF8" w:rsidRPr="000F36C7" w:rsidRDefault="006E0FF8" w:rsidP="00080C80">
      <w:pPr>
        <w:pBdr>
          <w:top w:val="single" w:sz="4" w:space="1" w:color="auto"/>
          <w:left w:val="single" w:sz="4" w:space="4" w:color="auto"/>
          <w:bottom w:val="single" w:sz="4" w:space="1" w:color="auto"/>
          <w:right w:val="single" w:sz="4" w:space="4" w:color="auto"/>
        </w:pBdr>
        <w:jc w:val="both"/>
        <w:rPr>
          <w:b/>
          <w:sz w:val="28"/>
          <w:szCs w:val="28"/>
        </w:rPr>
      </w:pPr>
      <w:r w:rsidRPr="000F36C7">
        <w:rPr>
          <w:b/>
          <w:i/>
          <w:sz w:val="28"/>
          <w:szCs w:val="28"/>
        </w:rPr>
        <w:t xml:space="preserve">   При выполнении заданий этой части в бланке ответов № 1 под номером, выполняемого вами задания (А1 – А30) поставьте знак </w:t>
      </w:r>
      <w:r w:rsidRPr="000F36C7">
        <w:rPr>
          <w:b/>
          <w:sz w:val="28"/>
          <w:szCs w:val="28"/>
        </w:rPr>
        <w:t>«х»</w:t>
      </w:r>
      <w:r w:rsidRPr="000F36C7">
        <w:rPr>
          <w:b/>
          <w:i/>
          <w:sz w:val="28"/>
          <w:szCs w:val="28"/>
        </w:rPr>
        <w:t xml:space="preserve"> в клеточке, номер которой соответствует номеру выбранного вами ответа.</w:t>
      </w:r>
      <w:r w:rsidRPr="000F36C7">
        <w:rPr>
          <w:b/>
          <w:sz w:val="28"/>
          <w:szCs w:val="28"/>
        </w:rPr>
        <w:t xml:space="preserve">    </w:t>
      </w:r>
    </w:p>
    <w:p w:rsidR="006E0FF8" w:rsidRDefault="006E0FF8" w:rsidP="00080C80">
      <w:pPr>
        <w:ind w:left="-180"/>
      </w:pPr>
    </w:p>
    <w:p w:rsidR="006E0FF8" w:rsidRPr="003B5D14" w:rsidRDefault="006E0FF8" w:rsidP="00080C80">
      <w:pPr>
        <w:ind w:left="-540"/>
      </w:pPr>
      <w:r>
        <w:rPr>
          <w:b/>
          <w:sz w:val="48"/>
          <w:szCs w:val="48"/>
          <w:bdr w:val="single" w:sz="4" w:space="0" w:color="auto" w:frame="1"/>
        </w:rPr>
        <w:t xml:space="preserve"> </w:t>
      </w:r>
      <w:r w:rsidRPr="003B5D14">
        <w:rPr>
          <w:bdr w:val="single" w:sz="4" w:space="0" w:color="auto" w:frame="1"/>
        </w:rPr>
        <w:t>А 1</w:t>
      </w:r>
      <w:r w:rsidRPr="003B5D14">
        <w:t xml:space="preserve">   Проведение выборов Президента РФ относится:</w:t>
      </w:r>
    </w:p>
    <w:p w:rsidR="006E0FF8" w:rsidRPr="003B5D14" w:rsidRDefault="006E0FF8" w:rsidP="00080C80">
      <w:pPr>
        <w:ind w:left="-540"/>
      </w:pPr>
      <w:r w:rsidRPr="003B5D14">
        <w:t xml:space="preserve">                       1) к социальной сфере общества</w:t>
      </w:r>
    </w:p>
    <w:p w:rsidR="006E0FF8" w:rsidRPr="003B5D14" w:rsidRDefault="006E0FF8" w:rsidP="00080C80">
      <w:pPr>
        <w:ind w:left="-540"/>
      </w:pPr>
      <w:r w:rsidRPr="003B5D14">
        <w:t xml:space="preserve">                       2) к политической сфере общества </w:t>
      </w:r>
    </w:p>
    <w:p w:rsidR="006E0FF8" w:rsidRPr="003B5D14" w:rsidRDefault="006E0FF8" w:rsidP="00080C80">
      <w:pPr>
        <w:ind w:left="-540"/>
      </w:pPr>
      <w:r w:rsidRPr="003B5D14">
        <w:t xml:space="preserve">                       3) к экономической сфере общества </w:t>
      </w:r>
    </w:p>
    <w:p w:rsidR="006E0FF8" w:rsidRPr="003B5D14" w:rsidRDefault="006E0FF8" w:rsidP="000F36C7">
      <w:pPr>
        <w:ind w:left="-540"/>
      </w:pPr>
      <w:r w:rsidRPr="003B5D14">
        <w:t xml:space="preserve">                       4) к духовной сфере общества</w:t>
      </w:r>
    </w:p>
    <w:p w:rsidR="006E0FF8" w:rsidRPr="003B5D14" w:rsidRDefault="006E0FF8" w:rsidP="00080C80">
      <w:pPr>
        <w:ind w:left="-540"/>
      </w:pPr>
    </w:p>
    <w:p w:rsidR="006E0FF8" w:rsidRPr="003B5D14" w:rsidRDefault="006E0FF8" w:rsidP="00080C80">
      <w:pPr>
        <w:ind w:left="-540"/>
      </w:pPr>
      <w:r w:rsidRPr="003B5D14">
        <w:rPr>
          <w:bdr w:val="single" w:sz="4" w:space="0" w:color="auto" w:frame="1"/>
        </w:rPr>
        <w:t xml:space="preserve"> А 2</w:t>
      </w:r>
      <w:r w:rsidRPr="003B5D14">
        <w:t xml:space="preserve">         Развитие НАНО-технологий свидетельствует о:</w:t>
      </w:r>
    </w:p>
    <w:p w:rsidR="006E0FF8" w:rsidRPr="003B5D14" w:rsidRDefault="006E0FF8" w:rsidP="00080C80">
      <w:pPr>
        <w:ind w:left="-540"/>
      </w:pPr>
      <w:r w:rsidRPr="003B5D14">
        <w:t xml:space="preserve">                        1) социальной революции</w:t>
      </w:r>
    </w:p>
    <w:p w:rsidR="006E0FF8" w:rsidRPr="003B5D14" w:rsidRDefault="006E0FF8" w:rsidP="00080C80">
      <w:pPr>
        <w:ind w:left="-540"/>
      </w:pPr>
      <w:r w:rsidRPr="003B5D14">
        <w:t xml:space="preserve">                        2) общественном прогрессе</w:t>
      </w:r>
    </w:p>
    <w:p w:rsidR="006E0FF8" w:rsidRPr="003B5D14" w:rsidRDefault="006E0FF8" w:rsidP="00080C80">
      <w:pPr>
        <w:ind w:left="-540"/>
      </w:pPr>
      <w:r w:rsidRPr="003B5D14">
        <w:t xml:space="preserve">                        3) социальной реформе</w:t>
      </w:r>
    </w:p>
    <w:p w:rsidR="006E0FF8" w:rsidRPr="003B5D14" w:rsidRDefault="006E0FF8" w:rsidP="00080C80">
      <w:pPr>
        <w:ind w:left="-540"/>
      </w:pPr>
      <w:r w:rsidRPr="003B5D14">
        <w:t xml:space="preserve">                        4) регрессе общества </w:t>
      </w:r>
    </w:p>
    <w:p w:rsidR="006E0FF8" w:rsidRPr="003B5D14" w:rsidRDefault="006E0FF8" w:rsidP="00D51B90">
      <w:pPr>
        <w:ind w:left="-540"/>
      </w:pPr>
      <w:r w:rsidRPr="003B5D14">
        <w:rPr>
          <w:bdr w:val="single" w:sz="4" w:space="0" w:color="auto" w:frame="1"/>
        </w:rPr>
        <w:t xml:space="preserve"> А 3</w:t>
      </w:r>
      <w:r w:rsidRPr="003B5D14">
        <w:t xml:space="preserve">     Форма культуры, которая понятна  и доступна для восприятия любому члену общества и не  требует специальной подготовки, называется:</w:t>
      </w:r>
    </w:p>
    <w:p w:rsidR="006E0FF8" w:rsidRPr="003B5D14" w:rsidRDefault="006E0FF8" w:rsidP="00080C80">
      <w:pPr>
        <w:ind w:left="-540"/>
      </w:pPr>
      <w:r w:rsidRPr="003B5D14">
        <w:t xml:space="preserve">                        1) субкультура</w:t>
      </w:r>
    </w:p>
    <w:p w:rsidR="006E0FF8" w:rsidRPr="003B5D14" w:rsidRDefault="006E0FF8" w:rsidP="00080C80">
      <w:pPr>
        <w:ind w:left="-540"/>
      </w:pPr>
      <w:r w:rsidRPr="003B5D14">
        <w:t xml:space="preserve">                        2) массовая культура</w:t>
      </w:r>
    </w:p>
    <w:p w:rsidR="006E0FF8" w:rsidRPr="003B5D14" w:rsidRDefault="006E0FF8" w:rsidP="00080C80">
      <w:pPr>
        <w:ind w:left="-540"/>
      </w:pPr>
      <w:r w:rsidRPr="003B5D14">
        <w:t xml:space="preserve">                        3) контркультура</w:t>
      </w:r>
    </w:p>
    <w:p w:rsidR="006E0FF8" w:rsidRPr="003B5D14" w:rsidRDefault="006E0FF8" w:rsidP="00080C80">
      <w:pPr>
        <w:ind w:left="-540"/>
      </w:pPr>
      <w:r w:rsidRPr="003B5D14">
        <w:t xml:space="preserve">                        4) элитарная культура</w:t>
      </w:r>
    </w:p>
    <w:p w:rsidR="006E0FF8" w:rsidRPr="003B5D14" w:rsidRDefault="006E0FF8" w:rsidP="00080C80">
      <w:pPr>
        <w:ind w:left="-540"/>
      </w:pPr>
      <w:r w:rsidRPr="003B5D14">
        <w:rPr>
          <w:bdr w:val="single" w:sz="4" w:space="0" w:color="auto" w:frame="1"/>
        </w:rPr>
        <w:t xml:space="preserve">   А 4</w:t>
      </w:r>
      <w:r w:rsidRPr="003B5D14">
        <w:t xml:space="preserve">    Гуманитаризация образования предполагает:</w:t>
      </w:r>
    </w:p>
    <w:p w:rsidR="006E0FF8" w:rsidRPr="003B5D14" w:rsidRDefault="006E0FF8" w:rsidP="00D51B90">
      <w:pPr>
        <w:numPr>
          <w:ilvl w:val="0"/>
          <w:numId w:val="23"/>
        </w:numPr>
      </w:pPr>
      <w:r w:rsidRPr="003B5D14">
        <w:t xml:space="preserve">усиление внимания общества к изучению </w:t>
      </w:r>
    </w:p>
    <w:p w:rsidR="006E0FF8" w:rsidRPr="003B5D14" w:rsidRDefault="006E0FF8" w:rsidP="00D51B90">
      <w:pPr>
        <w:ind w:left="1695"/>
      </w:pPr>
      <w:r w:rsidRPr="003B5D14">
        <w:t>общественных дисциплин</w:t>
      </w:r>
    </w:p>
    <w:p w:rsidR="006E0FF8" w:rsidRPr="003B5D14" w:rsidRDefault="006E0FF8" w:rsidP="00D51B90">
      <w:pPr>
        <w:numPr>
          <w:ilvl w:val="0"/>
          <w:numId w:val="23"/>
        </w:numPr>
      </w:pPr>
      <w:r w:rsidRPr="003B5D14">
        <w:t xml:space="preserve">создание единой системы образования для </w:t>
      </w:r>
    </w:p>
    <w:p w:rsidR="006E0FF8" w:rsidRPr="003B5D14" w:rsidRDefault="006E0FF8" w:rsidP="00D51B90">
      <w:pPr>
        <w:ind w:left="1695"/>
      </w:pPr>
      <w:r w:rsidRPr="003B5D14">
        <w:t>развитых стран</w:t>
      </w:r>
    </w:p>
    <w:p w:rsidR="006E0FF8" w:rsidRPr="003B5D14" w:rsidRDefault="006E0FF8" w:rsidP="00D51B90">
      <w:pPr>
        <w:numPr>
          <w:ilvl w:val="0"/>
          <w:numId w:val="23"/>
        </w:numPr>
      </w:pPr>
      <w:r w:rsidRPr="003B5D14">
        <w:t xml:space="preserve">усиление внимания общества к личности, ее </w:t>
      </w:r>
    </w:p>
    <w:p w:rsidR="006E0FF8" w:rsidRPr="003B5D14" w:rsidRDefault="006E0FF8" w:rsidP="00D51B90">
      <w:pPr>
        <w:ind w:left="1695"/>
      </w:pPr>
      <w:r w:rsidRPr="003B5D14">
        <w:t>психологии, интересам, запросам</w:t>
      </w:r>
    </w:p>
    <w:p w:rsidR="006E0FF8" w:rsidRPr="003B5D14" w:rsidRDefault="006E0FF8" w:rsidP="00D51B90">
      <w:pPr>
        <w:numPr>
          <w:ilvl w:val="0"/>
          <w:numId w:val="23"/>
        </w:numPr>
      </w:pPr>
      <w:r w:rsidRPr="003B5D14">
        <w:t xml:space="preserve">введение обязательных предметов по изучению </w:t>
      </w:r>
    </w:p>
    <w:p w:rsidR="006E0FF8" w:rsidRPr="003B5D14" w:rsidRDefault="006E0FF8" w:rsidP="00D51B90">
      <w:pPr>
        <w:ind w:left="1695"/>
      </w:pPr>
      <w:r w:rsidRPr="003B5D14">
        <w:t xml:space="preserve"> религии</w:t>
      </w:r>
    </w:p>
    <w:p w:rsidR="006E0FF8" w:rsidRPr="003B5D14" w:rsidRDefault="006E0FF8" w:rsidP="00080C80">
      <w:pPr>
        <w:ind w:left="-540"/>
      </w:pPr>
      <w:r w:rsidRPr="003B5D14">
        <w:rPr>
          <w:bdr w:val="single" w:sz="4" w:space="0" w:color="auto" w:frame="1"/>
        </w:rPr>
        <w:t xml:space="preserve">   А 5</w:t>
      </w:r>
      <w:r w:rsidRPr="003B5D14">
        <w:t xml:space="preserve">    Верны ли следующие суждения:</w:t>
      </w:r>
    </w:p>
    <w:p w:rsidR="006E0FF8" w:rsidRPr="003B5D14" w:rsidRDefault="006E0FF8" w:rsidP="00080C80">
      <w:pPr>
        <w:ind w:left="-540"/>
      </w:pPr>
      <w:r w:rsidRPr="003B5D14">
        <w:t xml:space="preserve">              А.  В современном мире к глобальным можно отнести проблему развития малого бизнеса</w:t>
      </w:r>
    </w:p>
    <w:p w:rsidR="006E0FF8" w:rsidRPr="003B5D14" w:rsidRDefault="006E0FF8" w:rsidP="00080C80">
      <w:pPr>
        <w:ind w:left="-540"/>
      </w:pPr>
      <w:r w:rsidRPr="003B5D14">
        <w:t xml:space="preserve">              Б.  Глобальной проблемой современности является загрязнение мирового океана.</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верны оба суждения               4) оба суждения неверны</w:t>
      </w:r>
    </w:p>
    <w:p w:rsidR="006E0FF8" w:rsidRPr="003B5D14" w:rsidRDefault="006E0FF8" w:rsidP="00080C80">
      <w:pPr>
        <w:ind w:left="-540"/>
      </w:pPr>
      <w:r w:rsidRPr="003B5D14">
        <w:rPr>
          <w:bdr w:val="single" w:sz="4" w:space="0" w:color="auto" w:frame="1"/>
        </w:rPr>
        <w:t xml:space="preserve">   А 6</w:t>
      </w:r>
      <w:r w:rsidRPr="003B5D14">
        <w:t xml:space="preserve">    Истинным является знание:</w:t>
      </w:r>
    </w:p>
    <w:p w:rsidR="006E0FF8" w:rsidRPr="003B5D14" w:rsidRDefault="006E0FF8" w:rsidP="00080C80">
      <w:pPr>
        <w:ind w:left="-540"/>
      </w:pPr>
      <w:r w:rsidRPr="003B5D14">
        <w:t xml:space="preserve">                 1) которое очевидно и его нельзя представить себе иначе</w:t>
      </w:r>
    </w:p>
    <w:p w:rsidR="006E0FF8" w:rsidRPr="003B5D14" w:rsidRDefault="006E0FF8" w:rsidP="00080C80">
      <w:pPr>
        <w:ind w:left="-540"/>
      </w:pPr>
      <w:r w:rsidRPr="003B5D14">
        <w:t xml:space="preserve">                 2) достаточное для использования его на практике</w:t>
      </w:r>
    </w:p>
    <w:p w:rsidR="006E0FF8" w:rsidRPr="003B5D14" w:rsidRDefault="006E0FF8" w:rsidP="00D51B90">
      <w:pPr>
        <w:ind w:left="-540"/>
      </w:pPr>
      <w:r w:rsidRPr="003B5D14">
        <w:t xml:space="preserve">                3) соответствующее содержанию объекта познания  и </w:t>
      </w:r>
    </w:p>
    <w:p w:rsidR="006E0FF8" w:rsidRPr="003B5D14" w:rsidRDefault="006E0FF8" w:rsidP="00D51B90">
      <w:pPr>
        <w:ind w:left="-540"/>
      </w:pPr>
      <w:r w:rsidRPr="003B5D14">
        <w:t xml:space="preserve">                    проверенное на  практике</w:t>
      </w:r>
    </w:p>
    <w:p w:rsidR="006E0FF8" w:rsidRPr="003B5D14" w:rsidRDefault="006E0FF8" w:rsidP="00080C80">
      <w:pPr>
        <w:ind w:left="-540"/>
      </w:pPr>
      <w:r w:rsidRPr="003B5D14">
        <w:t xml:space="preserve">                4) основанное на авторитете великих ученых</w:t>
      </w:r>
    </w:p>
    <w:p w:rsidR="006E0FF8" w:rsidRPr="003B5D14" w:rsidRDefault="006E0FF8" w:rsidP="00D51B90">
      <w:pPr>
        <w:ind w:left="-540"/>
      </w:pPr>
      <w:r w:rsidRPr="003B5D14">
        <w:rPr>
          <w:bdr w:val="single" w:sz="4" w:space="0" w:color="auto" w:frame="1"/>
        </w:rPr>
        <w:t xml:space="preserve">   А 7</w:t>
      </w:r>
      <w:r w:rsidRPr="003B5D14">
        <w:t xml:space="preserve">   Какая из перечисленных ниже способностей развилась в человеке благодаря его социальной сущности:</w:t>
      </w:r>
    </w:p>
    <w:p w:rsidR="006E0FF8" w:rsidRPr="003B5D14" w:rsidRDefault="006E0FF8" w:rsidP="00D51B90">
      <w:pPr>
        <w:numPr>
          <w:ilvl w:val="0"/>
          <w:numId w:val="24"/>
        </w:numPr>
      </w:pPr>
      <w:r w:rsidRPr="003B5D14">
        <w:t>воспринимать окружающую среду при помощи</w:t>
      </w:r>
    </w:p>
    <w:p w:rsidR="006E0FF8" w:rsidRPr="003B5D14" w:rsidRDefault="006E0FF8" w:rsidP="00D51B90">
      <w:pPr>
        <w:ind w:left="2055"/>
      </w:pPr>
      <w:r w:rsidRPr="003B5D14">
        <w:t xml:space="preserve"> органов чувств</w:t>
      </w:r>
    </w:p>
    <w:p w:rsidR="006E0FF8" w:rsidRPr="003B5D14" w:rsidRDefault="006E0FF8" w:rsidP="00080C80">
      <w:pPr>
        <w:ind w:left="-540"/>
      </w:pPr>
      <w:r w:rsidRPr="003B5D14">
        <w:t xml:space="preserve">                             2) размножаться и продолжать свой род</w:t>
      </w:r>
    </w:p>
    <w:p w:rsidR="006E0FF8" w:rsidRPr="003B5D14" w:rsidRDefault="006E0FF8" w:rsidP="00080C80">
      <w:pPr>
        <w:ind w:left="-540"/>
      </w:pPr>
      <w:r w:rsidRPr="003B5D14">
        <w:t xml:space="preserve">                             3) удовлетворять потребности в пище, воде, тепле </w:t>
      </w:r>
    </w:p>
    <w:p w:rsidR="006E0FF8" w:rsidRPr="003B5D14" w:rsidRDefault="006E0FF8" w:rsidP="00080C80">
      <w:pPr>
        <w:ind w:left="-540"/>
      </w:pPr>
      <w:r w:rsidRPr="003B5D14">
        <w:t xml:space="preserve">                             4) делать выбор и нести за него ответственность</w:t>
      </w:r>
    </w:p>
    <w:p w:rsidR="006E0FF8" w:rsidRPr="003B5D14" w:rsidRDefault="006E0FF8" w:rsidP="00080C80">
      <w:pPr>
        <w:ind w:left="-540"/>
      </w:pPr>
      <w:r w:rsidRPr="003B5D14">
        <w:rPr>
          <w:bdr w:val="single" w:sz="4" w:space="0" w:color="auto" w:frame="1"/>
        </w:rPr>
        <w:t xml:space="preserve">   А 8</w:t>
      </w:r>
      <w:r w:rsidRPr="003B5D14">
        <w:t xml:space="preserve">   Наиболее развитой формой научного знания является:</w:t>
      </w:r>
    </w:p>
    <w:p w:rsidR="006E0FF8" w:rsidRPr="003B5D14" w:rsidRDefault="006E0FF8" w:rsidP="00080C80">
      <w:pPr>
        <w:ind w:left="-540"/>
      </w:pPr>
      <w:r w:rsidRPr="003B5D14">
        <w:t xml:space="preserve">                             1) гипотеза</w:t>
      </w:r>
    </w:p>
    <w:p w:rsidR="006E0FF8" w:rsidRPr="003B5D14" w:rsidRDefault="006E0FF8" w:rsidP="00080C80">
      <w:pPr>
        <w:ind w:left="-540"/>
      </w:pPr>
      <w:r w:rsidRPr="003B5D14">
        <w:t xml:space="preserve">                             2) метод</w:t>
      </w:r>
    </w:p>
    <w:p w:rsidR="006E0FF8" w:rsidRPr="003B5D14" w:rsidRDefault="006E0FF8" w:rsidP="00080C80">
      <w:pPr>
        <w:ind w:left="-540"/>
      </w:pPr>
      <w:r w:rsidRPr="003B5D14">
        <w:t xml:space="preserve">                             3) факт</w:t>
      </w:r>
    </w:p>
    <w:p w:rsidR="006E0FF8" w:rsidRPr="003B5D14" w:rsidRDefault="006E0FF8" w:rsidP="00080C80">
      <w:pPr>
        <w:ind w:left="-540"/>
      </w:pPr>
      <w:r w:rsidRPr="003B5D14">
        <w:t xml:space="preserve">                             4) теория</w:t>
      </w:r>
    </w:p>
    <w:p w:rsidR="006E0FF8" w:rsidRPr="003B5D14" w:rsidRDefault="006E0FF8" w:rsidP="00D51B90">
      <w:pPr>
        <w:ind w:left="-540"/>
      </w:pPr>
      <w:r w:rsidRPr="003B5D14">
        <w:rPr>
          <w:bdr w:val="single" w:sz="4" w:space="0" w:color="auto" w:frame="1"/>
        </w:rPr>
        <w:t xml:space="preserve">   А 9 </w:t>
      </w:r>
      <w:r w:rsidRPr="003B5D14">
        <w:t xml:space="preserve">   Опрос общественного мнения  по поводу   строительства  атомной электростанции в городе Н., является фактом, иллюстрирующим:</w:t>
      </w:r>
    </w:p>
    <w:p w:rsidR="006E0FF8" w:rsidRPr="003B5D14" w:rsidRDefault="006E0FF8" w:rsidP="00080C80">
      <w:pPr>
        <w:ind w:left="-540"/>
      </w:pPr>
      <w:r w:rsidRPr="003B5D14">
        <w:t xml:space="preserve">                             1) познавательную деятельность</w:t>
      </w:r>
    </w:p>
    <w:p w:rsidR="006E0FF8" w:rsidRPr="003B5D14" w:rsidRDefault="006E0FF8" w:rsidP="00080C80">
      <w:pPr>
        <w:ind w:left="-540"/>
      </w:pPr>
      <w:r w:rsidRPr="003B5D14">
        <w:t xml:space="preserve">                             2) социально-преобразовательную деятельность</w:t>
      </w:r>
    </w:p>
    <w:p w:rsidR="006E0FF8" w:rsidRPr="003B5D14" w:rsidRDefault="006E0FF8" w:rsidP="00080C80">
      <w:pPr>
        <w:ind w:left="-540"/>
      </w:pPr>
      <w:r w:rsidRPr="003B5D14">
        <w:t xml:space="preserve">                             3) систематизаторскую деятельность</w:t>
      </w:r>
    </w:p>
    <w:p w:rsidR="006E0FF8" w:rsidRPr="003B5D14" w:rsidRDefault="006E0FF8" w:rsidP="00080C80">
      <w:pPr>
        <w:ind w:left="-540"/>
      </w:pPr>
      <w:r w:rsidRPr="003B5D14">
        <w:t xml:space="preserve">                             4) ценностно-ориентационную деятельность</w:t>
      </w:r>
    </w:p>
    <w:p w:rsidR="006E0FF8" w:rsidRPr="003B5D14" w:rsidRDefault="006E0FF8" w:rsidP="00080C80">
      <w:pPr>
        <w:ind w:left="-540"/>
      </w:pPr>
      <w:r w:rsidRPr="003B5D14">
        <w:rPr>
          <w:bdr w:val="single" w:sz="4" w:space="0" w:color="auto" w:frame="1"/>
        </w:rPr>
        <w:t xml:space="preserve"> А 10  </w:t>
      </w:r>
      <w:r w:rsidRPr="003B5D14">
        <w:t xml:space="preserve">    Какое суждение является верным:</w:t>
      </w:r>
    </w:p>
    <w:p w:rsidR="006E0FF8" w:rsidRPr="003B5D14" w:rsidRDefault="006E0FF8" w:rsidP="00D51B90">
      <w:pPr>
        <w:ind w:left="-540"/>
      </w:pPr>
      <w:r w:rsidRPr="003B5D14">
        <w:t xml:space="preserve">               А.  Способности – это индивидуальные особенности личности, позволяющие ей успешно заниматься определенного рода деятельностью.</w:t>
      </w:r>
    </w:p>
    <w:p w:rsidR="006E0FF8" w:rsidRPr="003B5D14" w:rsidRDefault="006E0FF8" w:rsidP="00D51B90">
      <w:pPr>
        <w:ind w:left="-540"/>
      </w:pPr>
      <w:r w:rsidRPr="003B5D14">
        <w:t xml:space="preserve">               Б.   К актуальным способностям относят те, которые не реализуются в данный момент, но могут проявиться при определенных условиях.</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верны оба суждения                    4) оба суждения неверны</w:t>
      </w:r>
    </w:p>
    <w:p w:rsidR="006E0FF8" w:rsidRPr="003B5D14" w:rsidRDefault="006E0FF8" w:rsidP="00080C80">
      <w:pPr>
        <w:ind w:left="-540"/>
      </w:pPr>
      <w:r w:rsidRPr="003B5D14">
        <w:rPr>
          <w:bdr w:val="single" w:sz="4" w:space="0" w:color="auto" w:frame="1"/>
        </w:rPr>
        <w:t xml:space="preserve">  А 11</w:t>
      </w:r>
      <w:r w:rsidRPr="003B5D14">
        <w:t xml:space="preserve">    К основным факторам производства относятся (укажите правильное сочетание):</w:t>
      </w:r>
    </w:p>
    <w:p w:rsidR="006E0FF8" w:rsidRPr="003B5D14" w:rsidRDefault="006E0FF8" w:rsidP="00080C80">
      <w:pPr>
        <w:ind w:left="-540"/>
      </w:pPr>
      <w:r w:rsidRPr="003B5D14">
        <w:t xml:space="preserve">               А. Доходы населения</w:t>
      </w:r>
    </w:p>
    <w:p w:rsidR="006E0FF8" w:rsidRPr="003B5D14" w:rsidRDefault="006E0FF8" w:rsidP="00080C80">
      <w:pPr>
        <w:ind w:left="-540"/>
      </w:pPr>
      <w:r w:rsidRPr="003B5D14">
        <w:t xml:space="preserve">               Б. Земля</w:t>
      </w:r>
    </w:p>
    <w:p w:rsidR="006E0FF8" w:rsidRPr="003B5D14" w:rsidRDefault="006E0FF8" w:rsidP="00080C80">
      <w:pPr>
        <w:ind w:left="-540"/>
      </w:pPr>
      <w:r w:rsidRPr="003B5D14">
        <w:t xml:space="preserve">               В.  Капитал</w:t>
      </w:r>
    </w:p>
    <w:p w:rsidR="006E0FF8" w:rsidRPr="003B5D14" w:rsidRDefault="006E0FF8" w:rsidP="00080C80">
      <w:pPr>
        <w:ind w:left="-540"/>
      </w:pPr>
      <w:r w:rsidRPr="003B5D14">
        <w:t xml:space="preserve">               Г.  Труд</w:t>
      </w:r>
    </w:p>
    <w:p w:rsidR="006E0FF8" w:rsidRPr="003B5D14" w:rsidRDefault="006E0FF8" w:rsidP="00080C80">
      <w:pPr>
        <w:ind w:left="-540"/>
      </w:pPr>
      <w:r w:rsidRPr="003B5D14">
        <w:t xml:space="preserve">               Д. Предпринимательские способности</w:t>
      </w:r>
    </w:p>
    <w:p w:rsidR="006E0FF8" w:rsidRPr="003B5D14" w:rsidRDefault="006E0FF8" w:rsidP="00080C80">
      <w:pPr>
        <w:ind w:left="-540"/>
      </w:pPr>
      <w:r w:rsidRPr="003B5D14">
        <w:t xml:space="preserve">                1) АБВГ                                      2) БВГД</w:t>
      </w:r>
    </w:p>
    <w:p w:rsidR="006E0FF8" w:rsidRPr="003B5D14" w:rsidRDefault="006E0FF8" w:rsidP="00080C80">
      <w:pPr>
        <w:ind w:left="-540"/>
      </w:pPr>
      <w:r w:rsidRPr="003B5D14">
        <w:t xml:space="preserve">                3) АБВД                                      4) Все перечисленное</w:t>
      </w:r>
    </w:p>
    <w:p w:rsidR="006E0FF8" w:rsidRPr="003B5D14" w:rsidRDefault="006E0FF8" w:rsidP="00080C80">
      <w:pPr>
        <w:ind w:left="-540"/>
      </w:pPr>
      <w:r w:rsidRPr="003B5D14">
        <w:rPr>
          <w:bdr w:val="single" w:sz="4" w:space="0" w:color="auto" w:frame="1"/>
        </w:rPr>
        <w:t xml:space="preserve"> А 12</w:t>
      </w:r>
      <w:r w:rsidRPr="003B5D14">
        <w:t xml:space="preserve">     К отраслям материального производства не относится:</w:t>
      </w:r>
    </w:p>
    <w:p w:rsidR="006E0FF8" w:rsidRPr="003B5D14" w:rsidRDefault="006E0FF8" w:rsidP="00080C80">
      <w:pPr>
        <w:ind w:left="-540"/>
      </w:pPr>
      <w:r w:rsidRPr="003B5D14">
        <w:t xml:space="preserve">                        1) сельское и лесное хозяйство</w:t>
      </w:r>
    </w:p>
    <w:p w:rsidR="006E0FF8" w:rsidRPr="003B5D14" w:rsidRDefault="006E0FF8" w:rsidP="00080C80">
      <w:pPr>
        <w:ind w:left="-540"/>
      </w:pPr>
      <w:r w:rsidRPr="003B5D14">
        <w:t xml:space="preserve">                        2) промышленность</w:t>
      </w:r>
    </w:p>
    <w:p w:rsidR="006E0FF8" w:rsidRPr="003B5D14" w:rsidRDefault="006E0FF8" w:rsidP="00080C80">
      <w:pPr>
        <w:ind w:left="-540"/>
      </w:pPr>
      <w:r w:rsidRPr="003B5D14">
        <w:t xml:space="preserve">                        3) жилищно-коммунальное хозяйство</w:t>
      </w:r>
    </w:p>
    <w:p w:rsidR="006E0FF8" w:rsidRPr="003B5D14" w:rsidRDefault="006E0FF8" w:rsidP="00080C80">
      <w:pPr>
        <w:ind w:left="-540"/>
      </w:pPr>
      <w:r w:rsidRPr="003B5D14">
        <w:t xml:space="preserve">                        4) транспорт и связь</w:t>
      </w:r>
    </w:p>
    <w:p w:rsidR="006E0FF8" w:rsidRPr="003B5D14" w:rsidRDefault="006E0FF8" w:rsidP="00D51B90">
      <w:pPr>
        <w:ind w:left="-540"/>
      </w:pPr>
      <w:r w:rsidRPr="003B5D14">
        <w:rPr>
          <w:bdr w:val="single" w:sz="4" w:space="0" w:color="auto" w:frame="1"/>
        </w:rPr>
        <w:t xml:space="preserve">  А 13</w:t>
      </w:r>
      <w:r w:rsidRPr="003B5D14">
        <w:t xml:space="preserve">   Для достижения успеха в условиях рыночной экономики производитель товаров и  услуг должен:</w:t>
      </w:r>
    </w:p>
    <w:p w:rsidR="006E0FF8" w:rsidRPr="003B5D14" w:rsidRDefault="006E0FF8" w:rsidP="00080C80">
      <w:pPr>
        <w:ind w:left="-540"/>
      </w:pPr>
      <w:r w:rsidRPr="003B5D14">
        <w:t xml:space="preserve">                        1) увеличивать штат работников</w:t>
      </w:r>
    </w:p>
    <w:p w:rsidR="006E0FF8" w:rsidRPr="003B5D14" w:rsidRDefault="006E0FF8" w:rsidP="00080C80">
      <w:pPr>
        <w:ind w:left="-540"/>
      </w:pPr>
      <w:r w:rsidRPr="003B5D14">
        <w:t xml:space="preserve">                        2) повышать эффективность производства</w:t>
      </w:r>
    </w:p>
    <w:p w:rsidR="006E0FF8" w:rsidRPr="003B5D14" w:rsidRDefault="006E0FF8" w:rsidP="00080C80">
      <w:pPr>
        <w:ind w:left="-540"/>
      </w:pPr>
      <w:r w:rsidRPr="003B5D14">
        <w:t xml:space="preserve">                        3) заниматься благотворительностью</w:t>
      </w:r>
    </w:p>
    <w:p w:rsidR="006E0FF8" w:rsidRPr="003B5D14" w:rsidRDefault="006E0FF8" w:rsidP="00080C80">
      <w:pPr>
        <w:ind w:left="-540"/>
      </w:pPr>
      <w:r w:rsidRPr="003B5D14">
        <w:t xml:space="preserve">                        4) сотрудничать с иностранными фирмами</w:t>
      </w:r>
    </w:p>
    <w:p w:rsidR="006E0FF8" w:rsidRPr="003B5D14" w:rsidRDefault="006E0FF8" w:rsidP="00D51B90">
      <w:pPr>
        <w:ind w:left="-540"/>
      </w:pPr>
      <w:r w:rsidRPr="003B5D14">
        <w:rPr>
          <w:bdr w:val="single" w:sz="4" w:space="0" w:color="auto" w:frame="1"/>
        </w:rPr>
        <w:t xml:space="preserve">   А 14</w:t>
      </w:r>
      <w:r w:rsidRPr="003B5D14">
        <w:t xml:space="preserve">    ОАО «Импульс» выставило на торги 15% акций. Какое  правомочие собственника  иллюстрирует данный факт: </w:t>
      </w:r>
    </w:p>
    <w:p w:rsidR="006E0FF8" w:rsidRPr="003B5D14" w:rsidRDefault="006E0FF8" w:rsidP="00080C80">
      <w:pPr>
        <w:ind w:left="-540"/>
      </w:pPr>
      <w:r w:rsidRPr="003B5D14">
        <w:t xml:space="preserve">                        1) владеть</w:t>
      </w:r>
    </w:p>
    <w:p w:rsidR="006E0FF8" w:rsidRPr="003B5D14" w:rsidRDefault="006E0FF8" w:rsidP="00080C80">
      <w:pPr>
        <w:ind w:left="-540"/>
      </w:pPr>
      <w:r w:rsidRPr="003B5D14">
        <w:t xml:space="preserve">                        2) пользоваться</w:t>
      </w:r>
    </w:p>
    <w:p w:rsidR="006E0FF8" w:rsidRPr="003B5D14" w:rsidRDefault="006E0FF8" w:rsidP="00080C80">
      <w:pPr>
        <w:ind w:left="-540"/>
      </w:pPr>
      <w:r w:rsidRPr="003B5D14">
        <w:t xml:space="preserve">                        3) распоряжаться</w:t>
      </w:r>
    </w:p>
    <w:p w:rsidR="006E0FF8" w:rsidRPr="003B5D14" w:rsidRDefault="006E0FF8" w:rsidP="00080C80">
      <w:pPr>
        <w:ind w:left="-540"/>
      </w:pPr>
      <w:r w:rsidRPr="003B5D14">
        <w:t xml:space="preserve">                        4) передавать по наследству</w:t>
      </w:r>
    </w:p>
    <w:p w:rsidR="006E0FF8" w:rsidRPr="003B5D14" w:rsidRDefault="006E0FF8" w:rsidP="00080C80">
      <w:pPr>
        <w:ind w:left="-540"/>
      </w:pPr>
      <w:r w:rsidRPr="003B5D14">
        <w:rPr>
          <w:bdr w:val="single" w:sz="4" w:space="0" w:color="auto" w:frame="1"/>
        </w:rPr>
        <w:t xml:space="preserve">   А 15</w:t>
      </w:r>
      <w:r w:rsidRPr="003B5D14">
        <w:t xml:space="preserve">  Какое суждение является верным:</w:t>
      </w:r>
    </w:p>
    <w:p w:rsidR="006E0FF8" w:rsidRPr="003B5D14" w:rsidRDefault="006E0FF8" w:rsidP="00D51B90">
      <w:pPr>
        <w:ind w:left="-540"/>
      </w:pPr>
      <w:r w:rsidRPr="003B5D14">
        <w:t xml:space="preserve">              А.   Количество денег, полученное человеком  в течение определенного периода, является  его номинальным доходом.</w:t>
      </w:r>
    </w:p>
    <w:p w:rsidR="006E0FF8" w:rsidRPr="003B5D14" w:rsidRDefault="006E0FF8" w:rsidP="00080C80">
      <w:pPr>
        <w:ind w:left="-540"/>
      </w:pPr>
      <w:r w:rsidRPr="003B5D14">
        <w:t xml:space="preserve">              Б.    Номинальный доход в полном объеме поступает в личное потребление и сбережение.</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оба суждения верны                   4) оба суждения неверны</w:t>
      </w:r>
    </w:p>
    <w:p w:rsidR="006E0FF8" w:rsidRPr="003B5D14" w:rsidRDefault="006E0FF8" w:rsidP="00080C80">
      <w:pPr>
        <w:ind w:left="-540"/>
      </w:pPr>
      <w:r w:rsidRPr="003B5D14">
        <w:rPr>
          <w:bdr w:val="single" w:sz="4" w:space="0" w:color="auto" w:frame="1"/>
        </w:rPr>
        <w:t xml:space="preserve">  А 16</w:t>
      </w:r>
      <w:r w:rsidRPr="003B5D14">
        <w:t xml:space="preserve">   К социальным группам, созданным по демографическому признаку не относятся:</w:t>
      </w:r>
    </w:p>
    <w:p w:rsidR="006E0FF8" w:rsidRPr="003B5D14" w:rsidRDefault="006E0FF8" w:rsidP="00080C80">
      <w:pPr>
        <w:ind w:left="-540"/>
      </w:pPr>
      <w:r w:rsidRPr="003B5D14">
        <w:t xml:space="preserve">                       1) дети</w:t>
      </w:r>
    </w:p>
    <w:p w:rsidR="006E0FF8" w:rsidRPr="003B5D14" w:rsidRDefault="006E0FF8" w:rsidP="00080C80">
      <w:pPr>
        <w:ind w:left="-540"/>
      </w:pPr>
      <w:r w:rsidRPr="003B5D14">
        <w:t xml:space="preserve">                       2) женщины</w:t>
      </w:r>
    </w:p>
    <w:p w:rsidR="006E0FF8" w:rsidRPr="003B5D14" w:rsidRDefault="006E0FF8" w:rsidP="00080C80">
      <w:pPr>
        <w:ind w:left="-540"/>
      </w:pPr>
      <w:r w:rsidRPr="003B5D14">
        <w:t xml:space="preserve">                       3) пожилые люди</w:t>
      </w:r>
    </w:p>
    <w:p w:rsidR="006E0FF8" w:rsidRPr="003B5D14" w:rsidRDefault="006E0FF8" w:rsidP="00080C80">
      <w:pPr>
        <w:ind w:left="-540"/>
      </w:pPr>
      <w:r w:rsidRPr="003B5D14">
        <w:t xml:space="preserve">                       4) предприниматели</w:t>
      </w:r>
    </w:p>
    <w:p w:rsidR="006E0FF8" w:rsidRPr="003B5D14" w:rsidRDefault="006E0FF8" w:rsidP="00080C80">
      <w:pPr>
        <w:ind w:left="-540"/>
      </w:pPr>
      <w:r w:rsidRPr="003B5D14">
        <w:t xml:space="preserve">   </w:t>
      </w:r>
      <w:r w:rsidRPr="003B5D14">
        <w:rPr>
          <w:bdr w:val="single" w:sz="4" w:space="0" w:color="auto" w:frame="1"/>
        </w:rPr>
        <w:t>А 17</w:t>
      </w:r>
      <w:r w:rsidRPr="003B5D14">
        <w:t xml:space="preserve">  Примером, иллюстрирующим достигаемый социальный статус является:</w:t>
      </w:r>
    </w:p>
    <w:p w:rsidR="006E0FF8" w:rsidRPr="003B5D14" w:rsidRDefault="006E0FF8" w:rsidP="00080C80">
      <w:pPr>
        <w:ind w:left="-540"/>
      </w:pPr>
      <w:r w:rsidRPr="003B5D14">
        <w:t xml:space="preserve">                     1) А. родился в семье служащего                                  </w:t>
      </w:r>
    </w:p>
    <w:p w:rsidR="006E0FF8" w:rsidRPr="003B5D14" w:rsidRDefault="006E0FF8" w:rsidP="00080C80">
      <w:pPr>
        <w:ind w:left="-540"/>
      </w:pPr>
      <w:r w:rsidRPr="003B5D14">
        <w:t xml:space="preserve">                     2) М. избран президентом </w:t>
      </w:r>
    </w:p>
    <w:p w:rsidR="006E0FF8" w:rsidRPr="003B5D14" w:rsidRDefault="006E0FF8" w:rsidP="00080C80">
      <w:pPr>
        <w:ind w:left="-540"/>
      </w:pPr>
      <w:r w:rsidRPr="003B5D14">
        <w:t xml:space="preserve">                     3) Р. – мужского пола                                           </w:t>
      </w:r>
    </w:p>
    <w:p w:rsidR="006E0FF8" w:rsidRPr="003B5D14" w:rsidRDefault="006E0FF8" w:rsidP="00080C80">
      <w:pPr>
        <w:ind w:left="-540"/>
      </w:pPr>
      <w:r w:rsidRPr="003B5D14">
        <w:t xml:space="preserve">                     4) Н - негр</w:t>
      </w:r>
    </w:p>
    <w:p w:rsidR="006E0FF8" w:rsidRPr="003B5D14" w:rsidRDefault="006E0FF8" w:rsidP="00531279">
      <w:pPr>
        <w:ind w:left="-540"/>
      </w:pPr>
      <w:r w:rsidRPr="003B5D14">
        <w:rPr>
          <w:bdr w:val="single" w:sz="4" w:space="0" w:color="auto" w:frame="1"/>
        </w:rPr>
        <w:t xml:space="preserve">  А 18</w:t>
      </w:r>
      <w:r w:rsidRPr="003B5D14">
        <w:t xml:space="preserve">   Тенденция, проявляющаяся в стремлении наций к  объединению,  называется:</w:t>
      </w:r>
    </w:p>
    <w:p w:rsidR="006E0FF8" w:rsidRPr="003B5D14" w:rsidRDefault="006E0FF8" w:rsidP="00080C80">
      <w:pPr>
        <w:ind w:left="-540"/>
      </w:pPr>
      <w:r w:rsidRPr="003B5D14">
        <w:t xml:space="preserve">                    1) национальная интеграция</w:t>
      </w:r>
    </w:p>
    <w:p w:rsidR="006E0FF8" w:rsidRPr="003B5D14" w:rsidRDefault="006E0FF8" w:rsidP="00080C80">
      <w:pPr>
        <w:ind w:left="-540"/>
      </w:pPr>
      <w:r w:rsidRPr="003B5D14">
        <w:t xml:space="preserve">                    2) национальная дифференциация</w:t>
      </w:r>
    </w:p>
    <w:p w:rsidR="006E0FF8" w:rsidRPr="003B5D14" w:rsidRDefault="006E0FF8" w:rsidP="00080C80">
      <w:pPr>
        <w:ind w:left="-540"/>
      </w:pPr>
      <w:r w:rsidRPr="003B5D14">
        <w:t xml:space="preserve">                    3) национальное самосознание</w:t>
      </w:r>
    </w:p>
    <w:p w:rsidR="006E0FF8" w:rsidRPr="003B5D14" w:rsidRDefault="006E0FF8" w:rsidP="00080C80">
      <w:pPr>
        <w:ind w:left="-540"/>
      </w:pPr>
      <w:r w:rsidRPr="003B5D14">
        <w:t xml:space="preserve">                    4) национальный авторитет</w:t>
      </w:r>
    </w:p>
    <w:p w:rsidR="006E0FF8" w:rsidRPr="003B5D14" w:rsidRDefault="006E0FF8" w:rsidP="00D51B90">
      <w:pPr>
        <w:ind w:left="-540"/>
      </w:pPr>
      <w:r w:rsidRPr="003B5D14">
        <w:rPr>
          <w:bdr w:val="single" w:sz="4" w:space="0" w:color="auto" w:frame="1"/>
        </w:rPr>
        <w:t xml:space="preserve">     А 19</w:t>
      </w:r>
      <w:r w:rsidRPr="003B5D14">
        <w:t xml:space="preserve">   Совокупность социальных групп (страт), расположенных иерархически по критериям  социального неравенства  называется:</w:t>
      </w:r>
    </w:p>
    <w:p w:rsidR="006E0FF8" w:rsidRPr="003B5D14" w:rsidRDefault="006E0FF8" w:rsidP="00080C80">
      <w:pPr>
        <w:ind w:left="-540"/>
      </w:pPr>
      <w:r w:rsidRPr="003B5D14">
        <w:t xml:space="preserve">                    1) социализация личности </w:t>
      </w:r>
    </w:p>
    <w:p w:rsidR="006E0FF8" w:rsidRPr="003B5D14" w:rsidRDefault="006E0FF8" w:rsidP="00080C80">
      <w:pPr>
        <w:ind w:left="-540"/>
      </w:pPr>
      <w:r w:rsidRPr="003B5D14">
        <w:t xml:space="preserve">                    2) социальная мобильность</w:t>
      </w:r>
    </w:p>
    <w:p w:rsidR="006E0FF8" w:rsidRPr="003B5D14" w:rsidRDefault="006E0FF8" w:rsidP="00080C80">
      <w:pPr>
        <w:ind w:left="-540"/>
      </w:pPr>
      <w:r w:rsidRPr="003B5D14">
        <w:t xml:space="preserve">                    3) стратификация общества</w:t>
      </w:r>
    </w:p>
    <w:p w:rsidR="006E0FF8" w:rsidRPr="003B5D14" w:rsidRDefault="006E0FF8" w:rsidP="00080C80">
      <w:pPr>
        <w:ind w:left="-540"/>
      </w:pPr>
      <w:r w:rsidRPr="003B5D14">
        <w:t xml:space="preserve">                    4) экономическое расслоение</w:t>
      </w:r>
    </w:p>
    <w:p w:rsidR="006E0FF8" w:rsidRPr="003B5D14" w:rsidRDefault="006E0FF8" w:rsidP="00080C80">
      <w:pPr>
        <w:ind w:left="-540"/>
      </w:pPr>
      <w:r w:rsidRPr="003B5D14">
        <w:rPr>
          <w:bdr w:val="single" w:sz="4" w:space="0" w:color="auto" w:frame="1"/>
        </w:rPr>
        <w:t xml:space="preserve">    А 20</w:t>
      </w:r>
      <w:r w:rsidRPr="003B5D14">
        <w:t xml:space="preserve">     Какое суждение является верным:</w:t>
      </w:r>
    </w:p>
    <w:p w:rsidR="006E0FF8" w:rsidRPr="003B5D14" w:rsidRDefault="006E0FF8" w:rsidP="00D51B90">
      <w:pPr>
        <w:ind w:left="-540"/>
      </w:pPr>
      <w:r w:rsidRPr="003B5D14">
        <w:t xml:space="preserve">             А.  На практике возможно достижение  такого уровня общественного развития, когда социальные конфликты исчезнут.</w:t>
      </w:r>
    </w:p>
    <w:p w:rsidR="006E0FF8" w:rsidRPr="003B5D14" w:rsidRDefault="006E0FF8" w:rsidP="00D51B90">
      <w:pPr>
        <w:ind w:left="-540"/>
      </w:pPr>
      <w:r w:rsidRPr="003B5D14">
        <w:t xml:space="preserve">             Б. Конфликт является необходимым элементом социальной жизни, дает выход социальной  напряженности, энергии деятельности, порождая социальные изменения различных</w:t>
      </w:r>
    </w:p>
    <w:p w:rsidR="006E0FF8" w:rsidRPr="003B5D14" w:rsidRDefault="006E0FF8" w:rsidP="00080C80">
      <w:pPr>
        <w:ind w:left="-540"/>
      </w:pPr>
      <w:r w:rsidRPr="003B5D14">
        <w:t xml:space="preserve">                 масштабов.</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оба суждения верны                      4) оба суждения неверны</w:t>
      </w:r>
    </w:p>
    <w:p w:rsidR="006E0FF8" w:rsidRPr="003B5D14" w:rsidRDefault="006E0FF8" w:rsidP="00080C80">
      <w:pPr>
        <w:ind w:left="-540"/>
      </w:pPr>
      <w:r w:rsidRPr="003B5D14">
        <w:rPr>
          <w:bdr w:val="single" w:sz="4" w:space="0" w:color="auto" w:frame="1"/>
        </w:rPr>
        <w:t xml:space="preserve">  А 21</w:t>
      </w:r>
      <w:r w:rsidRPr="003B5D14">
        <w:t xml:space="preserve">       Функцией массовых политических движений не является:</w:t>
      </w:r>
    </w:p>
    <w:p w:rsidR="006E0FF8" w:rsidRPr="003B5D14" w:rsidRDefault="006E0FF8" w:rsidP="00080C80">
      <w:pPr>
        <w:ind w:left="-540"/>
      </w:pPr>
      <w:r w:rsidRPr="003B5D14">
        <w:t xml:space="preserve">                  1) протест</w:t>
      </w:r>
    </w:p>
    <w:p w:rsidR="006E0FF8" w:rsidRPr="003B5D14" w:rsidRDefault="006E0FF8" w:rsidP="00080C80">
      <w:pPr>
        <w:ind w:left="-540"/>
      </w:pPr>
      <w:r w:rsidRPr="003B5D14">
        <w:t xml:space="preserve">                  2) содействие формированию гражданского общества</w:t>
      </w:r>
    </w:p>
    <w:p w:rsidR="006E0FF8" w:rsidRPr="003B5D14" w:rsidRDefault="006E0FF8" w:rsidP="00080C80">
      <w:pPr>
        <w:ind w:left="-540"/>
      </w:pPr>
      <w:r w:rsidRPr="003B5D14">
        <w:t xml:space="preserve">                  3) ослабление социальной напряженности</w:t>
      </w:r>
    </w:p>
    <w:p w:rsidR="006E0FF8" w:rsidRPr="003B5D14" w:rsidRDefault="006E0FF8" w:rsidP="00080C80">
      <w:pPr>
        <w:ind w:left="-540"/>
      </w:pPr>
      <w:r w:rsidRPr="003B5D14">
        <w:t xml:space="preserve">               4) уголовное преследование  за совершение преступлений</w:t>
      </w:r>
    </w:p>
    <w:p w:rsidR="006E0FF8" w:rsidRPr="003B5D14" w:rsidRDefault="006E0FF8" w:rsidP="00080C80">
      <w:pPr>
        <w:ind w:left="-540"/>
      </w:pPr>
      <w:r w:rsidRPr="003B5D14">
        <w:rPr>
          <w:bdr w:val="single" w:sz="4" w:space="0" w:color="auto" w:frame="1"/>
        </w:rPr>
        <w:t xml:space="preserve">  А 22</w:t>
      </w:r>
      <w:r w:rsidRPr="003B5D14">
        <w:t xml:space="preserve">    Лоббизм – это:</w:t>
      </w:r>
    </w:p>
    <w:p w:rsidR="006E0FF8" w:rsidRPr="003B5D14" w:rsidRDefault="006E0FF8" w:rsidP="00080C80">
      <w:pPr>
        <w:ind w:left="-540"/>
      </w:pPr>
      <w:r w:rsidRPr="003B5D14">
        <w:t xml:space="preserve">                  1) политическая система общества</w:t>
      </w:r>
    </w:p>
    <w:p w:rsidR="006E0FF8" w:rsidRPr="003B5D14" w:rsidRDefault="006E0FF8" w:rsidP="00080C80">
      <w:pPr>
        <w:ind w:left="-540"/>
      </w:pPr>
      <w:r w:rsidRPr="003B5D14">
        <w:t xml:space="preserve">                  2) вид избирательной системы</w:t>
      </w:r>
    </w:p>
    <w:p w:rsidR="006E0FF8" w:rsidRPr="003B5D14" w:rsidRDefault="006E0FF8" w:rsidP="00080C80">
      <w:pPr>
        <w:ind w:left="-540"/>
      </w:pPr>
      <w:r w:rsidRPr="003B5D14">
        <w:t xml:space="preserve">                  3) процесс влияния групп интересов на органы власти</w:t>
      </w:r>
    </w:p>
    <w:p w:rsidR="006E0FF8" w:rsidRPr="003B5D14" w:rsidRDefault="006E0FF8" w:rsidP="00080C80">
      <w:pPr>
        <w:ind w:left="-540"/>
      </w:pPr>
      <w:r w:rsidRPr="003B5D14">
        <w:t xml:space="preserve">                  4) законотворческий процесс</w:t>
      </w:r>
    </w:p>
    <w:p w:rsidR="006E0FF8" w:rsidRPr="003B5D14" w:rsidRDefault="006E0FF8" w:rsidP="00080C80">
      <w:pPr>
        <w:ind w:left="-540"/>
      </w:pPr>
      <w:r w:rsidRPr="003B5D14">
        <w:rPr>
          <w:bdr w:val="single" w:sz="4" w:space="0" w:color="auto" w:frame="1"/>
        </w:rPr>
        <w:t xml:space="preserve">  А 23</w:t>
      </w:r>
      <w:r w:rsidRPr="003B5D14">
        <w:t xml:space="preserve">    Обязательным признаком правового государства является:</w:t>
      </w:r>
    </w:p>
    <w:p w:rsidR="006E0FF8" w:rsidRPr="003B5D14" w:rsidRDefault="006E0FF8" w:rsidP="00080C80">
      <w:pPr>
        <w:ind w:left="-540"/>
      </w:pPr>
      <w:r w:rsidRPr="003B5D14">
        <w:t xml:space="preserve">                  1) наличие должности президента</w:t>
      </w:r>
    </w:p>
    <w:p w:rsidR="006E0FF8" w:rsidRPr="003B5D14" w:rsidRDefault="006E0FF8" w:rsidP="00080C80">
      <w:pPr>
        <w:ind w:left="-540"/>
      </w:pPr>
      <w:r w:rsidRPr="003B5D14">
        <w:t xml:space="preserve">                  2) разделение властей  на законодательную, </w:t>
      </w:r>
    </w:p>
    <w:p w:rsidR="006E0FF8" w:rsidRPr="003B5D14" w:rsidRDefault="006E0FF8" w:rsidP="00080C80">
      <w:pPr>
        <w:ind w:left="-540"/>
      </w:pPr>
      <w:r w:rsidRPr="003B5D14">
        <w:t xml:space="preserve">                   исполнительную и судебную</w:t>
      </w:r>
    </w:p>
    <w:p w:rsidR="006E0FF8" w:rsidRPr="003B5D14" w:rsidRDefault="006E0FF8" w:rsidP="00080C80">
      <w:pPr>
        <w:ind w:left="-540"/>
      </w:pPr>
      <w:r w:rsidRPr="003B5D14">
        <w:t xml:space="preserve">                  3) наличие планового регулирования экономики</w:t>
      </w:r>
    </w:p>
    <w:p w:rsidR="006E0FF8" w:rsidRPr="003B5D14" w:rsidRDefault="006E0FF8" w:rsidP="00080C80">
      <w:pPr>
        <w:ind w:left="-540"/>
      </w:pPr>
      <w:r w:rsidRPr="003B5D14">
        <w:t xml:space="preserve">                  4) наличие государственной символики</w:t>
      </w:r>
    </w:p>
    <w:p w:rsidR="006E0FF8" w:rsidRPr="003B5D14" w:rsidRDefault="006E0FF8" w:rsidP="00D51B90">
      <w:pPr>
        <w:ind w:left="-540"/>
      </w:pPr>
      <w:r w:rsidRPr="003B5D14">
        <w:rPr>
          <w:bdr w:val="single" w:sz="4" w:space="0" w:color="auto" w:frame="1"/>
        </w:rPr>
        <w:t xml:space="preserve">  А 24</w:t>
      </w:r>
      <w:r w:rsidRPr="003B5D14">
        <w:t xml:space="preserve">      Среди кандидатов в депутаты по избирательному округу Н. только один в случае победы может занять место в  парламенте. Примером какой избирательной системы является данный факт:</w:t>
      </w:r>
    </w:p>
    <w:p w:rsidR="006E0FF8" w:rsidRPr="003B5D14" w:rsidRDefault="006E0FF8" w:rsidP="00080C80">
      <w:pPr>
        <w:ind w:left="-540"/>
      </w:pPr>
      <w:r w:rsidRPr="003B5D14">
        <w:t xml:space="preserve">                  1) мажоритарной</w:t>
      </w:r>
    </w:p>
    <w:p w:rsidR="006E0FF8" w:rsidRPr="003B5D14" w:rsidRDefault="006E0FF8" w:rsidP="00080C80">
      <w:pPr>
        <w:ind w:left="-540"/>
      </w:pPr>
      <w:r w:rsidRPr="003B5D14">
        <w:t xml:space="preserve">                  2) пропорциональной</w:t>
      </w:r>
    </w:p>
    <w:p w:rsidR="006E0FF8" w:rsidRPr="003B5D14" w:rsidRDefault="006E0FF8" w:rsidP="00080C80">
      <w:pPr>
        <w:ind w:left="-540"/>
      </w:pPr>
      <w:r w:rsidRPr="003B5D14">
        <w:t xml:space="preserve">                  3) смешанной</w:t>
      </w:r>
    </w:p>
    <w:p w:rsidR="006E0FF8" w:rsidRPr="003B5D14" w:rsidRDefault="006E0FF8" w:rsidP="004B2A85">
      <w:pPr>
        <w:ind w:left="-540"/>
      </w:pPr>
      <w:r w:rsidRPr="003B5D14">
        <w:t xml:space="preserve">                  4) одномандатной   </w:t>
      </w:r>
    </w:p>
    <w:p w:rsidR="006E0FF8" w:rsidRPr="003B5D14" w:rsidRDefault="006E0FF8" w:rsidP="00080C80">
      <w:pPr>
        <w:ind w:left="-540"/>
      </w:pPr>
      <w:r w:rsidRPr="003B5D14">
        <w:rPr>
          <w:bdr w:val="single" w:sz="4" w:space="0" w:color="auto" w:frame="1"/>
        </w:rPr>
        <w:t xml:space="preserve">     А 25</w:t>
      </w:r>
      <w:r w:rsidRPr="003B5D14">
        <w:t xml:space="preserve">    Какое суждение является верным: </w:t>
      </w:r>
    </w:p>
    <w:p w:rsidR="006E0FF8" w:rsidRPr="003B5D14" w:rsidRDefault="006E0FF8" w:rsidP="00080C80">
      <w:pPr>
        <w:ind w:left="-540"/>
      </w:pPr>
      <w:r w:rsidRPr="003B5D14">
        <w:t xml:space="preserve">                 А.  Местное самоуправление входит в систему органов государственной власти.</w:t>
      </w:r>
    </w:p>
    <w:p w:rsidR="006E0FF8" w:rsidRPr="003B5D14" w:rsidRDefault="006E0FF8" w:rsidP="001E3F41">
      <w:pPr>
        <w:ind w:left="-540"/>
      </w:pPr>
      <w:r w:rsidRPr="003B5D14">
        <w:t xml:space="preserve">                 Б.  Граждане осуществляют местное самоуправление посредством участия в местных референдумах, муниципальных выборах, а также через выборные и иные органы</w:t>
      </w:r>
    </w:p>
    <w:p w:rsidR="006E0FF8" w:rsidRPr="003B5D14" w:rsidRDefault="006E0FF8" w:rsidP="00080C80">
      <w:pPr>
        <w:ind w:left="-540"/>
      </w:pPr>
      <w:r w:rsidRPr="003B5D14">
        <w:t xml:space="preserve">                      местного самоуправления.</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оба суждения верны                        4) оба суждения неверны </w:t>
      </w:r>
    </w:p>
    <w:p w:rsidR="006E0FF8" w:rsidRPr="003B5D14" w:rsidRDefault="006E0FF8" w:rsidP="00080C80">
      <w:pPr>
        <w:ind w:left="-540"/>
      </w:pPr>
      <w:r w:rsidRPr="003B5D14">
        <w:rPr>
          <w:bdr w:val="single" w:sz="4" w:space="0" w:color="auto" w:frame="1"/>
        </w:rPr>
        <w:t xml:space="preserve">   А  26</w:t>
      </w:r>
      <w:r w:rsidRPr="003B5D14">
        <w:t xml:space="preserve">     К нормативно-правовым актам органов исполнительной власти относится:</w:t>
      </w:r>
    </w:p>
    <w:p w:rsidR="006E0FF8" w:rsidRPr="003B5D14" w:rsidRDefault="006E0FF8" w:rsidP="00080C80">
      <w:pPr>
        <w:ind w:left="-540"/>
      </w:pPr>
      <w:r w:rsidRPr="003B5D14">
        <w:t xml:space="preserve">                     1) Конституция РФ                                       </w:t>
      </w:r>
    </w:p>
    <w:p w:rsidR="006E0FF8" w:rsidRPr="003B5D14" w:rsidRDefault="006E0FF8" w:rsidP="00080C80">
      <w:pPr>
        <w:ind w:left="-540"/>
      </w:pPr>
      <w:r w:rsidRPr="003B5D14">
        <w:t xml:space="preserve">                     2) Федеральный закон</w:t>
      </w:r>
    </w:p>
    <w:p w:rsidR="006E0FF8" w:rsidRPr="003B5D14" w:rsidRDefault="006E0FF8" w:rsidP="00080C80">
      <w:pPr>
        <w:ind w:left="-540"/>
      </w:pPr>
      <w:r w:rsidRPr="003B5D14">
        <w:t xml:space="preserve">                     3) Постановления Правительства РФ       </w:t>
      </w:r>
    </w:p>
    <w:p w:rsidR="006E0FF8" w:rsidRPr="003B5D14" w:rsidRDefault="006E0FF8" w:rsidP="00080C80">
      <w:pPr>
        <w:ind w:left="-540"/>
      </w:pPr>
      <w:r w:rsidRPr="003B5D14">
        <w:t xml:space="preserve">                     4) Конституционные законы субъектов РФ</w:t>
      </w:r>
    </w:p>
    <w:p w:rsidR="006E0FF8" w:rsidRPr="003B5D14" w:rsidRDefault="006E0FF8" w:rsidP="00080C80">
      <w:pPr>
        <w:ind w:left="-540"/>
      </w:pPr>
      <w:r w:rsidRPr="003B5D14">
        <w:rPr>
          <w:bdr w:val="single" w:sz="4" w:space="0" w:color="auto" w:frame="1"/>
        </w:rPr>
        <w:t xml:space="preserve">    А 27 </w:t>
      </w:r>
      <w:r w:rsidRPr="003B5D14">
        <w:t xml:space="preserve">     Среди перечисленных правонарушений преступлением  является:</w:t>
      </w:r>
    </w:p>
    <w:p w:rsidR="006E0FF8" w:rsidRPr="003B5D14" w:rsidRDefault="006E0FF8" w:rsidP="00080C80">
      <w:pPr>
        <w:ind w:left="-540"/>
      </w:pPr>
      <w:r w:rsidRPr="003B5D14">
        <w:t xml:space="preserve">               1) торговля продуктами питания в неустановленном месте</w:t>
      </w:r>
    </w:p>
    <w:p w:rsidR="006E0FF8" w:rsidRPr="003B5D14" w:rsidRDefault="006E0FF8" w:rsidP="00080C80">
      <w:pPr>
        <w:ind w:left="-540"/>
      </w:pPr>
      <w:r w:rsidRPr="003B5D14">
        <w:t xml:space="preserve">                      2) неуплата долга</w:t>
      </w:r>
    </w:p>
    <w:p w:rsidR="006E0FF8" w:rsidRPr="003B5D14" w:rsidRDefault="006E0FF8" w:rsidP="00080C80">
      <w:pPr>
        <w:ind w:left="-540"/>
      </w:pPr>
      <w:r w:rsidRPr="003B5D14">
        <w:t xml:space="preserve">                      3) появление на работе в нетрезвом состоянии</w:t>
      </w:r>
    </w:p>
    <w:p w:rsidR="006E0FF8" w:rsidRPr="003B5D14" w:rsidRDefault="006E0FF8" w:rsidP="00080C80">
      <w:pPr>
        <w:ind w:left="-540"/>
      </w:pPr>
      <w:r w:rsidRPr="003B5D14">
        <w:t xml:space="preserve">                      4) злостное уклонение от уплаты алиментов </w:t>
      </w:r>
    </w:p>
    <w:p w:rsidR="006E0FF8" w:rsidRPr="003B5D14" w:rsidRDefault="006E0FF8" w:rsidP="001E3F41">
      <w:pPr>
        <w:ind w:left="-540"/>
      </w:pPr>
      <w:r w:rsidRPr="003B5D14">
        <w:rPr>
          <w:bdr w:val="single" w:sz="4" w:space="0" w:color="auto" w:frame="1"/>
        </w:rPr>
        <w:t xml:space="preserve">    А 28</w:t>
      </w:r>
      <w:r w:rsidRPr="003B5D14">
        <w:t xml:space="preserve">      Проверку нормативно-правовых актов и действий должностных лиц на предмет их соответствия Конституции РФ осуществляет:</w:t>
      </w:r>
    </w:p>
    <w:p w:rsidR="006E0FF8" w:rsidRPr="003B5D14" w:rsidRDefault="006E0FF8" w:rsidP="00080C80">
      <w:pPr>
        <w:ind w:left="-540"/>
      </w:pPr>
      <w:r w:rsidRPr="003B5D14">
        <w:t xml:space="preserve">                    1) Правительство РФ</w:t>
      </w:r>
    </w:p>
    <w:p w:rsidR="006E0FF8" w:rsidRPr="003B5D14" w:rsidRDefault="006E0FF8" w:rsidP="00080C80">
      <w:pPr>
        <w:ind w:left="-540"/>
      </w:pPr>
      <w:r w:rsidRPr="003B5D14">
        <w:t xml:space="preserve">                    2) Министерство юстиции РФ</w:t>
      </w:r>
    </w:p>
    <w:p w:rsidR="006E0FF8" w:rsidRPr="003B5D14" w:rsidRDefault="006E0FF8" w:rsidP="00080C80">
      <w:pPr>
        <w:ind w:left="-540"/>
      </w:pPr>
      <w:r w:rsidRPr="003B5D14">
        <w:t xml:space="preserve">                    3) Конституционный Суд РФ</w:t>
      </w:r>
    </w:p>
    <w:p w:rsidR="006E0FF8" w:rsidRPr="003B5D14" w:rsidRDefault="006E0FF8" w:rsidP="00080C80">
      <w:pPr>
        <w:ind w:left="-540"/>
      </w:pPr>
      <w:r w:rsidRPr="003B5D14">
        <w:t xml:space="preserve">                    4) Государственная Дума РФ  </w:t>
      </w:r>
    </w:p>
    <w:p w:rsidR="006E0FF8" w:rsidRPr="003B5D14" w:rsidRDefault="006E0FF8" w:rsidP="001E3F41">
      <w:pPr>
        <w:ind w:left="-540"/>
      </w:pPr>
      <w:r w:rsidRPr="003B5D14">
        <w:rPr>
          <w:bdr w:val="single" w:sz="4" w:space="0" w:color="auto" w:frame="1"/>
        </w:rPr>
        <w:t xml:space="preserve">    А 29</w:t>
      </w:r>
      <w:r w:rsidRPr="003B5D14">
        <w:t xml:space="preserve">    На избирательном участке на выборах в органы МСУ  Н. было отказано в выдаче бюллетеня для голосования в связи с накопившимися у нее долгами по оплате коммунальных услуг. Для  защиты своих прав Н. обратилась в суд. На основании  какого </w:t>
      </w:r>
    </w:p>
    <w:p w:rsidR="006E0FF8" w:rsidRPr="003B5D14" w:rsidRDefault="006E0FF8" w:rsidP="001A116B">
      <w:pPr>
        <w:ind w:left="-540"/>
      </w:pPr>
      <w:r w:rsidRPr="003B5D14">
        <w:t>нормативно-правового   акта будет рассматриваться данный иск:</w:t>
      </w:r>
    </w:p>
    <w:p w:rsidR="006E0FF8" w:rsidRPr="003B5D14" w:rsidRDefault="006E0FF8" w:rsidP="00080C80">
      <w:pPr>
        <w:ind w:left="-540"/>
      </w:pPr>
      <w:r w:rsidRPr="003B5D14">
        <w:t xml:space="preserve">                    1) Жилищного кодекса</w:t>
      </w:r>
    </w:p>
    <w:p w:rsidR="006E0FF8" w:rsidRPr="003B5D14" w:rsidRDefault="006E0FF8" w:rsidP="00080C80">
      <w:pPr>
        <w:ind w:left="-540"/>
      </w:pPr>
      <w:r w:rsidRPr="003B5D14">
        <w:t xml:space="preserve">                    2) Гражданского кодекса</w:t>
      </w:r>
    </w:p>
    <w:p w:rsidR="006E0FF8" w:rsidRPr="003B5D14" w:rsidRDefault="006E0FF8" w:rsidP="00080C80">
      <w:pPr>
        <w:ind w:left="-540"/>
      </w:pPr>
      <w:r w:rsidRPr="003B5D14">
        <w:t xml:space="preserve">                    3) Конституции РФ</w:t>
      </w:r>
    </w:p>
    <w:p w:rsidR="006E0FF8" w:rsidRPr="003B5D14" w:rsidRDefault="006E0FF8" w:rsidP="00080C80">
      <w:pPr>
        <w:ind w:left="-540"/>
      </w:pPr>
      <w:r w:rsidRPr="003B5D14">
        <w:t xml:space="preserve">                    4) Семейного кодекса</w:t>
      </w:r>
    </w:p>
    <w:p w:rsidR="006E0FF8" w:rsidRPr="003B5D14" w:rsidRDefault="006E0FF8" w:rsidP="00080C80">
      <w:pPr>
        <w:ind w:left="-540"/>
      </w:pPr>
      <w:r w:rsidRPr="003B5D14">
        <w:rPr>
          <w:bdr w:val="single" w:sz="4" w:space="0" w:color="auto" w:frame="1"/>
        </w:rPr>
        <w:t xml:space="preserve">  А 30</w:t>
      </w:r>
      <w:r w:rsidRPr="003B5D14">
        <w:t xml:space="preserve">     Какое суждение является верным:</w:t>
      </w:r>
    </w:p>
    <w:p w:rsidR="006E0FF8" w:rsidRPr="003B5D14" w:rsidRDefault="006E0FF8" w:rsidP="001E3F41">
      <w:pPr>
        <w:ind w:left="-540"/>
      </w:pPr>
      <w:r w:rsidRPr="003B5D14">
        <w:t xml:space="preserve">               А. Каждый человек имеет право на гражданство, никто не может быть произвольно лишен  своего гражданства или права изменить свое гражданство.</w:t>
      </w:r>
    </w:p>
    <w:p w:rsidR="006E0FF8" w:rsidRPr="003B5D14" w:rsidRDefault="006E0FF8" w:rsidP="00080C80">
      <w:pPr>
        <w:ind w:left="-540"/>
      </w:pPr>
      <w:r w:rsidRPr="003B5D14">
        <w:t xml:space="preserve">           Б.  Понятия «гражданин» и «подданный»  - это одно и то же.</w:t>
      </w:r>
    </w:p>
    <w:p w:rsidR="006E0FF8" w:rsidRPr="003B5D14" w:rsidRDefault="006E0FF8" w:rsidP="00080C80">
      <w:pPr>
        <w:ind w:left="-540"/>
      </w:pPr>
      <w:r w:rsidRPr="003B5D14">
        <w:t xml:space="preserve">               1) верно только А                          2) верно только Б.</w:t>
      </w:r>
    </w:p>
    <w:p w:rsidR="006E0FF8" w:rsidRPr="003B5D14" w:rsidRDefault="006E0FF8" w:rsidP="00080C80">
      <w:pPr>
        <w:ind w:left="-540"/>
      </w:pPr>
      <w:r w:rsidRPr="003B5D14">
        <w:t xml:space="preserve">               3) верны оба суждения                  4) оба суждения неверны</w:t>
      </w:r>
    </w:p>
    <w:p w:rsidR="006E0FF8" w:rsidRPr="003B5D14" w:rsidRDefault="006E0FF8" w:rsidP="00080C80">
      <w:pPr>
        <w:ind w:left="-540"/>
      </w:pPr>
    </w:p>
    <w:p w:rsidR="006E0FF8" w:rsidRPr="003B5D14" w:rsidRDefault="006E0FF8" w:rsidP="00080C80">
      <w:pPr>
        <w:tabs>
          <w:tab w:val="left" w:pos="180"/>
        </w:tabs>
        <w:ind w:left="120" w:hanging="660"/>
        <w:rPr>
          <w:b/>
        </w:rPr>
      </w:pPr>
      <w:r w:rsidRPr="003B5D14">
        <w:rPr>
          <w:b/>
        </w:rPr>
        <w:t xml:space="preserve">                                                 Часть 2</w:t>
      </w:r>
    </w:p>
    <w:p w:rsidR="006E0FF8" w:rsidRPr="003B5D14"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rPr>
      </w:pPr>
      <w:r w:rsidRPr="003B5D14">
        <w:rPr>
          <w:b/>
          <w:i/>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Pr="003B5D14" w:rsidRDefault="006E0FF8" w:rsidP="00080C80">
      <w:pPr>
        <w:tabs>
          <w:tab w:val="left" w:pos="180"/>
        </w:tabs>
        <w:ind w:left="120" w:hanging="120"/>
      </w:pPr>
    </w:p>
    <w:p w:rsidR="006E0FF8" w:rsidRPr="003B5D14" w:rsidRDefault="006E0FF8" w:rsidP="00080C80">
      <w:pPr>
        <w:tabs>
          <w:tab w:val="left" w:pos="180"/>
        </w:tabs>
        <w:ind w:left="120" w:hanging="120"/>
      </w:pPr>
      <w:r w:rsidRPr="003B5D14">
        <w:rPr>
          <w:bdr w:val="single" w:sz="4" w:space="0" w:color="auto" w:frame="1"/>
        </w:rPr>
        <w:t xml:space="preserve">В </w:t>
      </w:r>
      <w:r w:rsidRPr="003B5D14">
        <w:rPr>
          <w:b/>
          <w:bdr w:val="single" w:sz="4" w:space="0" w:color="auto" w:frame="1"/>
        </w:rPr>
        <w:t xml:space="preserve">1  </w:t>
      </w:r>
      <w:r w:rsidRPr="003B5D14">
        <w:rPr>
          <w:b/>
        </w:rPr>
        <w:t xml:space="preserve">   Запишите слово, пропущенное в схеме</w:t>
      </w:r>
      <w:r w:rsidRPr="003B5D14">
        <w:t>.</w:t>
      </w:r>
    </w:p>
    <w:p w:rsidR="006E0FF8" w:rsidRPr="003B5D14" w:rsidRDefault="006E0FF8" w:rsidP="00080C80">
      <w:pPr>
        <w:tabs>
          <w:tab w:val="left" w:pos="180"/>
        </w:tabs>
        <w:ind w:left="120" w:hanging="120"/>
      </w:pPr>
    </w:p>
    <w:p w:rsidR="006E0FF8" w:rsidRPr="003B5D14" w:rsidRDefault="006E0FF8" w:rsidP="00080C80">
      <w:pPr>
        <w:tabs>
          <w:tab w:val="left" w:pos="180"/>
        </w:tabs>
        <w:ind w:left="120" w:hanging="120"/>
      </w:pPr>
    </w:p>
    <w:p w:rsidR="006E0FF8" w:rsidRPr="003B5D14" w:rsidRDefault="006E0FF8" w:rsidP="00080C80">
      <w:pPr>
        <w:tabs>
          <w:tab w:val="left" w:pos="180"/>
        </w:tabs>
        <w:ind w:left="120" w:hanging="120"/>
      </w:pPr>
      <w:r w:rsidRPr="003B5D14">
        <w:t xml:space="preserve">                                          </w:t>
      </w:r>
      <w:r w:rsidRPr="003B5D14">
        <w:rPr>
          <w:bdr w:val="single" w:sz="4" w:space="0" w:color="auto" w:frame="1"/>
        </w:rPr>
        <w:t>Виды     этносов .</w:t>
      </w:r>
    </w:p>
    <w:p w:rsidR="006E0FF8" w:rsidRPr="003B5D14" w:rsidRDefault="006E0FF8" w:rsidP="00080C80">
      <w:pPr>
        <w:tabs>
          <w:tab w:val="left" w:pos="180"/>
        </w:tabs>
        <w:ind w:left="120" w:hanging="120"/>
      </w:pPr>
    </w:p>
    <w:p w:rsidR="006E0FF8" w:rsidRPr="003B5D14" w:rsidRDefault="006E0FF8" w:rsidP="00080C80">
      <w:pPr>
        <w:tabs>
          <w:tab w:val="left" w:pos="180"/>
        </w:tabs>
        <w:ind w:left="120" w:hanging="120"/>
      </w:pPr>
      <w:r w:rsidRPr="003B5D14">
        <w:rPr>
          <w:bdr w:val="single" w:sz="4" w:space="0" w:color="auto" w:frame="1"/>
        </w:rPr>
        <w:t xml:space="preserve">   Род   </w:t>
      </w:r>
      <w:r w:rsidRPr="003B5D14">
        <w:t xml:space="preserve">        </w:t>
      </w:r>
      <w:r w:rsidRPr="003B5D14">
        <w:rPr>
          <w:bdr w:val="single" w:sz="4" w:space="0" w:color="auto" w:frame="1"/>
        </w:rPr>
        <w:t xml:space="preserve">Племя    </w:t>
      </w:r>
      <w:r w:rsidRPr="003B5D14">
        <w:t xml:space="preserve">     </w:t>
      </w:r>
      <w:r w:rsidRPr="003B5D14">
        <w:rPr>
          <w:bdr w:val="single" w:sz="4" w:space="0" w:color="auto" w:frame="1"/>
        </w:rPr>
        <w:t xml:space="preserve">Народность  </w:t>
      </w:r>
      <w:r w:rsidRPr="003B5D14">
        <w:t xml:space="preserve">       </w:t>
      </w:r>
      <w:r w:rsidRPr="003B5D14">
        <w:rPr>
          <w:bdr w:val="single" w:sz="4" w:space="0" w:color="auto" w:frame="1"/>
        </w:rPr>
        <w:t xml:space="preserve">………...........        </w:t>
      </w:r>
    </w:p>
    <w:p w:rsidR="006E0FF8" w:rsidRPr="003B5D14" w:rsidRDefault="006E0FF8" w:rsidP="00080C80">
      <w:pPr>
        <w:ind w:left="-540"/>
      </w:pPr>
    </w:p>
    <w:p w:rsidR="006E0FF8" w:rsidRPr="003B5D14" w:rsidRDefault="006E0FF8" w:rsidP="004B2A85">
      <w:pPr>
        <w:ind w:left="-540"/>
      </w:pPr>
      <w:r w:rsidRPr="003B5D14">
        <w:t xml:space="preserve">                   Ответ __________________________ .</w:t>
      </w:r>
    </w:p>
    <w:p w:rsidR="006E0FF8" w:rsidRPr="003B5D14" w:rsidRDefault="006E0FF8" w:rsidP="00080C80">
      <w:pPr>
        <w:ind w:left="-540"/>
        <w:rPr>
          <w:b/>
        </w:rPr>
      </w:pPr>
      <w:r w:rsidRPr="003B5D14">
        <w:rPr>
          <w:bdr w:val="single" w:sz="4" w:space="0" w:color="auto" w:frame="1"/>
        </w:rPr>
        <w:t xml:space="preserve">  В 2</w:t>
      </w:r>
      <w:r w:rsidRPr="003B5D14">
        <w:t xml:space="preserve">    </w:t>
      </w:r>
      <w:r w:rsidRPr="003B5D14">
        <w:rPr>
          <w:b/>
        </w:rPr>
        <w:t>Ниже приведен ряд терминов. Все они, за исключением одного относятся  к понятию «собственность». Найдите термин, не соответствующий этому понятию.</w:t>
      </w:r>
    </w:p>
    <w:p w:rsidR="006E0FF8" w:rsidRPr="003B5D14" w:rsidRDefault="006E0FF8" w:rsidP="00080C80">
      <w:pPr>
        <w:ind w:left="-540"/>
      </w:pPr>
      <w:r w:rsidRPr="003B5D14">
        <w:t xml:space="preserve">          Присвоение, владение, пользование, распоряжение, отчуждение, наказание, наследование.</w:t>
      </w:r>
    </w:p>
    <w:p w:rsidR="006E0FF8" w:rsidRPr="003B5D14" w:rsidRDefault="006E0FF8" w:rsidP="00080C80">
      <w:pPr>
        <w:ind w:left="-540"/>
      </w:pPr>
      <w:r w:rsidRPr="003B5D14">
        <w:t xml:space="preserve">          </w:t>
      </w:r>
    </w:p>
    <w:p w:rsidR="006E0FF8" w:rsidRPr="003B5D14" w:rsidRDefault="006E0FF8" w:rsidP="004B2A85">
      <w:pPr>
        <w:ind w:left="-540"/>
      </w:pPr>
      <w:r w:rsidRPr="003B5D14">
        <w:t xml:space="preserve">            Ответ ____________________________ .</w:t>
      </w:r>
    </w:p>
    <w:p w:rsidR="006E0FF8" w:rsidRPr="003B5D14" w:rsidRDefault="006E0FF8" w:rsidP="00080C80">
      <w:pPr>
        <w:ind w:left="-540"/>
      </w:pPr>
    </w:p>
    <w:p w:rsidR="006E0FF8" w:rsidRPr="003B5D14" w:rsidRDefault="006E0FF8" w:rsidP="00080C80">
      <w:pPr>
        <w:ind w:left="-540"/>
        <w:rPr>
          <w:b/>
        </w:rPr>
      </w:pPr>
      <w:r w:rsidRPr="003B5D14">
        <w:rPr>
          <w:bdr w:val="single" w:sz="4" w:space="0" w:color="auto" w:frame="1"/>
        </w:rPr>
        <w:t xml:space="preserve">     В 3</w:t>
      </w:r>
      <w:r w:rsidRPr="003B5D14">
        <w:t xml:space="preserve">       </w:t>
      </w:r>
      <w:r w:rsidRPr="003B5D14">
        <w:rPr>
          <w:b/>
        </w:rPr>
        <w:t>Установите соответствие между видами деятельности и их признаками: к каждой</w:t>
      </w:r>
    </w:p>
    <w:p w:rsidR="006E0FF8" w:rsidRPr="003B5D14" w:rsidRDefault="006E0FF8" w:rsidP="00CD2633">
      <w:pPr>
        <w:rPr>
          <w:b/>
        </w:rPr>
      </w:pPr>
      <w:r w:rsidRPr="003B5D14">
        <w:rPr>
          <w:b/>
        </w:rPr>
        <w:t xml:space="preserve"> позиции,  данной в первом столбце, подберите соответствующую позицию из второго  столбца</w:t>
      </w:r>
      <w:r w:rsidRPr="003B5D14">
        <w:t>.</w:t>
      </w:r>
    </w:p>
    <w:p w:rsidR="006E0FF8" w:rsidRPr="003B5D14" w:rsidRDefault="006E0FF8" w:rsidP="00080C80">
      <w:pPr>
        <w:ind w:left="-540"/>
      </w:pPr>
      <w:r w:rsidRPr="003B5D14">
        <w:t xml:space="preserve">      ФОРМЫ   ПРЕДПРИНИМАТЕЛЬСТВА                                 ПРИЗНАКИ   </w:t>
      </w:r>
    </w:p>
    <w:p w:rsidR="006E0FF8" w:rsidRPr="003B5D14" w:rsidRDefault="006E0FF8" w:rsidP="00080C80">
      <w:pPr>
        <w:ind w:left="-540"/>
      </w:pPr>
      <w:r w:rsidRPr="003B5D14">
        <w:t xml:space="preserve">   1) Общество с ограниченной ответственностью   А) создаются для совместного производства,</w:t>
      </w:r>
    </w:p>
    <w:p w:rsidR="006E0FF8" w:rsidRPr="003B5D14" w:rsidRDefault="006E0FF8" w:rsidP="00080C80">
      <w:pPr>
        <w:ind w:left="-540"/>
      </w:pPr>
      <w:r w:rsidRPr="003B5D14">
        <w:t xml:space="preserve">                                                                                            переработки, сбыта сельскохозяйственной</w:t>
      </w:r>
    </w:p>
    <w:p w:rsidR="006E0FF8" w:rsidRPr="003B5D14" w:rsidRDefault="006E0FF8" w:rsidP="00836F04">
      <w:pPr>
        <w:ind w:left="-540"/>
      </w:pPr>
      <w:r w:rsidRPr="003B5D14">
        <w:t xml:space="preserve">                                                                                            продукции</w:t>
      </w:r>
    </w:p>
    <w:p w:rsidR="006E0FF8" w:rsidRPr="003B5D14" w:rsidRDefault="006E0FF8" w:rsidP="00836F04">
      <w:pPr>
        <w:ind w:left="-540"/>
      </w:pPr>
      <w:r w:rsidRPr="003B5D14">
        <w:t xml:space="preserve">    2) Полное товарищество                                           Б) учредители несут ответственность по</w:t>
      </w:r>
    </w:p>
    <w:p w:rsidR="006E0FF8" w:rsidRPr="003B5D14" w:rsidRDefault="006E0FF8" w:rsidP="00080C80">
      <w:pPr>
        <w:ind w:left="-540"/>
      </w:pPr>
      <w:r w:rsidRPr="003B5D14">
        <w:t xml:space="preserve">                                                                                         обязательствам и риск убытков в пределах </w:t>
      </w:r>
    </w:p>
    <w:p w:rsidR="006E0FF8" w:rsidRPr="003B5D14" w:rsidRDefault="006E0FF8" w:rsidP="0052368A">
      <w:pPr>
        <w:ind w:left="-540"/>
      </w:pPr>
      <w:r w:rsidRPr="003B5D14">
        <w:t xml:space="preserve">                                                                                          только внесенных ими вкладов</w:t>
      </w:r>
    </w:p>
    <w:p w:rsidR="006E0FF8" w:rsidRPr="003B5D14" w:rsidRDefault="006E0FF8" w:rsidP="00080C80">
      <w:pPr>
        <w:ind w:left="-540"/>
      </w:pPr>
      <w:r w:rsidRPr="003B5D14">
        <w:t xml:space="preserve">  3)  Открытое акционерное общество                         В) его участники занимаются от имени общества</w:t>
      </w:r>
    </w:p>
    <w:p w:rsidR="006E0FF8" w:rsidRPr="003B5D14" w:rsidRDefault="006E0FF8" w:rsidP="00080C80">
      <w:pPr>
        <w:ind w:left="-540"/>
      </w:pPr>
      <w:r w:rsidRPr="003B5D14">
        <w:t xml:space="preserve">                                                                                          предпринимательской деятельностью и несут</w:t>
      </w:r>
    </w:p>
    <w:p w:rsidR="006E0FF8" w:rsidRPr="003B5D14" w:rsidRDefault="006E0FF8" w:rsidP="00080C80">
      <w:pPr>
        <w:ind w:left="-540"/>
      </w:pPr>
      <w:r w:rsidRPr="003B5D14">
        <w:t xml:space="preserve">                                                                                           ответственность по его обязательствам всем </w:t>
      </w:r>
    </w:p>
    <w:p w:rsidR="006E0FF8" w:rsidRPr="003B5D14" w:rsidRDefault="006E0FF8" w:rsidP="00836F04">
      <w:pPr>
        <w:ind w:left="-540"/>
      </w:pPr>
      <w:r w:rsidRPr="003B5D14">
        <w:t xml:space="preserve">                                                                                          принадлежащим имуществом.  </w:t>
      </w:r>
    </w:p>
    <w:p w:rsidR="006E0FF8" w:rsidRPr="003B5D14" w:rsidRDefault="006E0FF8" w:rsidP="00080C80">
      <w:pPr>
        <w:ind w:left="-540"/>
      </w:pPr>
      <w:r w:rsidRPr="003B5D14">
        <w:t xml:space="preserve">  4)   Производственный кооператив                           Г) участники могут свободно продавать и</w:t>
      </w:r>
    </w:p>
    <w:p w:rsidR="006E0FF8" w:rsidRPr="003B5D14" w:rsidRDefault="006E0FF8" w:rsidP="00836F04">
      <w:pPr>
        <w:ind w:left="-540"/>
      </w:pPr>
      <w:r w:rsidRPr="003B5D14">
        <w:t xml:space="preserve">                                                                                          покупать акции без согласия других акционеров </w:t>
      </w:r>
    </w:p>
    <w:p w:rsidR="006E0FF8" w:rsidRPr="003B5D14" w:rsidRDefault="006E0FF8" w:rsidP="00080C80">
      <w:pPr>
        <w:ind w:left="-540"/>
      </w:pPr>
      <w:r w:rsidRPr="003B5D14">
        <w:t xml:space="preserve">                                                                                        Д)  организация, не наделенная правом </w:t>
      </w:r>
    </w:p>
    <w:p w:rsidR="006E0FF8" w:rsidRPr="003B5D14" w:rsidRDefault="006E0FF8" w:rsidP="00080C80">
      <w:pPr>
        <w:ind w:left="-540"/>
      </w:pPr>
      <w:r w:rsidRPr="003B5D14">
        <w:t xml:space="preserve">                                                                                         собственности на закрепленное за ней</w:t>
      </w:r>
    </w:p>
    <w:p w:rsidR="006E0FF8" w:rsidRPr="003B5D14" w:rsidRDefault="006E0FF8" w:rsidP="00080C80">
      <w:pPr>
        <w:ind w:left="-540"/>
      </w:pPr>
      <w:r w:rsidRPr="003B5D14">
        <w:t xml:space="preserve">                                                                                         имущество, которое неделимо.                                                                                      </w:t>
      </w:r>
    </w:p>
    <w:p w:rsidR="006E0FF8" w:rsidRPr="003B5D14" w:rsidRDefault="006E0FF8" w:rsidP="00080C80">
      <w:pPr>
        <w:ind w:left="-540"/>
        <w:rPr>
          <w:b/>
        </w:rPr>
      </w:pPr>
      <w:r w:rsidRPr="003B5D14">
        <w:rPr>
          <w:b/>
        </w:rP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8"/>
        <w:gridCol w:w="2028"/>
        <w:gridCol w:w="2028"/>
      </w:tblGrid>
      <w:tr w:rsidR="006E0FF8" w:rsidRPr="003B5D14" w:rsidTr="00065E1D">
        <w:tc>
          <w:tcPr>
            <w:tcW w:w="2027" w:type="dxa"/>
          </w:tcPr>
          <w:p w:rsidR="006E0FF8" w:rsidRPr="003B5D14" w:rsidRDefault="006E0FF8" w:rsidP="00080C80">
            <w:r w:rsidRPr="003B5D14">
              <w:t xml:space="preserve">              1</w:t>
            </w:r>
          </w:p>
        </w:tc>
        <w:tc>
          <w:tcPr>
            <w:tcW w:w="2028" w:type="dxa"/>
          </w:tcPr>
          <w:p w:rsidR="006E0FF8" w:rsidRPr="003B5D14" w:rsidRDefault="006E0FF8" w:rsidP="00080C80">
            <w:r w:rsidRPr="003B5D14">
              <w:t xml:space="preserve">              2</w:t>
            </w:r>
          </w:p>
        </w:tc>
        <w:tc>
          <w:tcPr>
            <w:tcW w:w="2028" w:type="dxa"/>
          </w:tcPr>
          <w:p w:rsidR="006E0FF8" w:rsidRPr="003B5D14" w:rsidRDefault="006E0FF8" w:rsidP="00080C80">
            <w:r w:rsidRPr="003B5D14">
              <w:t xml:space="preserve">              3  </w:t>
            </w:r>
          </w:p>
        </w:tc>
        <w:tc>
          <w:tcPr>
            <w:tcW w:w="2028" w:type="dxa"/>
          </w:tcPr>
          <w:p w:rsidR="006E0FF8" w:rsidRPr="003B5D14" w:rsidRDefault="006E0FF8" w:rsidP="00080C80">
            <w:r w:rsidRPr="003B5D14">
              <w:t xml:space="preserve">               4</w:t>
            </w:r>
          </w:p>
        </w:tc>
      </w:tr>
      <w:tr w:rsidR="006E0FF8" w:rsidRPr="003B5D14" w:rsidTr="00065E1D">
        <w:tc>
          <w:tcPr>
            <w:tcW w:w="2027" w:type="dxa"/>
          </w:tcPr>
          <w:p w:rsidR="006E0FF8" w:rsidRPr="003B5D14" w:rsidRDefault="006E0FF8" w:rsidP="00080C80"/>
        </w:tc>
        <w:tc>
          <w:tcPr>
            <w:tcW w:w="2028" w:type="dxa"/>
          </w:tcPr>
          <w:p w:rsidR="006E0FF8" w:rsidRPr="003B5D14" w:rsidRDefault="006E0FF8" w:rsidP="00080C80"/>
        </w:tc>
        <w:tc>
          <w:tcPr>
            <w:tcW w:w="2028" w:type="dxa"/>
          </w:tcPr>
          <w:p w:rsidR="006E0FF8" w:rsidRPr="003B5D14" w:rsidRDefault="006E0FF8" w:rsidP="00080C80"/>
        </w:tc>
        <w:tc>
          <w:tcPr>
            <w:tcW w:w="2028" w:type="dxa"/>
          </w:tcPr>
          <w:p w:rsidR="006E0FF8" w:rsidRPr="003B5D14" w:rsidRDefault="006E0FF8" w:rsidP="00080C80"/>
        </w:tc>
      </w:tr>
    </w:tbl>
    <w:p w:rsidR="006E0FF8" w:rsidRPr="003B5D14" w:rsidRDefault="006E0FF8" w:rsidP="00080C80"/>
    <w:p w:rsidR="006E0FF8" w:rsidRPr="003B5D14" w:rsidRDefault="006E0FF8" w:rsidP="001E3F41">
      <w:pPr>
        <w:ind w:left="-540"/>
        <w:rPr>
          <w:b/>
        </w:rPr>
      </w:pPr>
      <w:r w:rsidRPr="003B5D14">
        <w:rPr>
          <w:bdr w:val="single" w:sz="4" w:space="0" w:color="auto" w:frame="1"/>
        </w:rPr>
        <w:t xml:space="preserve"> В </w:t>
      </w:r>
      <w:r w:rsidRPr="003B5D14">
        <w:rPr>
          <w:b/>
          <w:bdr w:val="single" w:sz="4" w:space="0" w:color="auto" w:frame="1"/>
        </w:rPr>
        <w:t>4</w:t>
      </w:r>
      <w:r w:rsidRPr="003B5D14">
        <w:rPr>
          <w:b/>
        </w:rPr>
        <w:t xml:space="preserve">       Найдите в приведенном списке функции  современной науки, и обведите цифры, под  которыми  они указаны.  </w:t>
      </w:r>
    </w:p>
    <w:p w:rsidR="006E0FF8" w:rsidRPr="003B5D14" w:rsidRDefault="006E0FF8" w:rsidP="001E3F41">
      <w:pPr>
        <w:ind w:left="-540"/>
      </w:pPr>
      <w:r w:rsidRPr="003B5D14">
        <w:t xml:space="preserve">          1) участвует  в разработке масштабных планов и программ социального и экономического развития</w:t>
      </w:r>
    </w:p>
    <w:p w:rsidR="006E0FF8" w:rsidRPr="003B5D14" w:rsidRDefault="006E0FF8" w:rsidP="00080C80">
      <w:pPr>
        <w:ind w:left="-540"/>
      </w:pPr>
      <w:r w:rsidRPr="003B5D14">
        <w:t xml:space="preserve">          2) препятствует экономическому развитию стран </w:t>
      </w:r>
    </w:p>
    <w:p w:rsidR="006E0FF8" w:rsidRPr="003B5D14" w:rsidRDefault="006E0FF8" w:rsidP="00080C80">
      <w:pPr>
        <w:ind w:left="-540"/>
      </w:pPr>
      <w:r w:rsidRPr="003B5D14">
        <w:t xml:space="preserve">          3) является непосредственной производительной силой</w:t>
      </w:r>
    </w:p>
    <w:p w:rsidR="006E0FF8" w:rsidRPr="003B5D14" w:rsidRDefault="006E0FF8" w:rsidP="002E1C96">
      <w:pPr>
        <w:ind w:left="-540"/>
      </w:pPr>
      <w:r w:rsidRPr="003B5D14">
        <w:t xml:space="preserve">          4) способствует разжиганию вражды между народами</w:t>
      </w:r>
    </w:p>
    <w:p w:rsidR="006E0FF8" w:rsidRPr="003B5D14" w:rsidRDefault="006E0FF8" w:rsidP="00B25142">
      <w:pPr>
        <w:ind w:left="-540"/>
      </w:pPr>
      <w:r w:rsidRPr="003B5D14">
        <w:t xml:space="preserve">          5)  является основой современного мировоззрения. </w:t>
      </w:r>
    </w:p>
    <w:p w:rsidR="006E0FF8" w:rsidRPr="003B5D14" w:rsidRDefault="006E0FF8" w:rsidP="00080C80">
      <w:pPr>
        <w:ind w:left="-540"/>
        <w:rPr>
          <w:b/>
        </w:rPr>
      </w:pPr>
      <w:r w:rsidRPr="003B5D14">
        <w:rPr>
          <w:b/>
        </w:rPr>
        <w:t xml:space="preserve">          Обведенные цифры запишите в порядке возрастания.</w:t>
      </w:r>
    </w:p>
    <w:p w:rsidR="006E0FF8" w:rsidRPr="003B5D14" w:rsidRDefault="006E0FF8" w:rsidP="00080C80">
      <w:pPr>
        <w:ind w:left="-540"/>
      </w:pPr>
      <w:r w:rsidRPr="003B5D14">
        <w:t xml:space="preserve">          Ответ______________________ .  </w:t>
      </w:r>
    </w:p>
    <w:p w:rsidR="006E0FF8" w:rsidRPr="003B5D14" w:rsidRDefault="006E0FF8" w:rsidP="00080C80">
      <w:pPr>
        <w:ind w:left="-540"/>
      </w:pPr>
    </w:p>
    <w:p w:rsidR="006E0FF8" w:rsidRPr="003B5D14" w:rsidRDefault="006E0FF8" w:rsidP="00080C80">
      <w:pPr>
        <w:ind w:left="-540"/>
      </w:pPr>
      <w:r w:rsidRPr="003B5D14">
        <w:rPr>
          <w:bdr w:val="single" w:sz="4" w:space="0" w:color="auto" w:frame="1"/>
        </w:rPr>
        <w:t>В 5</w:t>
      </w:r>
      <w:r w:rsidRPr="003B5D14">
        <w:t xml:space="preserve">   </w:t>
      </w:r>
      <w:r w:rsidRPr="003B5D14">
        <w:rPr>
          <w:b/>
        </w:rPr>
        <w:t>Прочитайте приведенный ниже текст, каждое положение которого пронумеровано.</w:t>
      </w:r>
      <w:r w:rsidRPr="003B5D14">
        <w:t xml:space="preserve"> </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 (1) Кто, когда и зачем впервые придумал колесо - остается одной из самых больших загадок истории.   </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(2) Самое древнее колесо было найдено на территории Месопотамии, и сделано оно было около 55 веков назад.</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(3) На шумерской пиктограмме 35 века до н.э. изображено подобие повозки: санки на колесах. (4) Первые колеса со спицами были изобретены на полуострове Малая Азия в XX веке до н.э., и в том же веке докатились до Европы, Китая и Индии.</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(5) Большие и малые, используемые для перевозки людей и грузов,   они прочно вошли в нашу жизнь.</w:t>
      </w:r>
    </w:p>
    <w:p w:rsidR="006E0FF8" w:rsidRPr="003B5D14" w:rsidRDefault="006E0FF8" w:rsidP="00080C80">
      <w:pPr>
        <w:pBdr>
          <w:top w:val="single" w:sz="4" w:space="1" w:color="auto"/>
          <w:left w:val="single" w:sz="4" w:space="4" w:color="auto"/>
          <w:bottom w:val="single" w:sz="4" w:space="1" w:color="auto"/>
          <w:right w:val="single" w:sz="4" w:space="4" w:color="auto"/>
        </w:pBdr>
      </w:pPr>
      <w:r w:rsidRPr="003B5D14">
        <w:t xml:space="preserve"> (6) Изобретение колеса – поистине революционное достижение человеческого ума.                                                                            </w:t>
      </w:r>
    </w:p>
    <w:p w:rsidR="006E0FF8" w:rsidRPr="003B5D14" w:rsidRDefault="006E0FF8" w:rsidP="00080C80">
      <w:pPr>
        <w:rPr>
          <w:b/>
        </w:rPr>
      </w:pPr>
      <w:r w:rsidRPr="003B5D14">
        <w:rPr>
          <w:b/>
        </w:rPr>
        <w:t xml:space="preserve">   </w:t>
      </w:r>
    </w:p>
    <w:p w:rsidR="006E0FF8" w:rsidRPr="003B5D14" w:rsidRDefault="006E0FF8" w:rsidP="00080C80">
      <w:pPr>
        <w:rPr>
          <w:b/>
        </w:rPr>
      </w:pPr>
      <w:r w:rsidRPr="003B5D14">
        <w:rPr>
          <w:b/>
        </w:rPr>
        <w:t xml:space="preserve"> Определите, какие положения текста носят </w:t>
      </w:r>
    </w:p>
    <w:p w:rsidR="006E0FF8" w:rsidRPr="003B5D14" w:rsidRDefault="006E0FF8" w:rsidP="00080C80">
      <w:r w:rsidRPr="003B5D14">
        <w:t>А) фактический характер</w:t>
      </w:r>
    </w:p>
    <w:p w:rsidR="006E0FF8" w:rsidRPr="003B5D14" w:rsidRDefault="006E0FF8" w:rsidP="00080C80">
      <w:r w:rsidRPr="003B5D14">
        <w:t>Б) характер оценочных суждений</w:t>
      </w:r>
    </w:p>
    <w:p w:rsidR="006E0FF8" w:rsidRPr="003B5D14" w:rsidRDefault="006E0FF8" w:rsidP="00080C80">
      <w:pPr>
        <w:rPr>
          <w:b/>
        </w:rPr>
      </w:pPr>
      <w:r w:rsidRPr="003B5D14">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5"/>
        <w:gridCol w:w="1205"/>
        <w:gridCol w:w="1205"/>
        <w:gridCol w:w="1206"/>
        <w:gridCol w:w="1206"/>
        <w:gridCol w:w="1186"/>
      </w:tblGrid>
      <w:tr w:rsidR="006E0FF8" w:rsidRPr="003B5D14" w:rsidTr="00065E1D">
        <w:tc>
          <w:tcPr>
            <w:tcW w:w="1205" w:type="dxa"/>
          </w:tcPr>
          <w:p w:rsidR="006E0FF8" w:rsidRPr="003B5D14" w:rsidRDefault="006E0FF8" w:rsidP="00065E1D">
            <w:pPr>
              <w:jc w:val="center"/>
              <w:rPr>
                <w:lang w:val="en-US"/>
              </w:rPr>
            </w:pPr>
            <w:r w:rsidRPr="003B5D14">
              <w:rPr>
                <w:lang w:val="en-US"/>
              </w:rPr>
              <w:t>1</w:t>
            </w:r>
          </w:p>
        </w:tc>
        <w:tc>
          <w:tcPr>
            <w:tcW w:w="1205" w:type="dxa"/>
          </w:tcPr>
          <w:p w:rsidR="006E0FF8" w:rsidRPr="003B5D14" w:rsidRDefault="006E0FF8" w:rsidP="00065E1D">
            <w:pPr>
              <w:jc w:val="center"/>
              <w:rPr>
                <w:lang w:val="en-US"/>
              </w:rPr>
            </w:pPr>
            <w:r w:rsidRPr="003B5D14">
              <w:rPr>
                <w:lang w:val="en-US"/>
              </w:rPr>
              <w:t>2</w:t>
            </w:r>
          </w:p>
        </w:tc>
        <w:tc>
          <w:tcPr>
            <w:tcW w:w="1205" w:type="dxa"/>
          </w:tcPr>
          <w:p w:rsidR="006E0FF8" w:rsidRPr="003B5D14" w:rsidRDefault="006E0FF8" w:rsidP="00065E1D">
            <w:pPr>
              <w:jc w:val="center"/>
              <w:rPr>
                <w:lang w:val="en-US"/>
              </w:rPr>
            </w:pPr>
            <w:r w:rsidRPr="003B5D14">
              <w:rPr>
                <w:lang w:val="en-US"/>
              </w:rPr>
              <w:t>3</w:t>
            </w:r>
          </w:p>
        </w:tc>
        <w:tc>
          <w:tcPr>
            <w:tcW w:w="1206" w:type="dxa"/>
          </w:tcPr>
          <w:p w:rsidR="006E0FF8" w:rsidRPr="003B5D14" w:rsidRDefault="006E0FF8" w:rsidP="00065E1D">
            <w:pPr>
              <w:jc w:val="center"/>
              <w:rPr>
                <w:lang w:val="en-US"/>
              </w:rPr>
            </w:pPr>
            <w:r w:rsidRPr="003B5D14">
              <w:rPr>
                <w:lang w:val="en-US"/>
              </w:rPr>
              <w:t>4</w:t>
            </w:r>
          </w:p>
        </w:tc>
        <w:tc>
          <w:tcPr>
            <w:tcW w:w="1206" w:type="dxa"/>
          </w:tcPr>
          <w:p w:rsidR="006E0FF8" w:rsidRPr="003B5D14" w:rsidRDefault="006E0FF8" w:rsidP="00065E1D">
            <w:pPr>
              <w:jc w:val="center"/>
              <w:rPr>
                <w:lang w:val="en-US"/>
              </w:rPr>
            </w:pPr>
            <w:r w:rsidRPr="003B5D14">
              <w:rPr>
                <w:lang w:val="en-US"/>
              </w:rPr>
              <w:t>5</w:t>
            </w:r>
          </w:p>
        </w:tc>
        <w:tc>
          <w:tcPr>
            <w:tcW w:w="1186" w:type="dxa"/>
          </w:tcPr>
          <w:p w:rsidR="006E0FF8" w:rsidRPr="003B5D14" w:rsidRDefault="006E0FF8" w:rsidP="00065E1D">
            <w:pPr>
              <w:jc w:val="center"/>
            </w:pPr>
            <w:r w:rsidRPr="003B5D14">
              <w:t>6</w:t>
            </w:r>
          </w:p>
        </w:tc>
      </w:tr>
      <w:tr w:rsidR="006E0FF8" w:rsidRPr="003B5D14" w:rsidTr="00065E1D">
        <w:tc>
          <w:tcPr>
            <w:tcW w:w="1205" w:type="dxa"/>
          </w:tcPr>
          <w:p w:rsidR="006E0FF8" w:rsidRPr="003B5D14" w:rsidRDefault="006E0FF8" w:rsidP="00065E1D">
            <w:pPr>
              <w:jc w:val="center"/>
            </w:pPr>
          </w:p>
        </w:tc>
        <w:tc>
          <w:tcPr>
            <w:tcW w:w="1205" w:type="dxa"/>
          </w:tcPr>
          <w:p w:rsidR="006E0FF8" w:rsidRPr="003B5D14" w:rsidRDefault="006E0FF8" w:rsidP="00065E1D">
            <w:pPr>
              <w:jc w:val="center"/>
            </w:pPr>
          </w:p>
        </w:tc>
        <w:tc>
          <w:tcPr>
            <w:tcW w:w="1205" w:type="dxa"/>
          </w:tcPr>
          <w:p w:rsidR="006E0FF8" w:rsidRPr="003B5D14" w:rsidRDefault="006E0FF8" w:rsidP="00065E1D">
            <w:pPr>
              <w:jc w:val="center"/>
            </w:pPr>
          </w:p>
        </w:tc>
        <w:tc>
          <w:tcPr>
            <w:tcW w:w="1206" w:type="dxa"/>
          </w:tcPr>
          <w:p w:rsidR="006E0FF8" w:rsidRPr="003B5D14" w:rsidRDefault="006E0FF8" w:rsidP="00065E1D">
            <w:pPr>
              <w:jc w:val="center"/>
            </w:pPr>
          </w:p>
        </w:tc>
        <w:tc>
          <w:tcPr>
            <w:tcW w:w="1206" w:type="dxa"/>
          </w:tcPr>
          <w:p w:rsidR="006E0FF8" w:rsidRPr="003B5D14" w:rsidRDefault="006E0FF8" w:rsidP="00065E1D">
            <w:pPr>
              <w:jc w:val="center"/>
            </w:pPr>
          </w:p>
        </w:tc>
        <w:tc>
          <w:tcPr>
            <w:tcW w:w="1186" w:type="dxa"/>
          </w:tcPr>
          <w:p w:rsidR="006E0FF8" w:rsidRPr="003B5D14" w:rsidRDefault="006E0FF8" w:rsidP="00065E1D">
            <w:pPr>
              <w:jc w:val="center"/>
            </w:pPr>
          </w:p>
        </w:tc>
      </w:tr>
    </w:tbl>
    <w:p w:rsidR="006E0FF8" w:rsidRPr="003B5D14" w:rsidRDefault="006E0FF8" w:rsidP="00080C80"/>
    <w:p w:rsidR="006E0FF8" w:rsidRPr="003B5D14" w:rsidRDefault="006E0FF8" w:rsidP="00080C80">
      <w:pPr>
        <w:ind w:left="-360"/>
        <w:rPr>
          <w:b/>
        </w:rPr>
      </w:pPr>
      <w:r w:rsidRPr="003B5D14">
        <w:rPr>
          <w:bdr w:val="single" w:sz="4" w:space="0" w:color="auto" w:frame="1"/>
        </w:rPr>
        <w:t>В 6</w:t>
      </w:r>
      <w:r w:rsidRPr="003B5D14">
        <w:t xml:space="preserve">     </w:t>
      </w:r>
      <w:r w:rsidRPr="003B5D14">
        <w:rPr>
          <w:b/>
        </w:rPr>
        <w:t>Прочитайте приведенный ниже текст, в котором пропущен ряд слов.</w:t>
      </w:r>
    </w:p>
    <w:p w:rsidR="006E0FF8" w:rsidRPr="003B5D14" w:rsidRDefault="006E0FF8" w:rsidP="00080C80">
      <w:pPr>
        <w:ind w:left="-360"/>
      </w:pPr>
      <w:r w:rsidRPr="003B5D14">
        <w:t xml:space="preserve">   Процесс постижения человеком или обществом новых, прежде неизвестных фактов, явлений и закономерностей действительности называется   ____________ (1).     Его структура состоит из следующих элементов:</w:t>
      </w:r>
    </w:p>
    <w:p w:rsidR="006E0FF8" w:rsidRPr="003B5D14" w:rsidRDefault="006E0FF8" w:rsidP="00080C80">
      <w:pPr>
        <w:ind w:left="-360"/>
      </w:pPr>
      <w:r w:rsidRPr="003B5D14">
        <w:t xml:space="preserve"> ____________(2) – это активно действующий индивид (или группа индивидов), наделенный сознанием и целеполаганием.   Его активность направлена на часть природного или социального бытия -  ____________(3).  Оба элемента находятся в постоянном взаимодействии. </w:t>
      </w:r>
    </w:p>
    <w:p w:rsidR="006E0FF8" w:rsidRPr="003B5D14" w:rsidRDefault="006E0FF8" w:rsidP="00080C80">
      <w:pPr>
        <w:ind w:left="-360"/>
      </w:pPr>
      <w:r w:rsidRPr="003B5D14">
        <w:t xml:space="preserve">Теория познания называется ___________ (4) – это очень древняя наука, изучающая природу познания.  </w:t>
      </w:r>
    </w:p>
    <w:p w:rsidR="006E0FF8" w:rsidRPr="003B5D14" w:rsidRDefault="006E0FF8" w:rsidP="00080C80">
      <w:pPr>
        <w:rPr>
          <w:b/>
        </w:rPr>
      </w:pPr>
      <w:r w:rsidRPr="003B5D14">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w:t>
      </w:r>
    </w:p>
    <w:p w:rsidR="006E0FF8" w:rsidRPr="003B5D14" w:rsidRDefault="006E0FF8" w:rsidP="00080C80">
      <w:pPr>
        <w:rPr>
          <w:b/>
        </w:rPr>
      </w:pPr>
      <w:r w:rsidRPr="003B5D14">
        <w:rPr>
          <w:b/>
        </w:rPr>
        <w:t xml:space="preserve">  мысленно заполняйте каждый пробел.</w:t>
      </w:r>
    </w:p>
    <w:p w:rsidR="006E0FF8" w:rsidRPr="003B5D14" w:rsidRDefault="006E0FF8" w:rsidP="00080C80">
      <w:r w:rsidRPr="003B5D14">
        <w:t xml:space="preserve">          А) субъект</w:t>
      </w:r>
    </w:p>
    <w:p w:rsidR="006E0FF8" w:rsidRPr="003B5D14" w:rsidRDefault="006E0FF8" w:rsidP="00080C80">
      <w:r w:rsidRPr="003B5D14">
        <w:t xml:space="preserve">          Б) институт</w:t>
      </w:r>
    </w:p>
    <w:p w:rsidR="006E0FF8" w:rsidRPr="003B5D14" w:rsidRDefault="006E0FF8" w:rsidP="00080C80">
      <w:r w:rsidRPr="003B5D14">
        <w:t xml:space="preserve">          В) познание</w:t>
      </w:r>
    </w:p>
    <w:p w:rsidR="006E0FF8" w:rsidRPr="003B5D14" w:rsidRDefault="006E0FF8" w:rsidP="00080C80">
      <w:r w:rsidRPr="003B5D14">
        <w:t xml:space="preserve">          Г) мышление</w:t>
      </w:r>
    </w:p>
    <w:p w:rsidR="006E0FF8" w:rsidRPr="003B5D14" w:rsidRDefault="006E0FF8" w:rsidP="00080C80">
      <w:r w:rsidRPr="003B5D14">
        <w:t xml:space="preserve">          Д) объект</w:t>
      </w:r>
    </w:p>
    <w:p w:rsidR="006E0FF8" w:rsidRPr="003B5D14" w:rsidRDefault="006E0FF8" w:rsidP="00080C80">
      <w:r w:rsidRPr="003B5D14">
        <w:t xml:space="preserve">          Е) гносеология</w:t>
      </w:r>
    </w:p>
    <w:p w:rsidR="006E0FF8" w:rsidRPr="003B5D14" w:rsidRDefault="006E0FF8" w:rsidP="00080C80">
      <w:pPr>
        <w:rPr>
          <w:b/>
        </w:rPr>
      </w:pPr>
      <w:r w:rsidRPr="003B5D14">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368"/>
        <w:gridCol w:w="1367"/>
        <w:gridCol w:w="1367"/>
      </w:tblGrid>
      <w:tr w:rsidR="006E0FF8" w:rsidRPr="003B5D14" w:rsidTr="00065E1D">
        <w:tc>
          <w:tcPr>
            <w:tcW w:w="1368" w:type="dxa"/>
          </w:tcPr>
          <w:p w:rsidR="006E0FF8" w:rsidRPr="003B5D14" w:rsidRDefault="006E0FF8" w:rsidP="00080C80">
            <w:r w:rsidRPr="003B5D14">
              <w:t xml:space="preserve">          1</w:t>
            </w:r>
          </w:p>
        </w:tc>
        <w:tc>
          <w:tcPr>
            <w:tcW w:w="1368" w:type="dxa"/>
          </w:tcPr>
          <w:p w:rsidR="006E0FF8" w:rsidRPr="003B5D14" w:rsidRDefault="006E0FF8" w:rsidP="00080C80">
            <w:r w:rsidRPr="003B5D14">
              <w:t xml:space="preserve">         2</w:t>
            </w:r>
          </w:p>
        </w:tc>
        <w:tc>
          <w:tcPr>
            <w:tcW w:w="1367" w:type="dxa"/>
          </w:tcPr>
          <w:p w:rsidR="006E0FF8" w:rsidRPr="003B5D14" w:rsidRDefault="006E0FF8" w:rsidP="00080C80">
            <w:r w:rsidRPr="003B5D14">
              <w:t xml:space="preserve">          3</w:t>
            </w:r>
          </w:p>
        </w:tc>
        <w:tc>
          <w:tcPr>
            <w:tcW w:w="1367" w:type="dxa"/>
          </w:tcPr>
          <w:p w:rsidR="006E0FF8" w:rsidRPr="003B5D14" w:rsidRDefault="006E0FF8" w:rsidP="00080C80">
            <w:r w:rsidRPr="003B5D14">
              <w:t xml:space="preserve">          4</w:t>
            </w:r>
          </w:p>
        </w:tc>
      </w:tr>
      <w:tr w:rsidR="006E0FF8" w:rsidRPr="003B5D14" w:rsidTr="00065E1D">
        <w:tc>
          <w:tcPr>
            <w:tcW w:w="1368" w:type="dxa"/>
          </w:tcPr>
          <w:p w:rsidR="006E0FF8" w:rsidRPr="003B5D14" w:rsidRDefault="006E0FF8" w:rsidP="00080C80"/>
        </w:tc>
        <w:tc>
          <w:tcPr>
            <w:tcW w:w="1368" w:type="dxa"/>
          </w:tcPr>
          <w:p w:rsidR="006E0FF8" w:rsidRPr="003B5D14" w:rsidRDefault="006E0FF8" w:rsidP="00080C80"/>
        </w:tc>
        <w:tc>
          <w:tcPr>
            <w:tcW w:w="1367" w:type="dxa"/>
          </w:tcPr>
          <w:p w:rsidR="006E0FF8" w:rsidRPr="003B5D14" w:rsidRDefault="006E0FF8" w:rsidP="00080C80"/>
        </w:tc>
        <w:tc>
          <w:tcPr>
            <w:tcW w:w="1367" w:type="dxa"/>
          </w:tcPr>
          <w:p w:rsidR="006E0FF8" w:rsidRPr="003B5D14" w:rsidRDefault="006E0FF8" w:rsidP="00080C80"/>
        </w:tc>
      </w:tr>
    </w:tbl>
    <w:p w:rsidR="006E0FF8" w:rsidRPr="003B5D14" w:rsidRDefault="006E0FF8" w:rsidP="00080C80"/>
    <w:p w:rsidR="006E0FF8" w:rsidRPr="003B5D14" w:rsidRDefault="006E0FF8" w:rsidP="006A374B">
      <w:pPr>
        <w:rPr>
          <w:i/>
        </w:rPr>
      </w:pPr>
      <w:r w:rsidRPr="003B5D14">
        <w:rPr>
          <w:b/>
        </w:rPr>
        <w:t xml:space="preserve">  </w:t>
      </w:r>
      <w:r w:rsidRPr="003B5D14">
        <w:rPr>
          <w:i/>
        </w:rPr>
        <w:t xml:space="preserve">Не забудьте перенести все ответы в бланк регистрации и ответов № 1.                       </w:t>
      </w:r>
      <w:r w:rsidRPr="003B5D14">
        <w:rPr>
          <w:b/>
        </w:rPr>
        <w:t xml:space="preserve">                                    </w:t>
      </w:r>
    </w:p>
    <w:p w:rsidR="006E0FF8" w:rsidRPr="003B5D14" w:rsidRDefault="006E0FF8" w:rsidP="00080C80">
      <w:pPr>
        <w:ind w:hanging="540"/>
        <w:rPr>
          <w:b/>
        </w:rPr>
      </w:pPr>
      <w:r w:rsidRPr="003B5D14">
        <w:rPr>
          <w:b/>
        </w:rPr>
        <w:t xml:space="preserve">                                                       Часть 3</w:t>
      </w:r>
    </w:p>
    <w:p w:rsidR="006E0FF8" w:rsidRPr="003B5D14" w:rsidRDefault="006E0FF8" w:rsidP="00080C80">
      <w:pPr>
        <w:pBdr>
          <w:top w:val="single" w:sz="4" w:space="1" w:color="auto"/>
          <w:left w:val="single" w:sz="4" w:space="4" w:color="auto"/>
          <w:bottom w:val="single" w:sz="4" w:space="1" w:color="auto"/>
          <w:right w:val="single" w:sz="4" w:space="4" w:color="auto"/>
        </w:pBdr>
        <w:ind w:left="540" w:hanging="540"/>
        <w:rPr>
          <w:b/>
          <w:i/>
        </w:rPr>
      </w:pPr>
      <w:r w:rsidRPr="003B5D14">
        <w:rPr>
          <w:b/>
          <w:i/>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r w:rsidRPr="003B5D14">
        <w:t xml:space="preserve">                         </w:t>
      </w:r>
    </w:p>
    <w:p w:rsidR="006E0FF8" w:rsidRPr="003B5D14" w:rsidRDefault="006E0FF8" w:rsidP="00080C80">
      <w:pPr>
        <w:ind w:left="-540"/>
      </w:pPr>
    </w:p>
    <w:p w:rsidR="006E0FF8" w:rsidRPr="003B5D14" w:rsidRDefault="006E0FF8" w:rsidP="006A374B">
      <w:pPr>
        <w:ind w:left="-540"/>
        <w:rPr>
          <w:b/>
          <w:i/>
        </w:rPr>
      </w:pPr>
      <w:r w:rsidRPr="003B5D14">
        <w:rPr>
          <w:b/>
          <w:i/>
        </w:rPr>
        <w:t xml:space="preserve">                  Прочитайте текст и выполните задания     С 1 – С 4</w:t>
      </w:r>
    </w:p>
    <w:p w:rsidR="006E0FF8" w:rsidRPr="003B5D14" w:rsidRDefault="006E0FF8" w:rsidP="001E3F41">
      <w:pPr>
        <w:shd w:val="clear" w:color="auto" w:fill="FFFFFF"/>
        <w:spacing w:before="10" w:line="365" w:lineRule="exact"/>
        <w:ind w:left="2275" w:right="403" w:hanging="1603"/>
        <w:jc w:val="center"/>
      </w:pPr>
      <w:r w:rsidRPr="003B5D14">
        <w:t>ГЕНОЦИД</w:t>
      </w:r>
    </w:p>
    <w:p w:rsidR="006E0FF8" w:rsidRPr="003B5D14" w:rsidRDefault="006E0FF8" w:rsidP="00216F69">
      <w:pPr>
        <w:shd w:val="clear" w:color="auto" w:fill="FFFFFF"/>
        <w:spacing w:before="48"/>
        <w:ind w:right="11" w:firstLine="301"/>
        <w:jc w:val="both"/>
      </w:pPr>
      <w:r w:rsidRPr="003B5D14">
        <w:rPr>
          <w:spacing w:val="-4"/>
        </w:rPr>
        <w:t xml:space="preserve">Истории известно множество случаев, когда беспощадно </w:t>
      </w:r>
      <w:r w:rsidRPr="003B5D14">
        <w:rPr>
          <w:spacing w:val="-8"/>
        </w:rPr>
        <w:t>уничтожались или подвергались жесточайшему угнетению от</w:t>
      </w:r>
      <w:r w:rsidRPr="003B5D14">
        <w:rPr>
          <w:spacing w:val="-8"/>
        </w:rPr>
        <w:softHyphen/>
      </w:r>
      <w:r w:rsidRPr="003B5D14">
        <w:rPr>
          <w:spacing w:val="-3"/>
        </w:rPr>
        <w:t>дельные нации и народности. Преступная социально-поли</w:t>
      </w:r>
      <w:r w:rsidRPr="003B5D14">
        <w:rPr>
          <w:spacing w:val="-3"/>
        </w:rPr>
        <w:softHyphen/>
      </w:r>
      <w:r w:rsidRPr="003B5D14">
        <w:rPr>
          <w:spacing w:val="-2"/>
        </w:rPr>
        <w:t>тическая практика системного, организованного и хладно</w:t>
      </w:r>
      <w:r w:rsidRPr="003B5D14">
        <w:rPr>
          <w:spacing w:val="-2"/>
        </w:rPr>
        <w:softHyphen/>
      </w:r>
      <w:r w:rsidRPr="003B5D14">
        <w:rPr>
          <w:spacing w:val="-4"/>
        </w:rPr>
        <w:t>кровно осуществляемого террора, направленного на уничто</w:t>
      </w:r>
      <w:r w:rsidRPr="003B5D14">
        <w:rPr>
          <w:spacing w:val="-4"/>
        </w:rPr>
        <w:softHyphen/>
        <w:t xml:space="preserve">жение отдельных этнических, национальных и религиозных общностей, называется геноцидом. Он может иметь вид как </w:t>
      </w:r>
      <w:r w:rsidRPr="003B5D14">
        <w:rPr>
          <w:spacing w:val="-10"/>
        </w:rPr>
        <w:t>прямых массовых физических убийств, так и деструктивной по</w:t>
      </w:r>
      <w:r w:rsidRPr="003B5D14">
        <w:rPr>
          <w:spacing w:val="-10"/>
        </w:rPr>
        <w:softHyphen/>
      </w:r>
      <w:r w:rsidRPr="003B5D14">
        <w:rPr>
          <w:spacing w:val="-5"/>
        </w:rPr>
        <w:t xml:space="preserve">литической практики, нацеленной на разрушение жизненной </w:t>
      </w:r>
      <w:r w:rsidRPr="003B5D14">
        <w:rPr>
          <w:spacing w:val="-4"/>
        </w:rPr>
        <w:t xml:space="preserve">среды той или иной общности и ведущей к ее немедленному </w:t>
      </w:r>
      <w:r w:rsidRPr="003B5D14">
        <w:rPr>
          <w:spacing w:val="-6"/>
        </w:rPr>
        <w:t>вымиранию. Геноцид может быть религиозным (Варфоломе</w:t>
      </w:r>
      <w:r w:rsidRPr="003B5D14">
        <w:rPr>
          <w:spacing w:val="-6"/>
        </w:rPr>
        <w:softHyphen/>
      </w:r>
      <w:r w:rsidRPr="003B5D14">
        <w:rPr>
          <w:spacing w:val="-5"/>
        </w:rPr>
        <w:t xml:space="preserve">евская ночь, когда католики истребляли гугенотов), расовым </w:t>
      </w:r>
      <w:r w:rsidRPr="003B5D14">
        <w:rPr>
          <w:spacing w:val="-7"/>
        </w:rPr>
        <w:t>(преступная деятельность  Третьего Рейха по уничтожению ев</w:t>
      </w:r>
      <w:r w:rsidRPr="003B5D14">
        <w:rPr>
          <w:spacing w:val="-7"/>
        </w:rPr>
        <w:softHyphen/>
      </w:r>
      <w:r w:rsidRPr="003B5D14">
        <w:rPr>
          <w:spacing w:val="-4"/>
        </w:rPr>
        <w:t>реев, славян, цыган), национальным (убийство турками в на</w:t>
      </w:r>
      <w:r w:rsidRPr="003B5D14">
        <w:rPr>
          <w:spacing w:val="-4"/>
        </w:rPr>
        <w:softHyphen/>
      </w:r>
      <w:r w:rsidRPr="003B5D14">
        <w:rPr>
          <w:spacing w:val="-3"/>
        </w:rPr>
        <w:t>чале 20 века 1,5 миллионов армян), политическим (система</w:t>
      </w:r>
      <w:r w:rsidRPr="003B5D14">
        <w:rPr>
          <w:spacing w:val="-3"/>
        </w:rPr>
        <w:softHyphen/>
      </w:r>
      <w:r w:rsidRPr="003B5D14">
        <w:rPr>
          <w:spacing w:val="-2"/>
        </w:rPr>
        <w:t xml:space="preserve">тические убийства коммунистов фашистами в годы второй </w:t>
      </w:r>
      <w:r w:rsidRPr="003B5D14">
        <w:rPr>
          <w:spacing w:val="-3"/>
        </w:rPr>
        <w:t xml:space="preserve">мировой войны), классовым (красный террор, проводимый </w:t>
      </w:r>
      <w:r w:rsidRPr="003B5D14">
        <w:rPr>
          <w:spacing w:val="-1"/>
        </w:rPr>
        <w:t xml:space="preserve">большевиками и направленный на истребление классовых </w:t>
      </w:r>
      <w:r w:rsidRPr="003B5D14">
        <w:rPr>
          <w:spacing w:val="-3"/>
        </w:rPr>
        <w:t xml:space="preserve">врагов). Международные правовые нормы квалифицируют </w:t>
      </w:r>
      <w:r w:rsidRPr="003B5D14">
        <w:rPr>
          <w:spacing w:val="-4"/>
        </w:rPr>
        <w:t>проявления геноцида как тяжкие преступления против чело</w:t>
      </w:r>
      <w:r w:rsidRPr="003B5D14">
        <w:rPr>
          <w:spacing w:val="-4"/>
        </w:rPr>
        <w:softHyphen/>
      </w:r>
      <w:r w:rsidRPr="003B5D14">
        <w:rPr>
          <w:spacing w:val="-5"/>
        </w:rPr>
        <w:t xml:space="preserve">вечества, заслуживающие самых суровых наказаний для лип. </w:t>
      </w:r>
      <w:r w:rsidRPr="003B5D14">
        <w:t xml:space="preserve">виновных в их организации и осуществлении. Социальная </w:t>
      </w:r>
      <w:r w:rsidRPr="003B5D14">
        <w:rPr>
          <w:spacing w:val="-2"/>
        </w:rPr>
        <w:t>история свидетельствует о том, что практика геноцида яви</w:t>
      </w:r>
      <w:r w:rsidRPr="003B5D14">
        <w:rPr>
          <w:spacing w:val="-2"/>
        </w:rPr>
        <w:softHyphen/>
      </w:r>
      <w:r w:rsidRPr="003B5D14">
        <w:rPr>
          <w:spacing w:val="-6"/>
        </w:rPr>
        <w:t>лась чаще всего принадлежностью кризисных периодов в сущ</w:t>
      </w:r>
      <w:r w:rsidRPr="003B5D14">
        <w:t>ествовании локальных цивилизаций и отдельных госу</w:t>
      </w:r>
      <w:r w:rsidRPr="003B5D14">
        <w:rPr>
          <w:spacing w:val="-4"/>
        </w:rPr>
        <w:t xml:space="preserve">дарств, сопровождавшихся национальными, религиозными и </w:t>
      </w:r>
      <w:r w:rsidRPr="003B5D14">
        <w:rPr>
          <w:spacing w:val="-7"/>
        </w:rPr>
        <w:t>гражданскими войнами. В эти периоды переставали функци</w:t>
      </w:r>
      <w:r w:rsidRPr="003B5D14">
        <w:rPr>
          <w:spacing w:val="-2"/>
        </w:rPr>
        <w:t>онировать обычные механизмы морально-правовой регуля</w:t>
      </w:r>
      <w:r w:rsidRPr="003B5D14">
        <w:rPr>
          <w:spacing w:val="-5"/>
        </w:rPr>
        <w:t>ции социальных отношений, что позволяло практиковать все</w:t>
      </w:r>
      <w:r w:rsidRPr="003B5D14">
        <w:rPr>
          <w:spacing w:val="-4"/>
        </w:rPr>
        <w:t xml:space="preserve">дозволенность в отношении неугодных властям социальных  </w:t>
      </w:r>
      <w:r w:rsidRPr="003B5D14">
        <w:t>групп и общностей.</w:t>
      </w:r>
    </w:p>
    <w:p w:rsidR="006E0FF8" w:rsidRPr="003B5D14" w:rsidRDefault="006E0FF8" w:rsidP="004B2A85">
      <w:pPr>
        <w:shd w:val="clear" w:color="auto" w:fill="FFFFFF"/>
        <w:spacing w:line="245" w:lineRule="exact"/>
        <w:ind w:left="2822"/>
        <w:rPr>
          <w:spacing w:val="-3"/>
        </w:rPr>
      </w:pPr>
      <w:r w:rsidRPr="003B5D14">
        <w:rPr>
          <w:spacing w:val="-3"/>
        </w:rPr>
        <w:t xml:space="preserve">                                                                          </w:t>
      </w:r>
    </w:p>
    <w:p w:rsidR="006E0FF8" w:rsidRPr="003B5D14" w:rsidRDefault="006E0FF8" w:rsidP="004B2A85">
      <w:pPr>
        <w:shd w:val="clear" w:color="auto" w:fill="FFFFFF"/>
        <w:spacing w:line="245" w:lineRule="exact"/>
        <w:ind w:left="2822"/>
      </w:pPr>
      <w:r w:rsidRPr="003B5D14">
        <w:rPr>
          <w:spacing w:val="-3"/>
        </w:rPr>
        <w:t xml:space="preserve">                          В. А. Бачинин. Политология</w:t>
      </w:r>
      <w:r w:rsidRPr="003B5D14">
        <w:rPr>
          <w:i/>
          <w:iCs/>
          <w:spacing w:val="-3"/>
        </w:rPr>
        <w:t xml:space="preserve">. </w:t>
      </w:r>
    </w:p>
    <w:p w:rsidR="006E0FF8" w:rsidRPr="003B5D14" w:rsidRDefault="006E0FF8" w:rsidP="00216F69">
      <w:pPr>
        <w:shd w:val="clear" w:color="auto" w:fill="FFFFFF"/>
        <w:spacing w:before="158"/>
        <w:ind w:left="10" w:hanging="550"/>
        <w:rPr>
          <w:spacing w:val="-5"/>
        </w:rPr>
      </w:pPr>
      <w:r w:rsidRPr="003B5D14">
        <w:rPr>
          <w:bdr w:val="single" w:sz="4" w:space="0" w:color="auto" w:frame="1"/>
        </w:rPr>
        <w:t>С 1</w:t>
      </w:r>
      <w:r w:rsidRPr="003B5D14">
        <w:t xml:space="preserve">    </w:t>
      </w:r>
      <w:r w:rsidRPr="003B5D14">
        <w:rPr>
          <w:spacing w:val="-5"/>
        </w:rPr>
        <w:t>Как автор определяет понятие   геноцид?</w:t>
      </w:r>
    </w:p>
    <w:p w:rsidR="006E0FF8" w:rsidRPr="003B5D14" w:rsidRDefault="006E0FF8" w:rsidP="00216F69">
      <w:pPr>
        <w:ind w:left="-540"/>
      </w:pPr>
    </w:p>
    <w:p w:rsidR="006E0FF8" w:rsidRPr="003B5D14" w:rsidRDefault="006E0FF8" w:rsidP="00080C80">
      <w:pPr>
        <w:ind w:left="-540"/>
      </w:pPr>
      <w:r w:rsidRPr="003B5D14">
        <w:rPr>
          <w:bdr w:val="single" w:sz="4" w:space="0" w:color="auto" w:frame="1"/>
        </w:rPr>
        <w:t>С 2</w:t>
      </w:r>
      <w:r w:rsidRPr="003B5D14">
        <w:t xml:space="preserve">    О каких двух возможных проявлениях геноцида говорит автор?</w:t>
      </w:r>
    </w:p>
    <w:p w:rsidR="006E0FF8" w:rsidRPr="003B5D14" w:rsidRDefault="006E0FF8" w:rsidP="00080C80">
      <w:pPr>
        <w:ind w:left="-540"/>
      </w:pPr>
    </w:p>
    <w:p w:rsidR="006E0FF8" w:rsidRPr="003B5D14" w:rsidRDefault="006E0FF8" w:rsidP="00080C80">
      <w:pPr>
        <w:ind w:left="-540"/>
      </w:pPr>
      <w:r w:rsidRPr="003B5D14">
        <w:rPr>
          <w:bdr w:val="single" w:sz="4" w:space="0" w:color="auto" w:frame="1"/>
        </w:rPr>
        <w:t>С 3</w:t>
      </w:r>
      <w:r w:rsidRPr="003B5D14">
        <w:t xml:space="preserve">    Что по мнению автора, может послужить основанием для проведения геноцида?</w:t>
      </w:r>
    </w:p>
    <w:p w:rsidR="006E0FF8" w:rsidRPr="003B5D14" w:rsidRDefault="006E0FF8" w:rsidP="00080C80">
      <w:pPr>
        <w:ind w:left="-540"/>
      </w:pPr>
    </w:p>
    <w:p w:rsidR="006E0FF8" w:rsidRPr="003B5D14" w:rsidRDefault="006E0FF8" w:rsidP="00080C80">
      <w:pPr>
        <w:shd w:val="clear" w:color="auto" w:fill="FFFFFF"/>
        <w:spacing w:before="5"/>
        <w:ind w:left="10" w:hanging="550"/>
        <w:jc w:val="both"/>
        <w:rPr>
          <w:spacing w:val="-9"/>
        </w:rPr>
      </w:pPr>
      <w:r w:rsidRPr="003B5D14">
        <w:rPr>
          <w:bdr w:val="single" w:sz="4" w:space="0" w:color="auto" w:frame="1"/>
        </w:rPr>
        <w:t>С 4</w:t>
      </w:r>
      <w:r w:rsidRPr="003B5D14">
        <w:t xml:space="preserve">    Как квалифицируют геноцид нормы международного права? Исходя из имеющихся знаний по обществознанию и истории, охарактеризуйте это явление с позиций прав человека. </w:t>
      </w:r>
      <w:r w:rsidRPr="003B5D14">
        <w:rPr>
          <w:spacing w:val="-9"/>
        </w:rPr>
        <w:t xml:space="preserve">Приведите   три примера геноцида </w:t>
      </w:r>
    </w:p>
    <w:p w:rsidR="006E0FF8" w:rsidRPr="003B5D14" w:rsidRDefault="006E0FF8" w:rsidP="00080C80">
      <w:pPr>
        <w:pBdr>
          <w:bottom w:val="single" w:sz="12" w:space="1" w:color="auto"/>
        </w:pBdr>
        <w:shd w:val="clear" w:color="auto" w:fill="FFFFFF"/>
        <w:spacing w:before="5"/>
        <w:ind w:left="10" w:hanging="550"/>
        <w:jc w:val="both"/>
        <w:rPr>
          <w:spacing w:val="-9"/>
        </w:rPr>
      </w:pPr>
    </w:p>
    <w:p w:rsidR="006E0FF8" w:rsidRPr="003B5D14" w:rsidRDefault="006E0FF8" w:rsidP="00080C80">
      <w:pPr>
        <w:shd w:val="clear" w:color="auto" w:fill="FFFFFF"/>
        <w:spacing w:before="5"/>
        <w:ind w:left="10" w:hanging="550"/>
        <w:jc w:val="both"/>
      </w:pPr>
    </w:p>
    <w:p w:rsidR="006E0FF8" w:rsidRPr="003B5D14" w:rsidRDefault="006E0FF8" w:rsidP="00080C80">
      <w:pPr>
        <w:ind w:left="-540"/>
      </w:pPr>
      <w:r w:rsidRPr="003B5D14">
        <w:rPr>
          <w:bdr w:val="single" w:sz="4" w:space="0" w:color="auto" w:frame="1"/>
        </w:rPr>
        <w:t>С 5</w:t>
      </w:r>
      <w:r w:rsidRPr="003B5D14">
        <w:t xml:space="preserve">    Назовите три факта, свидетельствующие о  глобализации в современном мире. </w:t>
      </w:r>
    </w:p>
    <w:p w:rsidR="006E0FF8" w:rsidRPr="003B5D14" w:rsidRDefault="006E0FF8" w:rsidP="00080C80">
      <w:pPr>
        <w:ind w:left="-540"/>
      </w:pPr>
      <w:r w:rsidRPr="003B5D14">
        <w:t xml:space="preserve">         </w:t>
      </w:r>
    </w:p>
    <w:p w:rsidR="006E0FF8" w:rsidRPr="003B5D14" w:rsidRDefault="006E0FF8" w:rsidP="001E3F41">
      <w:pPr>
        <w:ind w:left="-540"/>
      </w:pPr>
      <w:r w:rsidRPr="003B5D14">
        <w:rPr>
          <w:bdr w:val="single" w:sz="4" w:space="0" w:color="auto" w:frame="1"/>
        </w:rPr>
        <w:t>С 6</w:t>
      </w:r>
      <w:r w:rsidRPr="003B5D14">
        <w:t xml:space="preserve">    Приведите три примера деятельности гражданина  по реализации своих политических прав, закрепленных в Конституции РФ</w:t>
      </w:r>
    </w:p>
    <w:p w:rsidR="006E0FF8" w:rsidRPr="003B5D14" w:rsidRDefault="006E0FF8" w:rsidP="00080C80">
      <w:pPr>
        <w:ind w:left="-540"/>
      </w:pPr>
      <w:r w:rsidRPr="003B5D14">
        <w:rPr>
          <w:bdr w:val="single" w:sz="4" w:space="0" w:color="auto" w:frame="1"/>
        </w:rPr>
        <w:t>С 7</w:t>
      </w:r>
      <w:r w:rsidRPr="003B5D14">
        <w:t xml:space="preserve">    Какова взаимосвязь общества и природы?  Приведите три примера, ее иллюстрирующие. </w:t>
      </w:r>
    </w:p>
    <w:p w:rsidR="006E0FF8" w:rsidRPr="003B5D14" w:rsidRDefault="006E0FF8" w:rsidP="006A374B"/>
    <w:p w:rsidR="006E0FF8" w:rsidRPr="003B5D14" w:rsidRDefault="006E0FF8" w:rsidP="00080C80">
      <w:pPr>
        <w:pBdr>
          <w:top w:val="single" w:sz="4" w:space="1" w:color="auto"/>
          <w:left w:val="single" w:sz="4" w:space="4" w:color="auto"/>
          <w:bottom w:val="single" w:sz="4" w:space="1" w:color="auto"/>
          <w:right w:val="single" w:sz="4" w:space="4" w:color="auto"/>
        </w:pBdr>
        <w:ind w:firstLine="360"/>
        <w:rPr>
          <w:b/>
          <w:i/>
        </w:rPr>
      </w:pPr>
      <w:r w:rsidRPr="003B5D14">
        <w:rPr>
          <w:b/>
        </w:rPr>
        <w:t xml:space="preserve">     </w:t>
      </w:r>
      <w:r w:rsidRPr="003B5D14">
        <w:rPr>
          <w:b/>
          <w:i/>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Pr="003B5D14" w:rsidRDefault="006E0FF8" w:rsidP="00080C80">
      <w:pPr>
        <w:ind w:firstLine="360"/>
      </w:pPr>
    </w:p>
    <w:p w:rsidR="006E0FF8" w:rsidRPr="003B5D14" w:rsidRDefault="006E0FF8" w:rsidP="00080C80">
      <w:pPr>
        <w:ind w:hanging="540"/>
        <w:rPr>
          <w:b/>
        </w:rPr>
      </w:pPr>
      <w:r w:rsidRPr="003B5D14">
        <w:rPr>
          <w:bdr w:val="single" w:sz="4" w:space="0" w:color="auto" w:frame="1"/>
        </w:rPr>
        <w:t xml:space="preserve">С </w:t>
      </w:r>
      <w:r w:rsidRPr="003B5D14">
        <w:rPr>
          <w:b/>
          <w:bdr w:val="single" w:sz="4" w:space="0" w:color="auto" w:frame="1"/>
        </w:rPr>
        <w:t>8</w:t>
      </w:r>
      <w:r w:rsidRPr="003B5D14">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Pr="003B5D14" w:rsidRDefault="006E0FF8" w:rsidP="00080C80">
      <w:pPr>
        <w:ind w:firstLine="360"/>
        <w:rPr>
          <w:b/>
        </w:rPr>
      </w:pPr>
      <w:r w:rsidRPr="003B5D14">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Pr="00D51B90" w:rsidRDefault="006E0FF8" w:rsidP="00080C80">
      <w:pPr>
        <w:ind w:left="-180"/>
        <w:rPr>
          <w:sz w:val="36"/>
        </w:rPr>
      </w:pPr>
    </w:p>
    <w:p w:rsidR="006E0FF8" w:rsidRDefault="006E0FF8" w:rsidP="001E3F41">
      <w:pPr>
        <w:ind w:left="-180"/>
        <w:rPr>
          <w:sz w:val="28"/>
          <w:szCs w:val="28"/>
        </w:rPr>
      </w:pPr>
      <w:r w:rsidRPr="00D51B90">
        <w:rPr>
          <w:sz w:val="36"/>
          <w:bdr w:val="single" w:sz="4" w:space="0" w:color="auto" w:frame="1"/>
        </w:rPr>
        <w:t xml:space="preserve">   С 8.</w:t>
      </w:r>
      <w:r w:rsidRPr="001E3F41">
        <w:rPr>
          <w:sz w:val="28"/>
          <w:szCs w:val="28"/>
          <w:bdr w:val="single" w:sz="4" w:space="0" w:color="auto" w:frame="1"/>
        </w:rPr>
        <w:t>1</w:t>
      </w:r>
      <w:r w:rsidRPr="001E3F41">
        <w:rPr>
          <w:sz w:val="28"/>
          <w:szCs w:val="28"/>
        </w:rPr>
        <w:t xml:space="preserve">             </w:t>
      </w:r>
      <w:r w:rsidRPr="001E3F41">
        <w:rPr>
          <w:b/>
          <w:sz w:val="28"/>
          <w:szCs w:val="28"/>
        </w:rPr>
        <w:t xml:space="preserve">Философия </w:t>
      </w:r>
      <w:r w:rsidRPr="001E3F41">
        <w:rPr>
          <w:sz w:val="28"/>
          <w:szCs w:val="28"/>
        </w:rPr>
        <w:t xml:space="preserve">               «Поразительна мудрость природы, которая </w:t>
      </w:r>
    </w:p>
    <w:p w:rsidR="006E0FF8" w:rsidRPr="001E3F41" w:rsidRDefault="006E0FF8" w:rsidP="001E3F41">
      <w:pPr>
        <w:rPr>
          <w:sz w:val="28"/>
          <w:szCs w:val="28"/>
        </w:rPr>
      </w:pPr>
      <w:r>
        <w:rPr>
          <w:sz w:val="28"/>
          <w:szCs w:val="28"/>
        </w:rPr>
        <w:t xml:space="preserve">                               </w:t>
      </w:r>
      <w:r w:rsidRPr="001E3F41">
        <w:rPr>
          <w:sz w:val="28"/>
          <w:szCs w:val="28"/>
        </w:rPr>
        <w:t>при таком</w:t>
      </w:r>
      <w:r>
        <w:rPr>
          <w:sz w:val="28"/>
          <w:szCs w:val="28"/>
        </w:rPr>
        <w:t xml:space="preserve">   </w:t>
      </w:r>
      <w:r w:rsidRPr="001E3F41">
        <w:rPr>
          <w:sz w:val="28"/>
          <w:szCs w:val="28"/>
        </w:rPr>
        <w:t>бесконечном разнообразии сумела всех уравнять».</w:t>
      </w:r>
    </w:p>
    <w:p w:rsidR="006E0FF8" w:rsidRPr="001E3F41" w:rsidRDefault="006E0FF8" w:rsidP="004B2A85">
      <w:pPr>
        <w:ind w:left="-180"/>
        <w:rPr>
          <w:sz w:val="28"/>
          <w:szCs w:val="28"/>
        </w:rPr>
      </w:pPr>
      <w:r w:rsidRPr="001E3F41">
        <w:rPr>
          <w:sz w:val="28"/>
          <w:szCs w:val="28"/>
        </w:rPr>
        <w:t xml:space="preserve">                                                                                   </w:t>
      </w:r>
      <w:r>
        <w:rPr>
          <w:sz w:val="28"/>
          <w:szCs w:val="28"/>
        </w:rPr>
        <w:t xml:space="preserve">          </w:t>
      </w:r>
      <w:r w:rsidRPr="001E3F41">
        <w:rPr>
          <w:sz w:val="28"/>
          <w:szCs w:val="28"/>
        </w:rPr>
        <w:t xml:space="preserve">(Э. Роттердамский)     </w:t>
      </w:r>
    </w:p>
    <w:p w:rsidR="006E0FF8" w:rsidRPr="001E3F41" w:rsidRDefault="006E0FF8" w:rsidP="00080C80">
      <w:pPr>
        <w:ind w:left="-180"/>
      </w:pPr>
      <w:r w:rsidRPr="001E3F41">
        <w:rPr>
          <w:sz w:val="28"/>
          <w:szCs w:val="28"/>
          <w:bdr w:val="single" w:sz="4" w:space="0" w:color="auto" w:frame="1"/>
        </w:rPr>
        <w:t xml:space="preserve">   С 8.2</w:t>
      </w:r>
      <w:r w:rsidRPr="001E3F41">
        <w:rPr>
          <w:sz w:val="28"/>
          <w:szCs w:val="28"/>
        </w:rPr>
        <w:t xml:space="preserve">         </w:t>
      </w:r>
      <w:r w:rsidRPr="001E3F41">
        <w:rPr>
          <w:b/>
        </w:rPr>
        <w:t xml:space="preserve">Социальная   </w:t>
      </w:r>
      <w:r w:rsidRPr="001E3F41">
        <w:t xml:space="preserve"> </w:t>
      </w:r>
      <w:r>
        <w:t xml:space="preserve">      </w:t>
      </w:r>
      <w:r w:rsidRPr="001E3F41">
        <w:t>«Поистине там, где не достает разумных доводов, их заменяет</w:t>
      </w:r>
    </w:p>
    <w:p w:rsidR="006E0FF8" w:rsidRDefault="006E0FF8" w:rsidP="004B2A85">
      <w:pPr>
        <w:ind w:left="-180"/>
      </w:pPr>
      <w:r w:rsidRPr="001E3F41">
        <w:rPr>
          <w:b/>
        </w:rPr>
        <w:t xml:space="preserve">                         психология</w:t>
      </w:r>
      <w:r w:rsidRPr="001E3F41">
        <w:t xml:space="preserve">                крик»  (Леонардо да Винчи)   </w:t>
      </w:r>
    </w:p>
    <w:p w:rsidR="006E0FF8" w:rsidRPr="001E3F41" w:rsidRDefault="006E0FF8" w:rsidP="004B2A85">
      <w:pPr>
        <w:ind w:left="-180"/>
      </w:pPr>
      <w:r w:rsidRPr="001E3F41">
        <w:t xml:space="preserve">              </w:t>
      </w:r>
    </w:p>
    <w:p w:rsidR="006E0FF8" w:rsidRPr="001E3F41" w:rsidRDefault="006E0FF8" w:rsidP="00080C80">
      <w:pPr>
        <w:ind w:left="-180"/>
        <w:rPr>
          <w:sz w:val="28"/>
          <w:szCs w:val="28"/>
        </w:rPr>
      </w:pPr>
      <w:r w:rsidRPr="001E3F41">
        <w:rPr>
          <w:sz w:val="28"/>
          <w:szCs w:val="28"/>
          <w:bdr w:val="single" w:sz="4" w:space="0" w:color="auto" w:frame="1"/>
        </w:rPr>
        <w:t xml:space="preserve">   С 8.3</w:t>
      </w:r>
      <w:r w:rsidRPr="001E3F41">
        <w:rPr>
          <w:sz w:val="28"/>
          <w:szCs w:val="28"/>
        </w:rPr>
        <w:t xml:space="preserve">       </w:t>
      </w:r>
      <w:r w:rsidRPr="001E3F41">
        <w:rPr>
          <w:b/>
          <w:sz w:val="28"/>
          <w:szCs w:val="28"/>
        </w:rPr>
        <w:t>Экономика</w:t>
      </w:r>
      <w:r w:rsidRPr="001E3F41">
        <w:rPr>
          <w:sz w:val="28"/>
          <w:szCs w:val="28"/>
        </w:rPr>
        <w:t xml:space="preserve">              «Частная инициатива – как ветер в парусах</w:t>
      </w:r>
    </w:p>
    <w:p w:rsidR="006E0FF8" w:rsidRPr="001E3F41" w:rsidRDefault="006E0FF8" w:rsidP="00080C80">
      <w:pPr>
        <w:ind w:left="-180"/>
        <w:rPr>
          <w:sz w:val="28"/>
          <w:szCs w:val="28"/>
        </w:rPr>
      </w:pPr>
      <w:r w:rsidRPr="001E3F41">
        <w:rPr>
          <w:sz w:val="28"/>
          <w:szCs w:val="28"/>
        </w:rPr>
        <w:t xml:space="preserve">                                                                сообщает экономике свой импульс, </w:t>
      </w:r>
    </w:p>
    <w:p w:rsidR="006E0FF8" w:rsidRPr="001E3F41" w:rsidRDefault="006E0FF8" w:rsidP="00080C80">
      <w:pPr>
        <w:ind w:left="-180"/>
        <w:rPr>
          <w:sz w:val="28"/>
          <w:szCs w:val="28"/>
        </w:rPr>
      </w:pPr>
      <w:r w:rsidRPr="001E3F41">
        <w:rPr>
          <w:sz w:val="28"/>
          <w:szCs w:val="28"/>
        </w:rPr>
        <w:t xml:space="preserve">                                                                планирование же наподобие руля направляет</w:t>
      </w:r>
    </w:p>
    <w:p w:rsidR="006E0FF8" w:rsidRPr="001E3F41" w:rsidRDefault="006E0FF8" w:rsidP="00080C80">
      <w:pPr>
        <w:rPr>
          <w:sz w:val="28"/>
          <w:szCs w:val="28"/>
        </w:rPr>
      </w:pPr>
      <w:r w:rsidRPr="001E3F41">
        <w:rPr>
          <w:sz w:val="28"/>
          <w:szCs w:val="28"/>
        </w:rPr>
        <w:t xml:space="preserve">                                                             экономику в нужное русло». (В. Леонтьев)  </w:t>
      </w:r>
    </w:p>
    <w:p w:rsidR="006E0FF8" w:rsidRPr="001E3F41" w:rsidRDefault="006E0FF8" w:rsidP="00080C80">
      <w:pPr>
        <w:rPr>
          <w:sz w:val="28"/>
          <w:szCs w:val="28"/>
        </w:rPr>
      </w:pPr>
      <w:r w:rsidRPr="001E3F41">
        <w:rPr>
          <w:sz w:val="28"/>
          <w:szCs w:val="28"/>
        </w:rPr>
        <w:t xml:space="preserve">                                                                                                      </w:t>
      </w:r>
    </w:p>
    <w:p w:rsidR="006E0FF8" w:rsidRDefault="006E0FF8" w:rsidP="006A374B">
      <w:pPr>
        <w:rPr>
          <w:sz w:val="28"/>
          <w:szCs w:val="28"/>
        </w:rPr>
      </w:pPr>
      <w:r w:rsidRPr="001E3F41">
        <w:rPr>
          <w:sz w:val="28"/>
          <w:szCs w:val="28"/>
          <w:bdr w:val="single" w:sz="4" w:space="0" w:color="auto" w:frame="1"/>
        </w:rPr>
        <w:t xml:space="preserve">   С 8.4 </w:t>
      </w:r>
      <w:r w:rsidRPr="001E3F41">
        <w:rPr>
          <w:sz w:val="28"/>
          <w:szCs w:val="28"/>
        </w:rPr>
        <w:t xml:space="preserve">           </w:t>
      </w:r>
      <w:r w:rsidRPr="001E3F41">
        <w:rPr>
          <w:b/>
          <w:sz w:val="28"/>
          <w:szCs w:val="28"/>
        </w:rPr>
        <w:t>Социология</w:t>
      </w:r>
      <w:r w:rsidRPr="001E3F41">
        <w:rPr>
          <w:sz w:val="28"/>
          <w:szCs w:val="28"/>
        </w:rPr>
        <w:t xml:space="preserve">             «Размеры – самый ненадежный критерий </w:t>
      </w:r>
    </w:p>
    <w:p w:rsidR="006E0FF8" w:rsidRPr="001E3F41" w:rsidRDefault="006E0FF8" w:rsidP="006A374B">
      <w:pPr>
        <w:rPr>
          <w:sz w:val="28"/>
          <w:szCs w:val="28"/>
        </w:rPr>
      </w:pPr>
      <w:r>
        <w:rPr>
          <w:sz w:val="28"/>
          <w:szCs w:val="28"/>
        </w:rPr>
        <w:t xml:space="preserve">                                                           </w:t>
      </w:r>
      <w:r w:rsidRPr="001E3F41">
        <w:rPr>
          <w:sz w:val="28"/>
          <w:szCs w:val="28"/>
        </w:rPr>
        <w:t xml:space="preserve">величия человека </w:t>
      </w:r>
      <w:r>
        <w:rPr>
          <w:sz w:val="28"/>
          <w:szCs w:val="28"/>
        </w:rPr>
        <w:t xml:space="preserve"> </w:t>
      </w:r>
      <w:r w:rsidRPr="001E3F41">
        <w:rPr>
          <w:sz w:val="28"/>
          <w:szCs w:val="28"/>
        </w:rPr>
        <w:t>и страны». (Д. Неру)</w:t>
      </w:r>
    </w:p>
    <w:p w:rsidR="006E0FF8" w:rsidRPr="001E3F41" w:rsidRDefault="006E0FF8" w:rsidP="006A374B">
      <w:pPr>
        <w:rPr>
          <w:sz w:val="28"/>
          <w:szCs w:val="28"/>
        </w:rPr>
      </w:pPr>
      <w:r w:rsidRPr="001E3F41">
        <w:rPr>
          <w:sz w:val="28"/>
          <w:szCs w:val="28"/>
        </w:rPr>
        <w:t xml:space="preserve">                                                                </w:t>
      </w:r>
    </w:p>
    <w:p w:rsidR="006E0FF8" w:rsidRDefault="006E0FF8" w:rsidP="001E3F41">
      <w:pPr>
        <w:ind w:left="-180"/>
        <w:rPr>
          <w:sz w:val="28"/>
          <w:szCs w:val="28"/>
        </w:rPr>
      </w:pPr>
      <w:r w:rsidRPr="001E3F41">
        <w:rPr>
          <w:sz w:val="28"/>
          <w:szCs w:val="28"/>
          <w:bdr w:val="single" w:sz="4" w:space="0" w:color="auto" w:frame="1"/>
        </w:rPr>
        <w:t xml:space="preserve">   С 8.5 </w:t>
      </w:r>
      <w:r w:rsidRPr="001E3F41">
        <w:rPr>
          <w:sz w:val="28"/>
          <w:szCs w:val="28"/>
        </w:rPr>
        <w:t xml:space="preserve">           </w:t>
      </w:r>
      <w:r w:rsidRPr="001E3F41">
        <w:rPr>
          <w:b/>
          <w:sz w:val="28"/>
          <w:szCs w:val="28"/>
        </w:rPr>
        <w:t>Политология</w:t>
      </w:r>
      <w:r>
        <w:rPr>
          <w:sz w:val="28"/>
          <w:szCs w:val="28"/>
        </w:rPr>
        <w:t xml:space="preserve">            </w:t>
      </w:r>
      <w:r w:rsidRPr="001E3F41">
        <w:rPr>
          <w:sz w:val="28"/>
          <w:szCs w:val="28"/>
        </w:rPr>
        <w:t xml:space="preserve">«Государь не волен выбирать себе народ, но </w:t>
      </w:r>
    </w:p>
    <w:p w:rsidR="006E0FF8" w:rsidRPr="001E3F41" w:rsidRDefault="006E0FF8" w:rsidP="001E3F41">
      <w:pPr>
        <w:ind w:left="-180"/>
        <w:rPr>
          <w:sz w:val="28"/>
          <w:szCs w:val="28"/>
        </w:rPr>
      </w:pPr>
      <w:r>
        <w:rPr>
          <w:sz w:val="28"/>
          <w:szCs w:val="28"/>
        </w:rPr>
        <w:t xml:space="preserve">                                                              </w:t>
      </w:r>
      <w:r w:rsidRPr="001E3F41">
        <w:rPr>
          <w:sz w:val="28"/>
          <w:szCs w:val="28"/>
        </w:rPr>
        <w:t>волен  выбирать знать»  (Н. Макиавелли)</w:t>
      </w:r>
    </w:p>
    <w:p w:rsidR="006E0FF8" w:rsidRPr="001E3F41" w:rsidRDefault="006E0FF8" w:rsidP="00080C80">
      <w:pPr>
        <w:ind w:left="-180"/>
        <w:rPr>
          <w:sz w:val="28"/>
          <w:szCs w:val="28"/>
        </w:rPr>
      </w:pPr>
    </w:p>
    <w:p w:rsidR="006E0FF8" w:rsidRDefault="006E0FF8" w:rsidP="006A374B">
      <w:pPr>
        <w:rPr>
          <w:sz w:val="28"/>
          <w:szCs w:val="28"/>
        </w:rPr>
      </w:pPr>
      <w:r w:rsidRPr="001E3F41">
        <w:rPr>
          <w:sz w:val="28"/>
          <w:szCs w:val="28"/>
          <w:bdr w:val="single" w:sz="4" w:space="0" w:color="auto" w:frame="1"/>
        </w:rPr>
        <w:t xml:space="preserve">   С 8.6 </w:t>
      </w:r>
      <w:r w:rsidRPr="001E3F41">
        <w:rPr>
          <w:sz w:val="28"/>
          <w:szCs w:val="28"/>
        </w:rPr>
        <w:t xml:space="preserve">          </w:t>
      </w:r>
      <w:r w:rsidRPr="001E3F41">
        <w:rPr>
          <w:b/>
          <w:sz w:val="28"/>
          <w:szCs w:val="28"/>
        </w:rPr>
        <w:t xml:space="preserve"> Правоведение</w:t>
      </w:r>
      <w:r>
        <w:rPr>
          <w:sz w:val="28"/>
          <w:szCs w:val="28"/>
        </w:rPr>
        <w:t xml:space="preserve">            </w:t>
      </w:r>
      <w:r w:rsidRPr="001E3F41">
        <w:rPr>
          <w:sz w:val="28"/>
          <w:szCs w:val="28"/>
        </w:rPr>
        <w:t xml:space="preserve"> «Конституция государства должна быть </w:t>
      </w:r>
    </w:p>
    <w:p w:rsidR="006E0FF8" w:rsidRDefault="006E0FF8" w:rsidP="00080C80">
      <w:pPr>
        <w:rPr>
          <w:sz w:val="28"/>
          <w:szCs w:val="28"/>
        </w:rPr>
      </w:pPr>
      <w:r>
        <w:rPr>
          <w:sz w:val="28"/>
          <w:szCs w:val="28"/>
        </w:rPr>
        <w:t xml:space="preserve">                                                              </w:t>
      </w:r>
      <w:r w:rsidRPr="001E3F41">
        <w:rPr>
          <w:sz w:val="28"/>
          <w:szCs w:val="28"/>
        </w:rPr>
        <w:t>такой, чтобы</w:t>
      </w:r>
      <w:r>
        <w:rPr>
          <w:sz w:val="28"/>
          <w:szCs w:val="28"/>
        </w:rPr>
        <w:t xml:space="preserve">  </w:t>
      </w:r>
      <w:r w:rsidRPr="001E3F41">
        <w:rPr>
          <w:sz w:val="28"/>
          <w:szCs w:val="28"/>
        </w:rPr>
        <w:t xml:space="preserve">не нарушать конституцию </w:t>
      </w:r>
    </w:p>
    <w:p w:rsidR="006E0FF8" w:rsidRPr="001E3F41" w:rsidRDefault="006E0FF8" w:rsidP="00080C80">
      <w:pPr>
        <w:rPr>
          <w:sz w:val="28"/>
          <w:szCs w:val="28"/>
        </w:rPr>
      </w:pPr>
      <w:r>
        <w:rPr>
          <w:sz w:val="28"/>
          <w:szCs w:val="28"/>
        </w:rPr>
        <w:t xml:space="preserve">                                                               </w:t>
      </w:r>
      <w:r w:rsidRPr="001E3F41">
        <w:rPr>
          <w:sz w:val="28"/>
          <w:szCs w:val="28"/>
        </w:rPr>
        <w:t>гражданина». (С. Ежи  Лец)</w:t>
      </w:r>
    </w:p>
    <w:p w:rsidR="006E0FF8" w:rsidRPr="00D51B90" w:rsidRDefault="006E0FF8" w:rsidP="00080C80">
      <w:pPr>
        <w:rPr>
          <w:b/>
          <w:sz w:val="36"/>
          <w:szCs w:val="28"/>
        </w:rPr>
      </w:pPr>
      <w:r w:rsidRPr="00D51B90">
        <w:rPr>
          <w:i/>
          <w:sz w:val="36"/>
          <w:szCs w:val="28"/>
        </w:rPr>
        <w:t>В бланке ответов №2 запишите полный номер задания (например, С 8.5), выбранное высказывание, а затем развернутый ответ</w:t>
      </w:r>
      <w:r w:rsidRPr="00D51B90">
        <w:rPr>
          <w:b/>
          <w:sz w:val="36"/>
          <w:szCs w:val="28"/>
        </w:rPr>
        <w:t xml:space="preserve">        </w:t>
      </w:r>
    </w:p>
    <w:p w:rsidR="006E0FF8" w:rsidRDefault="006E0FF8" w:rsidP="008055D1">
      <w:pPr>
        <w:rPr>
          <w:b/>
          <w:sz w:val="40"/>
          <w:szCs w:val="40"/>
        </w:rPr>
      </w:pPr>
    </w:p>
    <w:p w:rsidR="006E0FF8" w:rsidRPr="00934107" w:rsidRDefault="006E0FF8" w:rsidP="00080C80">
      <w:pPr>
        <w:ind w:left="-540"/>
        <w:jc w:val="center"/>
        <w:rPr>
          <w:b/>
          <w:sz w:val="40"/>
          <w:szCs w:val="40"/>
        </w:rPr>
      </w:pPr>
      <w:r w:rsidRPr="00934107">
        <w:rPr>
          <w:b/>
          <w:sz w:val="40"/>
          <w:szCs w:val="40"/>
        </w:rPr>
        <w:t xml:space="preserve">ВАРИАНТ </w:t>
      </w:r>
      <w:r>
        <w:rPr>
          <w:b/>
          <w:sz w:val="40"/>
          <w:szCs w:val="40"/>
        </w:rPr>
        <w:t>4</w:t>
      </w:r>
    </w:p>
    <w:p w:rsidR="006E0FF8" w:rsidRDefault="006E0FF8" w:rsidP="00080C80">
      <w:pPr>
        <w:tabs>
          <w:tab w:val="left" w:pos="5420"/>
        </w:tabs>
        <w:ind w:left="-540"/>
        <w:jc w:val="center"/>
        <w:rPr>
          <w:b/>
          <w:sz w:val="32"/>
          <w:szCs w:val="32"/>
        </w:rPr>
      </w:pPr>
      <w:r>
        <w:rPr>
          <w:b/>
          <w:sz w:val="32"/>
          <w:szCs w:val="32"/>
        </w:rPr>
        <w:t>Часть 1</w:t>
      </w:r>
    </w:p>
    <w:p w:rsidR="006E0FF8" w:rsidRDefault="006E0FF8" w:rsidP="00080C80">
      <w:pPr>
        <w:rPr>
          <w:sz w:val="32"/>
          <w:szCs w:val="32"/>
        </w:rPr>
      </w:pPr>
    </w:p>
    <w:p w:rsidR="006E0FF8" w:rsidRPr="006A374B" w:rsidRDefault="006E0FF8" w:rsidP="00080C80">
      <w:pPr>
        <w:pBdr>
          <w:top w:val="single" w:sz="4" w:space="1" w:color="auto"/>
          <w:left w:val="single" w:sz="4" w:space="4" w:color="auto"/>
          <w:bottom w:val="single" w:sz="4" w:space="1" w:color="auto"/>
          <w:right w:val="single" w:sz="4" w:space="4" w:color="auto"/>
        </w:pBdr>
        <w:jc w:val="both"/>
        <w:rPr>
          <w:b/>
          <w:sz w:val="28"/>
          <w:szCs w:val="28"/>
        </w:rPr>
      </w:pPr>
      <w:r w:rsidRPr="006A374B">
        <w:rPr>
          <w:b/>
          <w:i/>
          <w:sz w:val="28"/>
          <w:szCs w:val="28"/>
        </w:rPr>
        <w:t xml:space="preserve">   При выполнении заданий этой части в бланке ответов № 1 под номером, выполняемого вами задания (А1 – А30) поставьте знак </w:t>
      </w:r>
      <w:r w:rsidRPr="006A374B">
        <w:rPr>
          <w:b/>
          <w:sz w:val="28"/>
          <w:szCs w:val="28"/>
        </w:rPr>
        <w:t>«х»</w:t>
      </w:r>
      <w:r w:rsidRPr="006A374B">
        <w:rPr>
          <w:b/>
          <w:i/>
          <w:sz w:val="28"/>
          <w:szCs w:val="28"/>
        </w:rPr>
        <w:t xml:space="preserve"> в клеточке, номер которой соответствует номеру выбранного вами ответа.</w:t>
      </w:r>
      <w:r w:rsidRPr="006A374B">
        <w:rPr>
          <w:b/>
          <w:sz w:val="28"/>
          <w:szCs w:val="28"/>
        </w:rPr>
        <w:t xml:space="preserve">    </w:t>
      </w:r>
    </w:p>
    <w:p w:rsidR="006E0FF8" w:rsidRDefault="006E0FF8" w:rsidP="00080C80">
      <w:pPr>
        <w:ind w:left="-540"/>
      </w:pPr>
      <w:r>
        <w:rPr>
          <w:bdr w:val="single" w:sz="4" w:space="0" w:color="auto" w:frame="1"/>
        </w:rPr>
        <w:t xml:space="preserve"> А 1 </w:t>
      </w:r>
      <w:r>
        <w:t xml:space="preserve">   Философское исследование общественной жизни является задачей науки:</w:t>
      </w:r>
    </w:p>
    <w:p w:rsidR="006E0FF8" w:rsidRDefault="006E0FF8" w:rsidP="00080C80">
      <w:pPr>
        <w:ind w:left="-540"/>
      </w:pPr>
      <w:r>
        <w:t xml:space="preserve">                            1) социальной физики                                 </w:t>
      </w:r>
    </w:p>
    <w:p w:rsidR="006E0FF8" w:rsidRDefault="006E0FF8" w:rsidP="00080C80">
      <w:pPr>
        <w:ind w:left="-540"/>
      </w:pPr>
      <w:r>
        <w:t xml:space="preserve">                            2) философии науки</w:t>
      </w:r>
    </w:p>
    <w:p w:rsidR="006E0FF8" w:rsidRDefault="006E0FF8" w:rsidP="00080C80">
      <w:pPr>
        <w:ind w:left="-540"/>
      </w:pPr>
      <w:r>
        <w:t xml:space="preserve">                            3) социальной философии                          </w:t>
      </w:r>
    </w:p>
    <w:p w:rsidR="006E0FF8" w:rsidRDefault="006E0FF8" w:rsidP="00080C80">
      <w:pPr>
        <w:ind w:left="-540"/>
      </w:pPr>
      <w:r>
        <w:t xml:space="preserve">                            4) истории философии</w:t>
      </w:r>
    </w:p>
    <w:p w:rsidR="006E0FF8" w:rsidRDefault="006E0FF8" w:rsidP="00080C80">
      <w:pPr>
        <w:ind w:left="-540"/>
      </w:pPr>
      <w:r>
        <w:rPr>
          <w:bdr w:val="single" w:sz="4" w:space="0" w:color="auto" w:frame="1"/>
        </w:rPr>
        <w:t xml:space="preserve">  А 2 </w:t>
      </w:r>
      <w:r>
        <w:t xml:space="preserve">     Низкий уровень развития науки и техники, аграрный характер экономики, наличие  </w:t>
      </w:r>
    </w:p>
    <w:p w:rsidR="006E0FF8" w:rsidRDefault="006E0FF8" w:rsidP="00080C80">
      <w:pPr>
        <w:ind w:left="-540"/>
      </w:pPr>
      <w:r>
        <w:t xml:space="preserve">             жестких  барьеров для повышения социального  статуса, коллективистская идеология </w:t>
      </w:r>
    </w:p>
    <w:p w:rsidR="006E0FF8" w:rsidRDefault="006E0FF8" w:rsidP="00080C80">
      <w:pPr>
        <w:ind w:left="-540"/>
      </w:pPr>
      <w:r>
        <w:t xml:space="preserve">              характерны  для:</w:t>
      </w:r>
    </w:p>
    <w:p w:rsidR="006E0FF8" w:rsidRDefault="006E0FF8" w:rsidP="00080C80">
      <w:pPr>
        <w:ind w:left="-540"/>
      </w:pPr>
      <w:r>
        <w:t xml:space="preserve">                            1) демократического общества                      </w:t>
      </w:r>
    </w:p>
    <w:p w:rsidR="006E0FF8" w:rsidRDefault="006E0FF8" w:rsidP="00080C80">
      <w:pPr>
        <w:ind w:left="-540"/>
      </w:pPr>
      <w:r>
        <w:t xml:space="preserve">                            2) постиндустриального общества</w:t>
      </w:r>
    </w:p>
    <w:p w:rsidR="006E0FF8" w:rsidRDefault="006E0FF8" w:rsidP="00080C80">
      <w:pPr>
        <w:ind w:left="-540"/>
      </w:pPr>
      <w:r>
        <w:t xml:space="preserve">                            3)  индустриального общества         </w:t>
      </w:r>
    </w:p>
    <w:p w:rsidR="006E0FF8" w:rsidRDefault="006E0FF8" w:rsidP="00080C80">
      <w:pPr>
        <w:ind w:left="-540"/>
      </w:pPr>
      <w:r>
        <w:t xml:space="preserve">                            4) традиционного общества</w:t>
      </w:r>
    </w:p>
    <w:p w:rsidR="006E0FF8" w:rsidRDefault="006E0FF8" w:rsidP="00361037">
      <w:pPr>
        <w:ind w:left="-540"/>
      </w:pPr>
      <w:r>
        <w:rPr>
          <w:bdr w:val="single" w:sz="4" w:space="0" w:color="auto" w:frame="1"/>
        </w:rPr>
        <w:t xml:space="preserve">   А 3</w:t>
      </w:r>
      <w:r>
        <w:t xml:space="preserve">     Одно из реликтовых племен  Центральной Америки поклонялось  священному животному – </w:t>
      </w:r>
    </w:p>
    <w:p w:rsidR="006E0FF8" w:rsidRDefault="006E0FF8" w:rsidP="00361037">
      <w:pPr>
        <w:ind w:left="-540"/>
      </w:pPr>
      <w:r>
        <w:t xml:space="preserve">              буйволу. О    существовании какой формы религиозных верований говорит этот факт:                               </w:t>
      </w:r>
    </w:p>
    <w:p w:rsidR="006E0FF8" w:rsidRDefault="006E0FF8" w:rsidP="00080C80">
      <w:pPr>
        <w:ind w:left="-540"/>
      </w:pPr>
      <w:r>
        <w:t xml:space="preserve">                 </w:t>
      </w:r>
      <w:r>
        <w:rPr>
          <w:b/>
          <w:sz w:val="48"/>
          <w:szCs w:val="48"/>
        </w:rPr>
        <w:t xml:space="preserve">   </w:t>
      </w:r>
      <w:r>
        <w:t xml:space="preserve">1) анимизм                                             </w:t>
      </w:r>
    </w:p>
    <w:p w:rsidR="006E0FF8" w:rsidRDefault="006E0FF8" w:rsidP="00080C80">
      <w:pPr>
        <w:ind w:left="-540"/>
      </w:pPr>
      <w:r>
        <w:t xml:space="preserve">                       2) тотемизм</w:t>
      </w:r>
    </w:p>
    <w:p w:rsidR="006E0FF8" w:rsidRDefault="006E0FF8" w:rsidP="00080C80">
      <w:pPr>
        <w:ind w:left="-540"/>
      </w:pPr>
      <w:r>
        <w:t xml:space="preserve">                       3) фетишизм                                          </w:t>
      </w:r>
    </w:p>
    <w:p w:rsidR="006E0FF8" w:rsidRDefault="006E0FF8" w:rsidP="00080C80">
      <w:pPr>
        <w:ind w:left="-540"/>
      </w:pPr>
      <w:r>
        <w:t xml:space="preserve">                       4) буддизм</w:t>
      </w:r>
    </w:p>
    <w:p w:rsidR="006E0FF8" w:rsidRDefault="006E0FF8" w:rsidP="00080C80">
      <w:pPr>
        <w:ind w:left="-540"/>
      </w:pPr>
      <w:r>
        <w:rPr>
          <w:bdr w:val="single" w:sz="4" w:space="0" w:color="auto" w:frame="1"/>
        </w:rPr>
        <w:t xml:space="preserve">   А 4 </w:t>
      </w:r>
      <w:r>
        <w:t xml:space="preserve">      О какой тенденции в развитии высшего образования  свидетельствует включение</w:t>
      </w:r>
    </w:p>
    <w:p w:rsidR="006E0FF8" w:rsidRDefault="006E0FF8" w:rsidP="00080C80">
      <w:pPr>
        <w:ind w:left="-540"/>
      </w:pPr>
      <w:r>
        <w:t xml:space="preserve">                 российских вузов в Болонский процесс:</w:t>
      </w:r>
    </w:p>
    <w:p w:rsidR="006E0FF8" w:rsidRDefault="006E0FF8" w:rsidP="00080C80">
      <w:pPr>
        <w:ind w:left="-540"/>
      </w:pPr>
      <w:r>
        <w:t xml:space="preserve">                         1) гуманизация                                   </w:t>
      </w:r>
    </w:p>
    <w:p w:rsidR="006E0FF8" w:rsidRDefault="006E0FF8" w:rsidP="00080C80">
      <w:pPr>
        <w:ind w:left="-540"/>
      </w:pPr>
      <w:r>
        <w:t xml:space="preserve">                         2) гуманитаризация</w:t>
      </w:r>
    </w:p>
    <w:p w:rsidR="006E0FF8" w:rsidRDefault="006E0FF8" w:rsidP="00080C80">
      <w:pPr>
        <w:ind w:left="-540"/>
      </w:pPr>
      <w:r>
        <w:t xml:space="preserve">                         3) интернационализация                   </w:t>
      </w:r>
    </w:p>
    <w:p w:rsidR="006E0FF8" w:rsidRDefault="006E0FF8" w:rsidP="00080C80">
      <w:pPr>
        <w:ind w:left="-540"/>
      </w:pPr>
      <w:r>
        <w:t xml:space="preserve">                         4) автономизация</w:t>
      </w:r>
    </w:p>
    <w:p w:rsidR="006E0FF8" w:rsidRDefault="006E0FF8" w:rsidP="00080C80">
      <w:pPr>
        <w:ind w:left="-540"/>
      </w:pPr>
      <w:r>
        <w:rPr>
          <w:bdr w:val="single" w:sz="4" w:space="0" w:color="auto" w:frame="1"/>
        </w:rPr>
        <w:t xml:space="preserve">    А 5</w:t>
      </w:r>
      <w:r>
        <w:t xml:space="preserve">     Какое суждение является верным:</w:t>
      </w:r>
    </w:p>
    <w:p w:rsidR="006E0FF8" w:rsidRDefault="006E0FF8" w:rsidP="00080C80">
      <w:pPr>
        <w:ind w:left="-540"/>
      </w:pPr>
      <w:r>
        <w:t xml:space="preserve">              А.  Синергетика – теория самоорганизующихся систем</w:t>
      </w:r>
    </w:p>
    <w:p w:rsidR="006E0FF8" w:rsidRDefault="006E0FF8" w:rsidP="00080C80">
      <w:pPr>
        <w:ind w:left="-540"/>
      </w:pPr>
      <w:r>
        <w:t xml:space="preserve">              Б.   Базовыми понятиями синергетики являются: порядок и хаос, организация и</w:t>
      </w:r>
    </w:p>
    <w:p w:rsidR="006E0FF8" w:rsidRDefault="006E0FF8" w:rsidP="00080C80">
      <w:pPr>
        <w:ind w:left="-540"/>
      </w:pPr>
      <w:r>
        <w:t xml:space="preserve">                    самоорганизация.</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r>
        <w:t xml:space="preserve">  </w:t>
      </w:r>
      <w:r>
        <w:rPr>
          <w:bdr w:val="single" w:sz="4" w:space="0" w:color="auto" w:frame="1"/>
        </w:rPr>
        <w:t>А 6</w:t>
      </w:r>
      <w:r>
        <w:t xml:space="preserve">    Создание и практическое внедрение урожайных, не поддающихся заболеваниям,</w:t>
      </w:r>
    </w:p>
    <w:p w:rsidR="006E0FF8" w:rsidRDefault="006E0FF8" w:rsidP="00080C80">
      <w:pPr>
        <w:ind w:left="-540"/>
      </w:pPr>
      <w:r>
        <w:t xml:space="preserve">            скороспелых сортов картофеля иллюстрирует функцию науки:</w:t>
      </w:r>
    </w:p>
    <w:p w:rsidR="006E0FF8" w:rsidRDefault="006E0FF8" w:rsidP="00080C80">
      <w:pPr>
        <w:ind w:left="-540"/>
      </w:pPr>
      <w:r>
        <w:t xml:space="preserve">               1) социальную                                          </w:t>
      </w:r>
    </w:p>
    <w:p w:rsidR="006E0FF8" w:rsidRDefault="006E0FF8" w:rsidP="00080C80">
      <w:pPr>
        <w:ind w:left="-540"/>
      </w:pPr>
      <w:r>
        <w:t xml:space="preserve">               2) мировоззренческую</w:t>
      </w:r>
    </w:p>
    <w:p w:rsidR="006E0FF8" w:rsidRDefault="006E0FF8" w:rsidP="00080C80">
      <w:pPr>
        <w:ind w:left="-540"/>
      </w:pPr>
      <w:r>
        <w:t xml:space="preserve">               3) творческую                                    </w:t>
      </w:r>
    </w:p>
    <w:p w:rsidR="006E0FF8" w:rsidRDefault="006E0FF8" w:rsidP="00080C80">
      <w:pPr>
        <w:ind w:left="-540"/>
      </w:pPr>
      <w:r>
        <w:t xml:space="preserve">               4) производственную</w:t>
      </w:r>
    </w:p>
    <w:p w:rsidR="006E0FF8" w:rsidRDefault="006E0FF8" w:rsidP="00080C80">
      <w:pPr>
        <w:ind w:left="-540"/>
      </w:pPr>
      <w:r>
        <w:rPr>
          <w:bdr w:val="single" w:sz="4" w:space="0" w:color="auto" w:frame="1"/>
        </w:rPr>
        <w:t xml:space="preserve">   А 7</w:t>
      </w:r>
      <w:r>
        <w:t xml:space="preserve">    Человек представляет собой единство трех составляющих: биологической, психической </w:t>
      </w:r>
    </w:p>
    <w:p w:rsidR="006E0FF8" w:rsidRDefault="006E0FF8" w:rsidP="00080C80">
      <w:pPr>
        <w:ind w:left="-540"/>
      </w:pPr>
      <w:r>
        <w:t xml:space="preserve">              и социальной. К  психическим особенностям человека относится:</w:t>
      </w:r>
    </w:p>
    <w:p w:rsidR="006E0FF8" w:rsidRDefault="006E0FF8" w:rsidP="00080C80">
      <w:pPr>
        <w:ind w:left="-540"/>
      </w:pPr>
      <w:r>
        <w:t xml:space="preserve">                1) способностью ощущать при помощи органов чувств</w:t>
      </w:r>
    </w:p>
    <w:p w:rsidR="006E0FF8" w:rsidRDefault="006E0FF8" w:rsidP="00080C80">
      <w:pPr>
        <w:ind w:left="-540"/>
      </w:pPr>
      <w:r>
        <w:t xml:space="preserve">                2) способность к прямохождению</w:t>
      </w:r>
    </w:p>
    <w:p w:rsidR="006E0FF8" w:rsidRDefault="006E0FF8" w:rsidP="00080C80">
      <w:pPr>
        <w:ind w:left="-540"/>
      </w:pPr>
      <w:r>
        <w:t xml:space="preserve">                3) способность осознавать свои действия и поступки</w:t>
      </w:r>
    </w:p>
    <w:p w:rsidR="006E0FF8" w:rsidRDefault="006E0FF8" w:rsidP="00080C80">
      <w:pPr>
        <w:ind w:left="-540"/>
      </w:pPr>
      <w:r>
        <w:t xml:space="preserve">                4) наличие духовных идеалов и ценностей</w:t>
      </w:r>
    </w:p>
    <w:p w:rsidR="006E0FF8" w:rsidRDefault="006E0FF8" w:rsidP="00080C80">
      <w:pPr>
        <w:ind w:left="-540"/>
      </w:pPr>
    </w:p>
    <w:p w:rsidR="006E0FF8" w:rsidRDefault="006E0FF8" w:rsidP="00080C80">
      <w:pPr>
        <w:ind w:left="-540"/>
      </w:pPr>
      <w:r>
        <w:rPr>
          <w:bdr w:val="single" w:sz="4" w:space="0" w:color="auto" w:frame="1"/>
        </w:rPr>
        <w:t xml:space="preserve">   А 8</w:t>
      </w:r>
      <w:r>
        <w:t xml:space="preserve">     Часть природного или социального бытия, на которую направлена активность</w:t>
      </w:r>
    </w:p>
    <w:p w:rsidR="006E0FF8" w:rsidRDefault="006E0FF8" w:rsidP="00080C80">
      <w:pPr>
        <w:ind w:left="-540"/>
      </w:pPr>
      <w:r>
        <w:t xml:space="preserve">              познавательной деятельности человека, называется:</w:t>
      </w:r>
    </w:p>
    <w:p w:rsidR="006E0FF8" w:rsidRDefault="006E0FF8" w:rsidP="00080C80">
      <w:pPr>
        <w:ind w:left="-540"/>
      </w:pPr>
      <w:r>
        <w:t xml:space="preserve">                  1) объект</w:t>
      </w:r>
    </w:p>
    <w:p w:rsidR="006E0FF8" w:rsidRDefault="006E0FF8" w:rsidP="00080C80">
      <w:pPr>
        <w:ind w:left="-540"/>
      </w:pPr>
      <w:r>
        <w:t xml:space="preserve">                  2) образ</w:t>
      </w:r>
    </w:p>
    <w:p w:rsidR="006E0FF8" w:rsidRDefault="006E0FF8" w:rsidP="00080C80">
      <w:pPr>
        <w:ind w:left="-540"/>
      </w:pPr>
      <w:r>
        <w:t xml:space="preserve">                  3) структура</w:t>
      </w:r>
    </w:p>
    <w:p w:rsidR="006E0FF8" w:rsidRDefault="006E0FF8" w:rsidP="00080C80">
      <w:pPr>
        <w:ind w:left="-540"/>
      </w:pPr>
      <w:r>
        <w:t xml:space="preserve">                  4) субъект</w:t>
      </w:r>
    </w:p>
    <w:p w:rsidR="006E0FF8" w:rsidRDefault="006E0FF8" w:rsidP="00080C80">
      <w:pPr>
        <w:ind w:left="-540"/>
      </w:pPr>
      <w:r>
        <w:rPr>
          <w:bdr w:val="single" w:sz="4" w:space="0" w:color="auto" w:frame="1"/>
        </w:rPr>
        <w:t xml:space="preserve">    А 9</w:t>
      </w:r>
      <w:r>
        <w:t xml:space="preserve">     Знания, полученные  путем гадания на кофейной гуще, являются:</w:t>
      </w:r>
    </w:p>
    <w:p w:rsidR="006E0FF8" w:rsidRDefault="006E0FF8" w:rsidP="00080C80">
      <w:pPr>
        <w:ind w:left="-540"/>
      </w:pPr>
      <w:r>
        <w:t xml:space="preserve">                  1) научными                    </w:t>
      </w:r>
    </w:p>
    <w:p w:rsidR="006E0FF8" w:rsidRDefault="006E0FF8" w:rsidP="00080C80">
      <w:pPr>
        <w:ind w:left="-540"/>
      </w:pPr>
      <w:r>
        <w:t xml:space="preserve">                  2) параллельными</w:t>
      </w:r>
    </w:p>
    <w:p w:rsidR="006E0FF8" w:rsidRDefault="006E0FF8" w:rsidP="00080C80">
      <w:pPr>
        <w:ind w:left="-540"/>
      </w:pPr>
      <w:r>
        <w:t xml:space="preserve">                  3) паранаучными                        </w:t>
      </w:r>
    </w:p>
    <w:p w:rsidR="006E0FF8" w:rsidRDefault="006E0FF8" w:rsidP="00080C80">
      <w:pPr>
        <w:ind w:left="-540"/>
      </w:pPr>
      <w:r>
        <w:t xml:space="preserve">                  4) парадоксальными</w:t>
      </w:r>
    </w:p>
    <w:p w:rsidR="006E0FF8" w:rsidRDefault="006E0FF8" w:rsidP="00080C80">
      <w:pPr>
        <w:ind w:left="-540"/>
      </w:pPr>
      <w:r>
        <w:rPr>
          <w:bdr w:val="single" w:sz="4" w:space="0" w:color="auto" w:frame="1"/>
        </w:rPr>
        <w:t xml:space="preserve">    А 10 </w:t>
      </w:r>
      <w:r>
        <w:t xml:space="preserve">    Какое суждение является верным:</w:t>
      </w:r>
    </w:p>
    <w:p w:rsidR="006E0FF8" w:rsidRDefault="006E0FF8" w:rsidP="00080C80">
      <w:pPr>
        <w:ind w:left="-540"/>
      </w:pPr>
      <w:r>
        <w:t xml:space="preserve">                 А. Непрерывное образование получается не только в учебных заведениях, но и путем</w:t>
      </w:r>
    </w:p>
    <w:p w:rsidR="006E0FF8" w:rsidRDefault="006E0FF8" w:rsidP="00080C80">
      <w:pPr>
        <w:ind w:left="-540"/>
      </w:pPr>
      <w:r>
        <w:t xml:space="preserve">                      самообразования.</w:t>
      </w:r>
    </w:p>
    <w:p w:rsidR="006E0FF8" w:rsidRDefault="006E0FF8" w:rsidP="00400D98">
      <w:pPr>
        <w:ind w:left="-540"/>
      </w:pPr>
      <w:r>
        <w:t xml:space="preserve">                 Б. Сегодня в РФ обязательной ступенью образования является среднее общее полное</w:t>
      </w:r>
    </w:p>
    <w:p w:rsidR="006E0FF8" w:rsidRDefault="006E0FF8" w:rsidP="00080C80">
      <w:pPr>
        <w:ind w:left="-540"/>
      </w:pPr>
      <w:r>
        <w:t xml:space="preserve">                     образование</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11</w:t>
      </w:r>
      <w:r>
        <w:t xml:space="preserve">    Государство воздействует на рыночную экономику через:</w:t>
      </w:r>
    </w:p>
    <w:p w:rsidR="006E0FF8" w:rsidRDefault="006E0FF8" w:rsidP="00080C80">
      <w:pPr>
        <w:ind w:left="-540"/>
      </w:pPr>
      <w:r>
        <w:t xml:space="preserve">                   1)  систему налогообложения</w:t>
      </w:r>
    </w:p>
    <w:p w:rsidR="006E0FF8" w:rsidRDefault="006E0FF8" w:rsidP="00080C80">
      <w:pPr>
        <w:ind w:left="-540"/>
      </w:pPr>
      <w:r>
        <w:t xml:space="preserve">                   2) снабжение населения товарами</w:t>
      </w:r>
    </w:p>
    <w:p w:rsidR="006E0FF8" w:rsidRDefault="006E0FF8" w:rsidP="00080C80">
      <w:pPr>
        <w:ind w:left="-540"/>
      </w:pPr>
      <w:r>
        <w:t xml:space="preserve">                   3) установление твердых цен на товары и услуги</w:t>
      </w:r>
    </w:p>
    <w:p w:rsidR="006E0FF8" w:rsidRDefault="006E0FF8" w:rsidP="00080C80">
      <w:pPr>
        <w:ind w:left="-540"/>
      </w:pPr>
      <w:r>
        <w:t xml:space="preserve">                   4) контроль за ассортиментом выпускаемых товаров и предоставляемых услуг</w:t>
      </w:r>
    </w:p>
    <w:p w:rsidR="006E0FF8" w:rsidRDefault="006E0FF8" w:rsidP="00080C80">
      <w:pPr>
        <w:ind w:left="-540"/>
      </w:pPr>
      <w:r>
        <w:rPr>
          <w:bdr w:val="single" w:sz="4" w:space="0" w:color="auto" w:frame="1"/>
        </w:rPr>
        <w:t xml:space="preserve">   А 12 </w:t>
      </w:r>
      <w:r>
        <w:t xml:space="preserve">    Ситуацию на рынке капиталов отражает:</w:t>
      </w:r>
    </w:p>
    <w:p w:rsidR="006E0FF8" w:rsidRDefault="006E0FF8" w:rsidP="00080C80">
      <w:r>
        <w:t xml:space="preserve">                  1) рост спроса населения на бытовую технику</w:t>
      </w:r>
    </w:p>
    <w:p w:rsidR="006E0FF8" w:rsidRDefault="006E0FF8" w:rsidP="00080C80">
      <w:r>
        <w:t xml:space="preserve">                  2) рост стоимости акций золотодобывающих  предприятий</w:t>
      </w:r>
    </w:p>
    <w:p w:rsidR="006E0FF8" w:rsidRDefault="006E0FF8" w:rsidP="00080C80">
      <w:r>
        <w:t xml:space="preserve">                  3) повышение курса доллара</w:t>
      </w:r>
    </w:p>
    <w:p w:rsidR="006E0FF8" w:rsidRDefault="006E0FF8" w:rsidP="00080C80">
      <w:r>
        <w:t xml:space="preserve">                  4) рост спроса на трудовые услуги инженеров и программистов</w:t>
      </w:r>
    </w:p>
    <w:p w:rsidR="006E0FF8" w:rsidRDefault="006E0FF8" w:rsidP="00080C80">
      <w:pPr>
        <w:ind w:left="-360"/>
      </w:pPr>
      <w:r>
        <w:rPr>
          <w:bdr w:val="single" w:sz="4" w:space="0" w:color="auto" w:frame="1"/>
        </w:rPr>
        <w:t xml:space="preserve"> А 13</w:t>
      </w:r>
      <w:r>
        <w:t xml:space="preserve">   Какие блага не являются объектом рыночных отношений:</w:t>
      </w:r>
    </w:p>
    <w:p w:rsidR="006E0FF8" w:rsidRDefault="006E0FF8" w:rsidP="00080C80">
      <w:pPr>
        <w:ind w:left="-360"/>
      </w:pPr>
      <w:r>
        <w:t xml:space="preserve">                       1) деньги, товары, услуги</w:t>
      </w:r>
    </w:p>
    <w:p w:rsidR="006E0FF8" w:rsidRDefault="006E0FF8" w:rsidP="00080C80">
      <w:pPr>
        <w:ind w:left="-360"/>
      </w:pPr>
      <w:r>
        <w:t xml:space="preserve">                       2) жизнь, здоровье людей</w:t>
      </w:r>
    </w:p>
    <w:p w:rsidR="006E0FF8" w:rsidRDefault="006E0FF8" w:rsidP="00080C80">
      <w:pPr>
        <w:ind w:left="-360"/>
      </w:pPr>
      <w:r>
        <w:t xml:space="preserve">                       3) земля, недвижимость</w:t>
      </w:r>
    </w:p>
    <w:p w:rsidR="006E0FF8" w:rsidRDefault="006E0FF8" w:rsidP="00080C80">
      <w:pPr>
        <w:ind w:left="-360"/>
      </w:pPr>
      <w:r>
        <w:t xml:space="preserve">                       4) информация</w:t>
      </w:r>
    </w:p>
    <w:p w:rsidR="006E0FF8" w:rsidRDefault="006E0FF8" w:rsidP="00080C80">
      <w:pPr>
        <w:ind w:left="-360"/>
      </w:pPr>
      <w:r>
        <w:rPr>
          <w:bdr w:val="single" w:sz="4" w:space="0" w:color="auto" w:frame="1"/>
        </w:rPr>
        <w:t xml:space="preserve"> А 14</w:t>
      </w:r>
      <w:r>
        <w:t xml:space="preserve">   По решению Правительства РФ, в 2008 году в России будет построено 500 футбольных </w:t>
      </w:r>
    </w:p>
    <w:p w:rsidR="006E0FF8" w:rsidRDefault="006E0FF8" w:rsidP="00080C80">
      <w:pPr>
        <w:ind w:left="-360"/>
      </w:pPr>
      <w:r>
        <w:t xml:space="preserve">            полей. Выделение  бюджетных средств на развитие  спорта   характеризует экономическую</w:t>
      </w:r>
    </w:p>
    <w:p w:rsidR="006E0FF8" w:rsidRDefault="006E0FF8" w:rsidP="00080C80">
      <w:pPr>
        <w:ind w:left="-360"/>
      </w:pPr>
      <w:r>
        <w:t xml:space="preserve">            деятельность государства в сфере:</w:t>
      </w:r>
    </w:p>
    <w:p w:rsidR="006E0FF8" w:rsidRDefault="006E0FF8" w:rsidP="00080C80">
      <w:pPr>
        <w:ind w:left="-360"/>
      </w:pPr>
      <w:r>
        <w:t xml:space="preserve">                     1) производства                                      </w:t>
      </w:r>
    </w:p>
    <w:p w:rsidR="006E0FF8" w:rsidRDefault="006E0FF8" w:rsidP="00080C80">
      <w:pPr>
        <w:ind w:left="-360"/>
      </w:pPr>
      <w:r>
        <w:t xml:space="preserve">                     2) потребления</w:t>
      </w:r>
    </w:p>
    <w:p w:rsidR="006E0FF8" w:rsidRDefault="006E0FF8" w:rsidP="00080C80">
      <w:pPr>
        <w:ind w:left="-360"/>
      </w:pPr>
      <w:r>
        <w:t xml:space="preserve">                     3) распределения                                    </w:t>
      </w:r>
    </w:p>
    <w:p w:rsidR="006E0FF8" w:rsidRDefault="006E0FF8" w:rsidP="00080C80">
      <w:pPr>
        <w:ind w:left="-360"/>
      </w:pPr>
      <w:r>
        <w:t xml:space="preserve">                     4) обмена</w:t>
      </w:r>
    </w:p>
    <w:p w:rsidR="006E0FF8" w:rsidRDefault="006E0FF8" w:rsidP="00080C80">
      <w:pPr>
        <w:ind w:left="-540"/>
      </w:pPr>
      <w:r>
        <w:rPr>
          <w:bdr w:val="single" w:sz="4" w:space="0" w:color="auto" w:frame="1"/>
        </w:rPr>
        <w:t xml:space="preserve">   А 15 </w:t>
      </w:r>
      <w:r>
        <w:t xml:space="preserve">      Какое суждение является верным:</w:t>
      </w:r>
    </w:p>
    <w:p w:rsidR="006E0FF8" w:rsidRDefault="006E0FF8" w:rsidP="00080C80">
      <w:pPr>
        <w:ind w:left="-540"/>
      </w:pPr>
      <w:r>
        <w:t xml:space="preserve">                А.  Когда цена товара падает, объем планируемых покупок растет.</w:t>
      </w:r>
    </w:p>
    <w:p w:rsidR="006E0FF8" w:rsidRDefault="006E0FF8" w:rsidP="00080C80">
      <w:pPr>
        <w:ind w:left="-540"/>
      </w:pPr>
      <w:r>
        <w:t xml:space="preserve">                Б. Превышение предложения над спросом вызовет повышение цены</w:t>
      </w:r>
    </w:p>
    <w:p w:rsidR="006E0FF8" w:rsidRDefault="006E0FF8" w:rsidP="00080C80">
      <w:pPr>
        <w:ind w:left="-540"/>
      </w:pPr>
      <w:r>
        <w:t xml:space="preserve">                      большинства населения.</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16 </w:t>
      </w:r>
      <w:r>
        <w:t xml:space="preserve">     Большие группы людей, различающиеся по месту в исторически определенной системе</w:t>
      </w:r>
    </w:p>
    <w:p w:rsidR="006E0FF8" w:rsidRDefault="006E0FF8" w:rsidP="00080C80">
      <w:pPr>
        <w:ind w:left="-540"/>
      </w:pPr>
      <w:r>
        <w:t xml:space="preserve">                  общественного производства, по их отношению к средствам производства, по их роли в</w:t>
      </w:r>
    </w:p>
    <w:p w:rsidR="006E0FF8" w:rsidRDefault="006E0FF8" w:rsidP="00080C80">
      <w:pPr>
        <w:ind w:left="-540"/>
      </w:pPr>
      <w:r>
        <w:t xml:space="preserve">                  общественной организации труда, а также по способам получения и размерам той доли </w:t>
      </w:r>
    </w:p>
    <w:p w:rsidR="006E0FF8" w:rsidRDefault="006E0FF8" w:rsidP="00080C80">
      <w:pPr>
        <w:ind w:left="-540"/>
      </w:pPr>
      <w:r>
        <w:t xml:space="preserve">                  общественного богатства, которой они располагают, называются:</w:t>
      </w:r>
    </w:p>
    <w:p w:rsidR="006E0FF8" w:rsidRDefault="006E0FF8" w:rsidP="00080C80">
      <w:pPr>
        <w:ind w:left="-540"/>
      </w:pPr>
      <w:r>
        <w:t xml:space="preserve">                    1) слои населения</w:t>
      </w:r>
    </w:p>
    <w:p w:rsidR="006E0FF8" w:rsidRDefault="006E0FF8" w:rsidP="00080C80">
      <w:pPr>
        <w:ind w:left="-540"/>
      </w:pPr>
      <w:r>
        <w:t xml:space="preserve">                    2) классы</w:t>
      </w:r>
    </w:p>
    <w:p w:rsidR="006E0FF8" w:rsidRDefault="006E0FF8" w:rsidP="00080C80">
      <w:pPr>
        <w:ind w:left="-540"/>
      </w:pPr>
      <w:r>
        <w:t xml:space="preserve">                    3) массы</w:t>
      </w:r>
    </w:p>
    <w:p w:rsidR="006E0FF8" w:rsidRDefault="006E0FF8" w:rsidP="00080C80">
      <w:pPr>
        <w:ind w:left="-540"/>
      </w:pPr>
      <w:r>
        <w:t xml:space="preserve">                    4) этносы</w:t>
      </w:r>
    </w:p>
    <w:p w:rsidR="006E0FF8" w:rsidRDefault="006E0FF8" w:rsidP="00080C80">
      <w:pPr>
        <w:ind w:left="-540"/>
      </w:pPr>
    </w:p>
    <w:p w:rsidR="006E0FF8" w:rsidRDefault="006E0FF8" w:rsidP="00080C80">
      <w:pPr>
        <w:ind w:left="-540"/>
      </w:pPr>
      <w:r>
        <w:rPr>
          <w:bdr w:val="single" w:sz="4" w:space="0" w:color="auto" w:frame="1"/>
        </w:rPr>
        <w:t xml:space="preserve">   А 17</w:t>
      </w:r>
      <w:r>
        <w:t xml:space="preserve">    Какие социальные нормы иллюстрирует следующее предписание, содержащееся  в </w:t>
      </w:r>
    </w:p>
    <w:p w:rsidR="006E0FF8" w:rsidRDefault="006E0FF8" w:rsidP="00080C80">
      <w:pPr>
        <w:ind w:left="-540"/>
      </w:pPr>
      <w:r>
        <w:t xml:space="preserve">               памятнике 12 века  «Поучении» Владимира Мономаха: «В дому своем не ленитесь, но за</w:t>
      </w:r>
    </w:p>
    <w:p w:rsidR="006E0FF8" w:rsidRDefault="006E0FF8" w:rsidP="00080C80">
      <w:pPr>
        <w:ind w:left="-540"/>
      </w:pPr>
      <w:r>
        <w:t xml:space="preserve">               всем сами наблюдайте… Чтобы не посмеялись приходящие к вам ни над домом вашим, ни</w:t>
      </w:r>
    </w:p>
    <w:p w:rsidR="006E0FF8" w:rsidRDefault="006E0FF8" w:rsidP="00080C80">
      <w:pPr>
        <w:ind w:left="-540"/>
      </w:pPr>
      <w:r>
        <w:t xml:space="preserve">               над обедом вашим»:  </w:t>
      </w:r>
    </w:p>
    <w:p w:rsidR="006E0FF8" w:rsidRDefault="006E0FF8" w:rsidP="00080C80">
      <w:pPr>
        <w:ind w:left="-540"/>
      </w:pPr>
      <w:r>
        <w:t xml:space="preserve">                   1) правила этикета                            </w:t>
      </w:r>
    </w:p>
    <w:p w:rsidR="006E0FF8" w:rsidRDefault="006E0FF8" w:rsidP="00080C80">
      <w:pPr>
        <w:ind w:left="-540"/>
      </w:pPr>
      <w:r>
        <w:t xml:space="preserve">                   2) нормы права </w:t>
      </w:r>
    </w:p>
    <w:p w:rsidR="006E0FF8" w:rsidRDefault="006E0FF8" w:rsidP="00080C80">
      <w:pPr>
        <w:ind w:left="-540"/>
      </w:pPr>
      <w:r>
        <w:t xml:space="preserve">                   3) нормы морали                              </w:t>
      </w:r>
    </w:p>
    <w:p w:rsidR="006E0FF8" w:rsidRDefault="006E0FF8" w:rsidP="00080C80">
      <w:pPr>
        <w:ind w:left="-540"/>
      </w:pPr>
      <w:r>
        <w:t xml:space="preserve">                   4) обычай</w:t>
      </w:r>
    </w:p>
    <w:p w:rsidR="006E0FF8" w:rsidRDefault="006E0FF8" w:rsidP="00080C80">
      <w:pPr>
        <w:ind w:left="-540"/>
      </w:pPr>
      <w:r>
        <w:rPr>
          <w:bdr w:val="single" w:sz="4" w:space="0" w:color="auto" w:frame="1"/>
        </w:rPr>
        <w:t xml:space="preserve">   А 18 </w:t>
      </w:r>
      <w:r>
        <w:t xml:space="preserve">      Многообразие культур в современном мире является проявлением:</w:t>
      </w:r>
    </w:p>
    <w:p w:rsidR="006E0FF8" w:rsidRDefault="006E0FF8" w:rsidP="00080C80">
      <w:pPr>
        <w:ind w:left="-540"/>
      </w:pPr>
      <w:r>
        <w:t xml:space="preserve">                       1) национальной дифференциации             </w:t>
      </w:r>
    </w:p>
    <w:p w:rsidR="006E0FF8" w:rsidRDefault="006E0FF8" w:rsidP="00080C80">
      <w:pPr>
        <w:ind w:left="-540"/>
      </w:pPr>
      <w:r>
        <w:t xml:space="preserve">                       2) национальной интеграции</w:t>
      </w:r>
    </w:p>
    <w:p w:rsidR="006E0FF8" w:rsidRDefault="006E0FF8" w:rsidP="00080C80">
      <w:pPr>
        <w:ind w:left="-540"/>
      </w:pPr>
      <w:r>
        <w:t xml:space="preserve">                       3) национализации                                        </w:t>
      </w:r>
    </w:p>
    <w:p w:rsidR="006E0FF8" w:rsidRDefault="006E0FF8" w:rsidP="00080C80">
      <w:pPr>
        <w:ind w:left="-540"/>
      </w:pPr>
      <w:r>
        <w:t xml:space="preserve">                       4) культурной глобализации</w:t>
      </w:r>
    </w:p>
    <w:p w:rsidR="006E0FF8" w:rsidRDefault="006E0FF8" w:rsidP="00080C80">
      <w:pPr>
        <w:ind w:left="-540"/>
      </w:pPr>
      <w:r>
        <w:rPr>
          <w:bdr w:val="single" w:sz="4" w:space="0" w:color="auto" w:frame="1"/>
        </w:rPr>
        <w:t xml:space="preserve"> А 19  </w:t>
      </w:r>
      <w:r>
        <w:t xml:space="preserve">   </w:t>
      </w:r>
      <w:r w:rsidRPr="00216F69">
        <w:rPr>
          <w:spacing w:val="-3"/>
        </w:rPr>
        <w:t>Преступная социально-поли</w:t>
      </w:r>
      <w:r w:rsidRPr="00216F69">
        <w:rPr>
          <w:spacing w:val="-3"/>
        </w:rPr>
        <w:softHyphen/>
      </w:r>
      <w:r w:rsidRPr="00216F69">
        <w:rPr>
          <w:spacing w:val="-2"/>
        </w:rPr>
        <w:t>тическая практика системного, организованного и хладно</w:t>
      </w:r>
      <w:r w:rsidRPr="00216F69">
        <w:rPr>
          <w:spacing w:val="-2"/>
        </w:rPr>
        <w:softHyphen/>
      </w:r>
      <w:r w:rsidRPr="00216F69">
        <w:rPr>
          <w:spacing w:val="-4"/>
        </w:rPr>
        <w:t>кровно осуществляемого террора, направленного на уничто</w:t>
      </w:r>
      <w:r w:rsidRPr="00216F69">
        <w:rPr>
          <w:spacing w:val="-4"/>
        </w:rPr>
        <w:softHyphen/>
        <w:t>жение отдельных этнических, национальных и религиозных общностей, называется</w:t>
      </w:r>
      <w:r>
        <w:t xml:space="preserve">                        </w:t>
      </w:r>
    </w:p>
    <w:p w:rsidR="006E0FF8" w:rsidRDefault="006E0FF8" w:rsidP="00080C80">
      <w:pPr>
        <w:ind w:left="-540"/>
      </w:pPr>
      <w:r>
        <w:t xml:space="preserve">                        1) расизм                    </w:t>
      </w:r>
    </w:p>
    <w:p w:rsidR="006E0FF8" w:rsidRDefault="006E0FF8" w:rsidP="00080C80">
      <w:pPr>
        <w:ind w:left="-540"/>
      </w:pPr>
      <w:r>
        <w:t xml:space="preserve">                        2) геноцид</w:t>
      </w:r>
    </w:p>
    <w:p w:rsidR="006E0FF8" w:rsidRDefault="006E0FF8" w:rsidP="00080C80">
      <w:pPr>
        <w:ind w:left="-540"/>
      </w:pPr>
      <w:r>
        <w:t xml:space="preserve">                        3) национализм                      </w:t>
      </w:r>
    </w:p>
    <w:p w:rsidR="006E0FF8" w:rsidRDefault="006E0FF8" w:rsidP="00080C80">
      <w:pPr>
        <w:ind w:left="-540"/>
      </w:pPr>
      <w:r>
        <w:t xml:space="preserve">                        4) интернационализм</w:t>
      </w:r>
    </w:p>
    <w:p w:rsidR="006E0FF8" w:rsidRDefault="006E0FF8" w:rsidP="00080C80">
      <w:pPr>
        <w:ind w:left="-540"/>
      </w:pPr>
      <w:r>
        <w:rPr>
          <w:bdr w:val="single" w:sz="4" w:space="0" w:color="auto" w:frame="1"/>
        </w:rPr>
        <w:t xml:space="preserve">    А 20 </w:t>
      </w:r>
      <w:r>
        <w:t xml:space="preserve">      Какое суждение является верным:</w:t>
      </w:r>
    </w:p>
    <w:p w:rsidR="006E0FF8" w:rsidRDefault="006E0FF8" w:rsidP="00080C80">
      <w:pPr>
        <w:ind w:left="-540"/>
      </w:pPr>
      <w:r>
        <w:t xml:space="preserve">                А. Нуклеарными называются семьи, состоящие из родителей и несовершеннолетних детей </w:t>
      </w:r>
    </w:p>
    <w:p w:rsidR="006E0FF8" w:rsidRDefault="006E0FF8" w:rsidP="00080C80">
      <w:pPr>
        <w:ind w:left="-540"/>
      </w:pPr>
      <w:r>
        <w:t xml:space="preserve">                Б. Для народов Востока наиболее распространенной является расширенная семья.</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 </w:t>
      </w:r>
    </w:p>
    <w:p w:rsidR="006E0FF8" w:rsidRDefault="006E0FF8" w:rsidP="008D4CDE">
      <w:pPr>
        <w:ind w:left="-540"/>
      </w:pPr>
      <w:r>
        <w:rPr>
          <w:bdr w:val="single" w:sz="4" w:space="0" w:color="auto" w:frame="1"/>
        </w:rPr>
        <w:t xml:space="preserve">    А 21</w:t>
      </w:r>
      <w:r>
        <w:t xml:space="preserve">   В государстве Н. большую роль играет религия, всячески соблюдаются обычаи и традиции.</w:t>
      </w:r>
    </w:p>
    <w:p w:rsidR="006E0FF8" w:rsidRDefault="006E0FF8" w:rsidP="008D4CDE">
      <w:pPr>
        <w:ind w:left="-540"/>
      </w:pPr>
      <w:r>
        <w:t xml:space="preserve">               К реформам и другим переменам в политической жизни отношение отрицательное. Какая</w:t>
      </w:r>
    </w:p>
    <w:p w:rsidR="006E0FF8" w:rsidRDefault="006E0FF8" w:rsidP="008D4CDE">
      <w:pPr>
        <w:ind w:left="-540"/>
      </w:pPr>
      <w:r>
        <w:t xml:space="preserve">               идеология является господствующей:</w:t>
      </w:r>
    </w:p>
    <w:p w:rsidR="006E0FF8" w:rsidRDefault="006E0FF8" w:rsidP="00080C80">
      <w:pPr>
        <w:ind w:left="-540"/>
      </w:pPr>
      <w:r>
        <w:t xml:space="preserve">                    1) консервативная                                            </w:t>
      </w:r>
    </w:p>
    <w:p w:rsidR="006E0FF8" w:rsidRDefault="006E0FF8" w:rsidP="00080C80">
      <w:pPr>
        <w:ind w:left="-540"/>
      </w:pPr>
      <w:r>
        <w:t xml:space="preserve">                    2) либеральная</w:t>
      </w:r>
    </w:p>
    <w:p w:rsidR="006E0FF8" w:rsidRDefault="006E0FF8" w:rsidP="00080C80">
      <w:pPr>
        <w:ind w:left="-540"/>
      </w:pPr>
      <w:r>
        <w:t xml:space="preserve">                    3) революционная                  </w:t>
      </w:r>
    </w:p>
    <w:p w:rsidR="006E0FF8" w:rsidRDefault="006E0FF8" w:rsidP="00080C80">
      <w:pPr>
        <w:ind w:left="-540"/>
      </w:pPr>
      <w:r>
        <w:t xml:space="preserve">                    4) марксистская</w:t>
      </w:r>
    </w:p>
    <w:p w:rsidR="006E0FF8" w:rsidRDefault="006E0FF8" w:rsidP="008D4CDE">
      <w:pPr>
        <w:tabs>
          <w:tab w:val="left" w:pos="180"/>
        </w:tabs>
        <w:ind w:hanging="540"/>
      </w:pPr>
      <w:r>
        <w:rPr>
          <w:bdr w:val="single" w:sz="4" w:space="0" w:color="auto" w:frame="1"/>
        </w:rPr>
        <w:t xml:space="preserve">   А 22 </w:t>
      </w:r>
      <w:r>
        <w:t xml:space="preserve">  Пропорциональная избирательная система отличается от мажоритарной тем, что:</w:t>
      </w:r>
    </w:p>
    <w:p w:rsidR="006E0FF8" w:rsidRDefault="006E0FF8" w:rsidP="008D4CDE">
      <w:pPr>
        <w:tabs>
          <w:tab w:val="left" w:pos="180"/>
        </w:tabs>
        <w:ind w:hanging="540"/>
      </w:pPr>
      <w:r>
        <w:t xml:space="preserve">            1) выборы являются всеобщими и равными</w:t>
      </w:r>
    </w:p>
    <w:p w:rsidR="006E0FF8" w:rsidRDefault="006E0FF8" w:rsidP="008D4CDE">
      <w:pPr>
        <w:tabs>
          <w:tab w:val="left" w:pos="180"/>
        </w:tabs>
        <w:ind w:hanging="540"/>
      </w:pPr>
      <w:r>
        <w:t xml:space="preserve">            2) голосование на участках является тайным</w:t>
      </w:r>
    </w:p>
    <w:p w:rsidR="006E0FF8" w:rsidRDefault="006E0FF8" w:rsidP="008D4CDE">
      <w:pPr>
        <w:tabs>
          <w:tab w:val="left" w:pos="180"/>
        </w:tabs>
        <w:ind w:hanging="540"/>
      </w:pPr>
      <w:r>
        <w:t xml:space="preserve">            3) избиратель голосует за списки кандидатов от избирательных объединений</w:t>
      </w:r>
    </w:p>
    <w:p w:rsidR="006E0FF8" w:rsidRDefault="006E0FF8" w:rsidP="008D4CDE">
      <w:pPr>
        <w:tabs>
          <w:tab w:val="left" w:pos="180"/>
        </w:tabs>
        <w:ind w:hanging="540"/>
      </w:pPr>
      <w:r>
        <w:t xml:space="preserve">            4) победителем признается кандидат, получивший большинство в своем округе</w:t>
      </w:r>
    </w:p>
    <w:p w:rsidR="006E0FF8" w:rsidRDefault="006E0FF8" w:rsidP="008D4CDE">
      <w:pPr>
        <w:tabs>
          <w:tab w:val="left" w:pos="180"/>
        </w:tabs>
        <w:ind w:hanging="540"/>
      </w:pPr>
    </w:p>
    <w:p w:rsidR="006E0FF8" w:rsidRDefault="006E0FF8" w:rsidP="00080C80">
      <w:pPr>
        <w:ind w:left="-540"/>
      </w:pPr>
      <w:r>
        <w:t xml:space="preserve">   </w:t>
      </w:r>
      <w:r>
        <w:rPr>
          <w:bdr w:val="single" w:sz="4" w:space="0" w:color="auto" w:frame="1"/>
        </w:rPr>
        <w:t>А 23</w:t>
      </w:r>
      <w:r>
        <w:t xml:space="preserve">   Самоорганизующаяся система естественно складывающихся социальных отношений</w:t>
      </w:r>
    </w:p>
    <w:p w:rsidR="006E0FF8" w:rsidRDefault="006E0FF8" w:rsidP="00080C80">
      <w:pPr>
        <w:ind w:left="-540"/>
      </w:pPr>
      <w:r>
        <w:t xml:space="preserve">              между индивидами, где каждый выступает не как подданный государства, а как </w:t>
      </w:r>
    </w:p>
    <w:p w:rsidR="006E0FF8" w:rsidRDefault="006E0FF8" w:rsidP="00080C80">
      <w:pPr>
        <w:ind w:left="-540"/>
      </w:pPr>
      <w:r>
        <w:t xml:space="preserve">              частное лицо, имеющее  свои особенные жизненные цели, называется:</w:t>
      </w:r>
    </w:p>
    <w:p w:rsidR="006E0FF8" w:rsidRDefault="006E0FF8" w:rsidP="00080C80">
      <w:pPr>
        <w:ind w:left="-540"/>
      </w:pPr>
      <w:r>
        <w:t xml:space="preserve">                  1) гражданское общество                                  </w:t>
      </w:r>
    </w:p>
    <w:p w:rsidR="006E0FF8" w:rsidRDefault="006E0FF8" w:rsidP="00080C80">
      <w:pPr>
        <w:ind w:left="-540"/>
      </w:pPr>
      <w:r>
        <w:t xml:space="preserve">                  2) правовое государство</w:t>
      </w:r>
    </w:p>
    <w:p w:rsidR="006E0FF8" w:rsidRDefault="006E0FF8" w:rsidP="00080C80">
      <w:pPr>
        <w:ind w:left="-540"/>
      </w:pPr>
      <w:r>
        <w:t xml:space="preserve">                  3) политическая система                                  </w:t>
      </w:r>
    </w:p>
    <w:p w:rsidR="006E0FF8" w:rsidRDefault="006E0FF8" w:rsidP="00080C80">
      <w:pPr>
        <w:ind w:left="-540"/>
      </w:pPr>
      <w:r>
        <w:t xml:space="preserve">                  4) политические институты</w:t>
      </w:r>
    </w:p>
    <w:p w:rsidR="006E0FF8" w:rsidRDefault="006E0FF8" w:rsidP="00877480">
      <w:pPr>
        <w:ind w:left="-540"/>
      </w:pPr>
      <w:r>
        <w:rPr>
          <w:bdr w:val="single" w:sz="4" w:space="0" w:color="auto" w:frame="1"/>
        </w:rPr>
        <w:t xml:space="preserve">  А 24 </w:t>
      </w:r>
      <w:r>
        <w:t xml:space="preserve">   Главой государства Н.  является монарх, получивший власть по наследству, ему</w:t>
      </w:r>
    </w:p>
    <w:p w:rsidR="006E0FF8" w:rsidRDefault="006E0FF8" w:rsidP="00877480">
      <w:pPr>
        <w:ind w:left="-540"/>
      </w:pPr>
      <w:r>
        <w:t xml:space="preserve">              подчиняются   вооруженные силы страны и церковь.  Какие сведении я необходимы, чтобы </w:t>
      </w:r>
    </w:p>
    <w:p w:rsidR="006E0FF8" w:rsidRDefault="006E0FF8" w:rsidP="00877480">
      <w:pPr>
        <w:ind w:left="-540"/>
      </w:pPr>
      <w:r>
        <w:t xml:space="preserve">              сделать вывод о том, что Н. по форме правления является абсолютной монархией:</w:t>
      </w:r>
    </w:p>
    <w:p w:rsidR="006E0FF8" w:rsidRDefault="006E0FF8" w:rsidP="00080C80">
      <w:pPr>
        <w:ind w:left="-540"/>
      </w:pPr>
      <w:r>
        <w:t xml:space="preserve">                     1) большая территория  государства                            </w:t>
      </w:r>
    </w:p>
    <w:p w:rsidR="006E0FF8" w:rsidRDefault="006E0FF8" w:rsidP="00080C80">
      <w:pPr>
        <w:ind w:left="-540"/>
      </w:pPr>
      <w:r>
        <w:t xml:space="preserve">                     2) наличие действующего парламента</w:t>
      </w:r>
    </w:p>
    <w:p w:rsidR="006E0FF8" w:rsidRDefault="006E0FF8" w:rsidP="00080C80">
      <w:pPr>
        <w:ind w:left="-540"/>
      </w:pPr>
      <w:r>
        <w:t xml:space="preserve">                     3) неограниченность власти монарха                                     </w:t>
      </w:r>
    </w:p>
    <w:p w:rsidR="006E0FF8" w:rsidRDefault="006E0FF8" w:rsidP="00080C80">
      <w:pPr>
        <w:ind w:left="-540"/>
      </w:pPr>
      <w:r>
        <w:t xml:space="preserve">                     4) монарх – очень образованный человек</w:t>
      </w:r>
    </w:p>
    <w:p w:rsidR="006E0FF8" w:rsidRDefault="006E0FF8" w:rsidP="00080C80">
      <w:pPr>
        <w:ind w:left="-540"/>
      </w:pPr>
    </w:p>
    <w:p w:rsidR="006E0FF8" w:rsidRDefault="006E0FF8" w:rsidP="00080C80">
      <w:pPr>
        <w:ind w:left="-540"/>
      </w:pPr>
    </w:p>
    <w:p w:rsidR="006E0FF8" w:rsidRDefault="006E0FF8" w:rsidP="00080C80">
      <w:pPr>
        <w:ind w:left="-540"/>
      </w:pPr>
      <w:r>
        <w:rPr>
          <w:bdr w:val="single" w:sz="4" w:space="0" w:color="auto" w:frame="1"/>
        </w:rPr>
        <w:t xml:space="preserve">     А 25</w:t>
      </w:r>
      <w:r>
        <w:t xml:space="preserve">    Какое суждение является верным:</w:t>
      </w:r>
    </w:p>
    <w:p w:rsidR="006E0FF8" w:rsidRDefault="006E0FF8" w:rsidP="00080C80">
      <w:pPr>
        <w:ind w:left="-540"/>
      </w:pPr>
      <w:r>
        <w:t xml:space="preserve">                  А.  Объединение нескольких суверенных государств, созданных для решения общих </w:t>
      </w:r>
    </w:p>
    <w:p w:rsidR="006E0FF8" w:rsidRDefault="006E0FF8" w:rsidP="00080C80">
      <w:pPr>
        <w:ind w:left="-540"/>
      </w:pPr>
      <w:r>
        <w:t xml:space="preserve">                        проблем, называется конфедерация.</w:t>
      </w:r>
    </w:p>
    <w:p w:rsidR="006E0FF8" w:rsidRDefault="006E0FF8" w:rsidP="00080C80">
      <w:pPr>
        <w:ind w:left="-540"/>
      </w:pPr>
      <w:r>
        <w:t xml:space="preserve">                  Б.   Для конфедерации характерна договорная основа образования.</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  </w:t>
      </w:r>
    </w:p>
    <w:p w:rsidR="006E0FF8" w:rsidRDefault="006E0FF8" w:rsidP="00080C80">
      <w:pPr>
        <w:ind w:left="-540"/>
      </w:pPr>
      <w:r>
        <w:rPr>
          <w:bdr w:val="single" w:sz="4" w:space="0" w:color="auto" w:frame="1"/>
        </w:rPr>
        <w:t xml:space="preserve">    А 26</w:t>
      </w:r>
      <w:r>
        <w:t xml:space="preserve">      Правам человека не соответствует следующий признак:</w:t>
      </w:r>
    </w:p>
    <w:p w:rsidR="006E0FF8" w:rsidRDefault="006E0FF8" w:rsidP="00080C80">
      <w:pPr>
        <w:ind w:left="-540"/>
      </w:pPr>
      <w:r>
        <w:t xml:space="preserve">                      1) они принадлежат индивиду от рождения</w:t>
      </w:r>
    </w:p>
    <w:p w:rsidR="006E0FF8" w:rsidRDefault="006E0FF8" w:rsidP="00080C80">
      <w:pPr>
        <w:ind w:left="-540"/>
      </w:pPr>
      <w:r>
        <w:t xml:space="preserve">                      2) имеют неотчуждаемый, неотъемлемый характер</w:t>
      </w:r>
    </w:p>
    <w:p w:rsidR="006E0FF8" w:rsidRDefault="006E0FF8" w:rsidP="00080C80">
      <w:pPr>
        <w:ind w:left="-540"/>
      </w:pPr>
      <w:r>
        <w:t xml:space="preserve">                      3) зависят от наличия гражданства определенного государства</w:t>
      </w:r>
    </w:p>
    <w:p w:rsidR="006E0FF8" w:rsidRDefault="006E0FF8" w:rsidP="00080C80">
      <w:pPr>
        <w:ind w:left="-540"/>
      </w:pPr>
      <w:r>
        <w:t xml:space="preserve">                      4) их признание, соблюдение и защита являются обязанностью государства </w:t>
      </w:r>
    </w:p>
    <w:p w:rsidR="006E0FF8" w:rsidRDefault="006E0FF8" w:rsidP="00080C80">
      <w:pPr>
        <w:ind w:left="-540"/>
      </w:pPr>
      <w:r>
        <w:rPr>
          <w:bdr w:val="single" w:sz="4" w:space="0" w:color="auto" w:frame="1"/>
        </w:rPr>
        <w:t xml:space="preserve">   А 27  </w:t>
      </w:r>
      <w:r>
        <w:t xml:space="preserve">     Как называется отрасль права, регулирующая отношения в сфере государственной службы</w:t>
      </w:r>
    </w:p>
    <w:p w:rsidR="006E0FF8" w:rsidRDefault="006E0FF8" w:rsidP="00080C80">
      <w:pPr>
        <w:ind w:left="-540"/>
      </w:pPr>
      <w:r>
        <w:t xml:space="preserve">                  и управления:</w:t>
      </w:r>
    </w:p>
    <w:p w:rsidR="006E0FF8" w:rsidRDefault="006E0FF8" w:rsidP="00080C80">
      <w:pPr>
        <w:ind w:left="-540"/>
      </w:pPr>
      <w:r>
        <w:t xml:space="preserve">                       1) административное право                </w:t>
      </w:r>
    </w:p>
    <w:p w:rsidR="006E0FF8" w:rsidRDefault="006E0FF8" w:rsidP="00080C80">
      <w:pPr>
        <w:ind w:left="-540"/>
      </w:pPr>
      <w:r>
        <w:t xml:space="preserve">                       2) гражданское право</w:t>
      </w:r>
    </w:p>
    <w:p w:rsidR="006E0FF8" w:rsidRDefault="006E0FF8" w:rsidP="00080C80">
      <w:pPr>
        <w:ind w:left="-540"/>
      </w:pPr>
      <w:r>
        <w:t xml:space="preserve">                       3) уголовное право                              </w:t>
      </w:r>
    </w:p>
    <w:p w:rsidR="006E0FF8" w:rsidRDefault="006E0FF8" w:rsidP="00080C80">
      <w:pPr>
        <w:ind w:left="-540"/>
      </w:pPr>
      <w:r>
        <w:t xml:space="preserve">                       4) криминалистика </w:t>
      </w:r>
    </w:p>
    <w:p w:rsidR="006E0FF8" w:rsidRDefault="006E0FF8" w:rsidP="00080C80">
      <w:pPr>
        <w:ind w:left="-540"/>
      </w:pPr>
      <w:r>
        <w:rPr>
          <w:bdr w:val="single" w:sz="4" w:space="0" w:color="auto" w:frame="1"/>
        </w:rPr>
        <w:t xml:space="preserve">   А 28  </w:t>
      </w:r>
      <w:r>
        <w:t xml:space="preserve">      Система государственных органов, осуществляющая надзор за точным и </w:t>
      </w:r>
    </w:p>
    <w:p w:rsidR="006E0FF8" w:rsidRDefault="006E0FF8" w:rsidP="00080C80">
      <w:pPr>
        <w:ind w:left="-540"/>
      </w:pPr>
      <w:r>
        <w:t xml:space="preserve">             единообразным   соблюдением законов всеми субъектами правоотношений, называется:</w:t>
      </w:r>
    </w:p>
    <w:p w:rsidR="006E0FF8" w:rsidRDefault="006E0FF8" w:rsidP="00080C80">
      <w:pPr>
        <w:ind w:left="-540"/>
      </w:pPr>
      <w:r>
        <w:t xml:space="preserve">                       1) исполнительные органы                   </w:t>
      </w:r>
    </w:p>
    <w:p w:rsidR="006E0FF8" w:rsidRDefault="006E0FF8" w:rsidP="00080C80">
      <w:pPr>
        <w:ind w:left="-540"/>
      </w:pPr>
      <w:r>
        <w:t xml:space="preserve">                       2) законодательные органы</w:t>
      </w:r>
    </w:p>
    <w:p w:rsidR="006E0FF8" w:rsidRDefault="006E0FF8" w:rsidP="00080C80">
      <w:pPr>
        <w:ind w:left="-540"/>
      </w:pPr>
      <w:r>
        <w:t xml:space="preserve">                       3) нотариат                                              </w:t>
      </w:r>
    </w:p>
    <w:p w:rsidR="006E0FF8" w:rsidRDefault="006E0FF8" w:rsidP="00080C80">
      <w:pPr>
        <w:ind w:left="-540"/>
      </w:pPr>
      <w:r>
        <w:t xml:space="preserve">                       4) прокуратура </w:t>
      </w:r>
    </w:p>
    <w:p w:rsidR="006E0FF8" w:rsidRDefault="006E0FF8" w:rsidP="000B7E83">
      <w:pPr>
        <w:ind w:left="-540"/>
      </w:pPr>
      <w:r>
        <w:rPr>
          <w:bdr w:val="single" w:sz="4" w:space="0" w:color="auto" w:frame="1"/>
        </w:rPr>
        <w:t xml:space="preserve">  А 29</w:t>
      </w:r>
      <w:r>
        <w:t xml:space="preserve">  Гражданин К. приобрел в фирменном  магазине «Уют» Сплит-систему, которая была </w:t>
      </w:r>
    </w:p>
    <w:p w:rsidR="006E0FF8" w:rsidRDefault="006E0FF8" w:rsidP="000B7E83">
      <w:pPr>
        <w:ind w:left="-540"/>
      </w:pPr>
      <w:r>
        <w:t xml:space="preserve">            установлена в его квартире специалистами фирмы.  Через 15 дней  она  перестала работать. </w:t>
      </w:r>
    </w:p>
    <w:p w:rsidR="006E0FF8" w:rsidRDefault="006E0FF8" w:rsidP="000B7E83">
      <w:pPr>
        <w:ind w:left="-540"/>
      </w:pPr>
      <w:r>
        <w:t xml:space="preserve">            К. обратился в магазин с требованием  ликвидировать неисправность, либо  вернуть</w:t>
      </w:r>
    </w:p>
    <w:p w:rsidR="006E0FF8" w:rsidRDefault="006E0FF8" w:rsidP="000B7E83">
      <w:pPr>
        <w:ind w:left="-540"/>
      </w:pPr>
      <w:r>
        <w:t xml:space="preserve">            стоимость товара и установки, на что  получил отказ. Какой нормативный документ станет</w:t>
      </w:r>
    </w:p>
    <w:p w:rsidR="006E0FF8" w:rsidRDefault="006E0FF8" w:rsidP="000B7E83">
      <w:pPr>
        <w:ind w:left="-540"/>
      </w:pPr>
      <w:r>
        <w:t xml:space="preserve">            основой  для дальнейших действий К. по  восстановлению нарушенного права: </w:t>
      </w:r>
    </w:p>
    <w:p w:rsidR="006E0FF8" w:rsidRDefault="006E0FF8" w:rsidP="00080C80">
      <w:pPr>
        <w:ind w:left="-540"/>
      </w:pPr>
      <w:r>
        <w:t xml:space="preserve">                       1) Закон о защите прав потребителей            </w:t>
      </w:r>
    </w:p>
    <w:p w:rsidR="006E0FF8" w:rsidRDefault="006E0FF8" w:rsidP="00080C80">
      <w:pPr>
        <w:ind w:left="-540"/>
      </w:pPr>
      <w:r>
        <w:t xml:space="preserve">                       2) Уголовный кодекс</w:t>
      </w:r>
    </w:p>
    <w:p w:rsidR="006E0FF8" w:rsidRDefault="006E0FF8" w:rsidP="00080C80">
      <w:pPr>
        <w:ind w:left="-540"/>
      </w:pPr>
      <w:r>
        <w:t xml:space="preserve">                       3) Трудовой кодекс                                           </w:t>
      </w:r>
    </w:p>
    <w:p w:rsidR="006E0FF8" w:rsidRDefault="006E0FF8" w:rsidP="00080C80">
      <w:pPr>
        <w:ind w:left="-540"/>
      </w:pPr>
      <w:r>
        <w:t xml:space="preserve">                       4) Семейный кодекс </w:t>
      </w:r>
    </w:p>
    <w:p w:rsidR="006E0FF8" w:rsidRDefault="006E0FF8" w:rsidP="00080C80">
      <w:pPr>
        <w:ind w:left="-540"/>
      </w:pPr>
      <w:r>
        <w:rPr>
          <w:bdr w:val="single" w:sz="4" w:space="0" w:color="auto" w:frame="1"/>
        </w:rPr>
        <w:t xml:space="preserve">  А 30 </w:t>
      </w:r>
      <w:r>
        <w:t xml:space="preserve">     Какое суждение является верным:</w:t>
      </w:r>
    </w:p>
    <w:p w:rsidR="006E0FF8" w:rsidRDefault="006E0FF8" w:rsidP="00080C80">
      <w:pPr>
        <w:ind w:left="-540"/>
      </w:pPr>
      <w:r>
        <w:t xml:space="preserve">                 А.  Человека, который не является  гражданином ни одной страны, называют</w:t>
      </w:r>
    </w:p>
    <w:p w:rsidR="006E0FF8" w:rsidRDefault="006E0FF8" w:rsidP="00080C80">
      <w:pPr>
        <w:ind w:left="-540"/>
      </w:pPr>
      <w:r>
        <w:t xml:space="preserve">                       апатридом</w:t>
      </w:r>
    </w:p>
    <w:p w:rsidR="006E0FF8" w:rsidRDefault="006E0FF8" w:rsidP="00080C80">
      <w:pPr>
        <w:ind w:left="-540"/>
      </w:pPr>
      <w:r>
        <w:t xml:space="preserve">                 Б.  Естественные права человека распространяются только на граждан России</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 w:rsidR="006E0FF8" w:rsidRDefault="006E0FF8" w:rsidP="00080C80">
      <w:pPr>
        <w:tabs>
          <w:tab w:val="left" w:pos="180"/>
        </w:tabs>
        <w:ind w:left="120" w:hanging="660"/>
        <w:rPr>
          <w:b/>
          <w:sz w:val="36"/>
          <w:szCs w:val="36"/>
        </w:rPr>
      </w:pPr>
      <w:r>
        <w:rPr>
          <w:b/>
          <w:sz w:val="36"/>
          <w:szCs w:val="36"/>
        </w:rPr>
        <w:t xml:space="preserve">                                              Часть 2</w:t>
      </w:r>
    </w:p>
    <w:p w:rsidR="006E0FF8" w:rsidRPr="00437595"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ind w:left="120" w:hanging="120"/>
      </w:pPr>
    </w:p>
    <w:p w:rsidR="006E0FF8" w:rsidRDefault="006E0FF8" w:rsidP="00080C80">
      <w:pPr>
        <w:tabs>
          <w:tab w:val="left" w:pos="180"/>
        </w:tabs>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080C80">
      <w:pPr>
        <w:tabs>
          <w:tab w:val="left" w:pos="180"/>
        </w:tabs>
        <w:ind w:left="120" w:hanging="120"/>
      </w:pPr>
      <w:r>
        <w:t xml:space="preserve">                                        </w:t>
      </w:r>
      <w:r>
        <w:rPr>
          <w:bdr w:val="single" w:sz="4" w:space="0" w:color="auto" w:frame="1"/>
        </w:rPr>
        <w:t xml:space="preserve">      Познание                                       </w:t>
      </w:r>
    </w:p>
    <w:p w:rsidR="006E0FF8" w:rsidRDefault="006E0FF8" w:rsidP="00080C80">
      <w:pPr>
        <w:tabs>
          <w:tab w:val="left" w:pos="180"/>
        </w:tabs>
        <w:ind w:left="120" w:hanging="120"/>
      </w:pPr>
    </w:p>
    <w:p w:rsidR="006E0FF8" w:rsidRDefault="006E0FF8" w:rsidP="00080C80">
      <w:pPr>
        <w:tabs>
          <w:tab w:val="left" w:pos="180"/>
        </w:tabs>
        <w:ind w:left="120" w:hanging="120"/>
      </w:pPr>
      <w:r>
        <w:t xml:space="preserve">                  </w:t>
      </w:r>
      <w:r>
        <w:rPr>
          <w:bdr w:val="single" w:sz="4" w:space="0" w:color="auto" w:frame="1"/>
        </w:rPr>
        <w:t xml:space="preserve">Чувственное   </w:t>
      </w:r>
      <w:r>
        <w:t xml:space="preserve">                       </w:t>
      </w:r>
      <w:r>
        <w:rPr>
          <w:bdr w:val="single" w:sz="4" w:space="0" w:color="auto" w:frame="1"/>
        </w:rPr>
        <w:t xml:space="preserve"> …………………</w:t>
      </w:r>
    </w:p>
    <w:p w:rsidR="006E0FF8" w:rsidRDefault="006E0FF8" w:rsidP="00080C80">
      <w:r>
        <w:t xml:space="preserve">         Ответ ___________________ .</w:t>
      </w:r>
    </w:p>
    <w:p w:rsidR="006E0FF8" w:rsidRDefault="006E0FF8" w:rsidP="00080C80">
      <w:pPr>
        <w:ind w:left="-540"/>
      </w:pPr>
    </w:p>
    <w:p w:rsidR="006E0FF8" w:rsidRDefault="006E0FF8" w:rsidP="00080C80">
      <w:pPr>
        <w:ind w:left="-540"/>
        <w:rPr>
          <w:b/>
        </w:rPr>
      </w:pPr>
      <w:r>
        <w:rPr>
          <w:bdr w:val="single" w:sz="4" w:space="0" w:color="auto" w:frame="1"/>
        </w:rPr>
        <w:t xml:space="preserve">    В 2 </w:t>
      </w:r>
      <w:r>
        <w:t xml:space="preserve">            </w:t>
      </w:r>
      <w:r>
        <w:rPr>
          <w:b/>
        </w:rPr>
        <w:t>Ниже приведен ряд терминов. Все они, за исключением одного относятся  к понятию «законотворчество». Найдите термин, не соответствующий этому понятию.</w:t>
      </w:r>
    </w:p>
    <w:p w:rsidR="006E0FF8" w:rsidRDefault="006E0FF8" w:rsidP="00080C80">
      <w:pPr>
        <w:ind w:left="-540"/>
      </w:pPr>
      <w:r>
        <w:t xml:space="preserve">         Государственная Дума, законодательная инициатива, проект, первое чтение, импичмент, вето.                    Ответ __________________ .</w:t>
      </w:r>
    </w:p>
    <w:p w:rsidR="006E0FF8" w:rsidRDefault="006E0FF8" w:rsidP="00080C80">
      <w:pPr>
        <w:ind w:left="-540"/>
      </w:pPr>
      <w:r>
        <w:t xml:space="preserve"> </w:t>
      </w:r>
    </w:p>
    <w:p w:rsidR="006E0FF8" w:rsidRDefault="006E0FF8" w:rsidP="00080C80">
      <w:pPr>
        <w:ind w:left="-540"/>
        <w:rPr>
          <w:b/>
        </w:rPr>
      </w:pPr>
      <w:r>
        <w:rPr>
          <w:bdr w:val="single" w:sz="4" w:space="0" w:color="auto" w:frame="1"/>
        </w:rPr>
        <w:t xml:space="preserve">  В 3  </w:t>
      </w:r>
      <w:r>
        <w:t xml:space="preserve">    </w:t>
      </w:r>
      <w:r>
        <w:rPr>
          <w:b/>
        </w:rPr>
        <w:t xml:space="preserve">Установите соответствие между  названиями направлений в искусстве 20 века </w:t>
      </w:r>
    </w:p>
    <w:p w:rsidR="006E0FF8" w:rsidRDefault="006E0FF8" w:rsidP="008618FC">
      <w:pPr>
        <w:ind w:left="-540"/>
        <w:rPr>
          <w:b/>
        </w:rPr>
      </w:pPr>
      <w:r>
        <w:rPr>
          <w:b/>
        </w:rPr>
        <w:t xml:space="preserve">              и их  особенностями: к  каждой позиции,  данной в первом столбце, подберите</w:t>
      </w:r>
    </w:p>
    <w:p w:rsidR="006E0FF8" w:rsidRDefault="006E0FF8" w:rsidP="008618FC">
      <w:pPr>
        <w:ind w:left="-540"/>
        <w:rPr>
          <w:b/>
        </w:rPr>
      </w:pPr>
      <w:r>
        <w:rPr>
          <w:b/>
        </w:rPr>
        <w:t xml:space="preserve">              соответствующую  позицию из второго  столбца.</w:t>
      </w:r>
    </w:p>
    <w:p w:rsidR="006E0FF8" w:rsidRDefault="006E0FF8" w:rsidP="00080C80">
      <w:pPr>
        <w:ind w:left="-540"/>
      </w:pPr>
      <w:r>
        <w:t xml:space="preserve">                     ОСОБЕННОСТИ                                                        НАПРАВЛЕНИЯ  В ИСКУССТВЕ</w:t>
      </w:r>
    </w:p>
    <w:p w:rsidR="006E0FF8" w:rsidRDefault="006E0FF8" w:rsidP="00080C80">
      <w:pPr>
        <w:ind w:left="-540"/>
      </w:pPr>
      <w:r>
        <w:t xml:space="preserve">              1)  смятенный человек в таинственном                                         А) реализм </w:t>
      </w:r>
    </w:p>
    <w:p w:rsidR="006E0FF8" w:rsidRDefault="006E0FF8" w:rsidP="00080C80">
      <w:pPr>
        <w:ind w:left="-540"/>
      </w:pPr>
      <w:r>
        <w:t xml:space="preserve">                   непознаваемом мире.                                                                                </w:t>
      </w:r>
    </w:p>
    <w:p w:rsidR="006E0FF8" w:rsidRDefault="006E0FF8" w:rsidP="00D236BD">
      <w:pPr>
        <w:ind w:left="-540"/>
      </w:pPr>
      <w:r>
        <w:t xml:space="preserve">              2)   одинокий человек в мире абсурда                                            Б) экспрессионизм                                                                               </w:t>
      </w:r>
    </w:p>
    <w:p w:rsidR="006E0FF8" w:rsidRDefault="006E0FF8" w:rsidP="00080C80">
      <w:pPr>
        <w:ind w:left="-540"/>
      </w:pPr>
      <w:r>
        <w:t xml:space="preserve">              3)  ответственность личности и преодоление                               В) сюрреализм</w:t>
      </w:r>
    </w:p>
    <w:p w:rsidR="006E0FF8" w:rsidRDefault="006E0FF8" w:rsidP="00080C80">
      <w:pPr>
        <w:ind w:left="-540"/>
      </w:pPr>
      <w:r>
        <w:t xml:space="preserve">                   эгоцентризма                                </w:t>
      </w:r>
    </w:p>
    <w:p w:rsidR="006E0FF8" w:rsidRDefault="006E0FF8" w:rsidP="00080C80">
      <w:pPr>
        <w:ind w:left="-540"/>
      </w:pPr>
      <w:r>
        <w:t xml:space="preserve">              4)   отчужденный человек во враждебном ему мире                    Г)  поп-арт</w:t>
      </w:r>
    </w:p>
    <w:p w:rsidR="006E0FF8" w:rsidRDefault="006E0FF8" w:rsidP="00080C80">
      <w:pPr>
        <w:ind w:left="-540"/>
      </w:pPr>
      <w:r>
        <w:t xml:space="preserve">              5)  деидеологизированная личность общества                              Д) экзистенциализм</w:t>
      </w:r>
    </w:p>
    <w:p w:rsidR="006E0FF8" w:rsidRDefault="006E0FF8" w:rsidP="00080C80">
      <w:pPr>
        <w:ind w:left="-540"/>
      </w:pPr>
      <w:r>
        <w:t xml:space="preserve">                   массового потребления</w:t>
      </w:r>
    </w:p>
    <w:p w:rsidR="006E0FF8" w:rsidRDefault="006E0FF8" w:rsidP="00080C80">
      <w:pPr>
        <w:ind w:left="-540"/>
        <w:rPr>
          <w:b/>
        </w:rPr>
      </w:pPr>
      <w:r>
        <w:t xml:space="preserve">          </w:t>
      </w:r>
      <w:r>
        <w:rPr>
          <w:b/>
        </w:rPr>
        <w:t>Запишите в таблицу выбранные буквы, а затем получившуюся последовательность букв</w:t>
      </w:r>
    </w:p>
    <w:p w:rsidR="006E0FF8" w:rsidRDefault="006E0FF8" w:rsidP="00080C80">
      <w:pPr>
        <w:ind w:left="-540"/>
        <w:rPr>
          <w:b/>
        </w:rPr>
      </w:pPr>
      <w:r>
        <w:rPr>
          <w:b/>
        </w:rPr>
        <w:t xml:space="preserve">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8"/>
        <w:gridCol w:w="2028"/>
        <w:gridCol w:w="2028"/>
        <w:gridCol w:w="2029"/>
      </w:tblGrid>
      <w:tr w:rsidR="006E0FF8" w:rsidRPr="00065E1D" w:rsidTr="00065E1D">
        <w:tc>
          <w:tcPr>
            <w:tcW w:w="2167" w:type="dxa"/>
          </w:tcPr>
          <w:p w:rsidR="006E0FF8" w:rsidRDefault="006E0FF8" w:rsidP="00080C80">
            <w:r>
              <w:t xml:space="preserve">              1</w:t>
            </w:r>
          </w:p>
        </w:tc>
        <w:tc>
          <w:tcPr>
            <w:tcW w:w="2167" w:type="dxa"/>
          </w:tcPr>
          <w:p w:rsidR="006E0FF8" w:rsidRDefault="006E0FF8" w:rsidP="00080C80">
            <w:r>
              <w:t xml:space="preserve">              2</w:t>
            </w:r>
          </w:p>
        </w:tc>
        <w:tc>
          <w:tcPr>
            <w:tcW w:w="2167" w:type="dxa"/>
          </w:tcPr>
          <w:p w:rsidR="006E0FF8" w:rsidRDefault="006E0FF8" w:rsidP="00080C80">
            <w:r>
              <w:t xml:space="preserve">              3  </w:t>
            </w:r>
          </w:p>
        </w:tc>
        <w:tc>
          <w:tcPr>
            <w:tcW w:w="2167" w:type="dxa"/>
          </w:tcPr>
          <w:p w:rsidR="006E0FF8" w:rsidRDefault="006E0FF8" w:rsidP="00080C80">
            <w:r>
              <w:t xml:space="preserve">               4</w:t>
            </w:r>
          </w:p>
        </w:tc>
        <w:tc>
          <w:tcPr>
            <w:tcW w:w="2168" w:type="dxa"/>
          </w:tcPr>
          <w:p w:rsidR="006E0FF8" w:rsidRDefault="006E0FF8" w:rsidP="00080C80">
            <w:r>
              <w:t xml:space="preserve">               5</w:t>
            </w:r>
          </w:p>
        </w:tc>
      </w:tr>
      <w:tr w:rsidR="006E0FF8" w:rsidRPr="00065E1D" w:rsidTr="00065E1D">
        <w:tc>
          <w:tcPr>
            <w:tcW w:w="2167" w:type="dxa"/>
          </w:tcPr>
          <w:p w:rsidR="006E0FF8" w:rsidRDefault="006E0FF8" w:rsidP="00080C80"/>
        </w:tc>
        <w:tc>
          <w:tcPr>
            <w:tcW w:w="2167" w:type="dxa"/>
          </w:tcPr>
          <w:p w:rsidR="006E0FF8" w:rsidRDefault="006E0FF8" w:rsidP="00080C80"/>
        </w:tc>
        <w:tc>
          <w:tcPr>
            <w:tcW w:w="2167" w:type="dxa"/>
          </w:tcPr>
          <w:p w:rsidR="006E0FF8" w:rsidRDefault="006E0FF8" w:rsidP="00080C80"/>
        </w:tc>
        <w:tc>
          <w:tcPr>
            <w:tcW w:w="2167" w:type="dxa"/>
          </w:tcPr>
          <w:p w:rsidR="006E0FF8" w:rsidRDefault="006E0FF8" w:rsidP="00080C80"/>
        </w:tc>
        <w:tc>
          <w:tcPr>
            <w:tcW w:w="2168" w:type="dxa"/>
          </w:tcPr>
          <w:p w:rsidR="006E0FF8" w:rsidRDefault="006E0FF8" w:rsidP="00080C80"/>
        </w:tc>
      </w:tr>
    </w:tbl>
    <w:p w:rsidR="006E0FF8" w:rsidRDefault="006E0FF8" w:rsidP="00080C80">
      <w:pPr>
        <w:rPr>
          <w:bdr w:val="single" w:sz="4" w:space="0" w:color="auto" w:frame="1"/>
        </w:rPr>
      </w:pPr>
    </w:p>
    <w:p w:rsidR="006E0FF8" w:rsidRDefault="006E0FF8" w:rsidP="00080C80">
      <w:pPr>
        <w:ind w:hanging="540"/>
        <w:rPr>
          <w:b/>
        </w:rPr>
      </w:pPr>
      <w:r>
        <w:rPr>
          <w:bdr w:val="single" w:sz="4" w:space="0" w:color="auto" w:frame="1"/>
        </w:rPr>
        <w:t>В 4</w:t>
      </w:r>
      <w:r>
        <w:t xml:space="preserve">    </w:t>
      </w:r>
      <w:r>
        <w:rPr>
          <w:b/>
        </w:rPr>
        <w:t>Найдите в предложенном списке характеристики творческой деятельности человека. Обведите цифры, под которыми они указаны.</w:t>
      </w:r>
    </w:p>
    <w:p w:rsidR="006E0FF8" w:rsidRDefault="006E0FF8" w:rsidP="00080C80">
      <w:pPr>
        <w:ind w:left="-540" w:hanging="540"/>
      </w:pPr>
      <w:r>
        <w:t xml:space="preserve">                1) создание нечто нового, ранее не существовавшего</w:t>
      </w:r>
    </w:p>
    <w:p w:rsidR="006E0FF8" w:rsidRDefault="006E0FF8" w:rsidP="00080C80">
      <w:pPr>
        <w:ind w:left="-540" w:hanging="540"/>
      </w:pPr>
      <w:r>
        <w:t xml:space="preserve">                2) строгое следование инструкциям и устоявшимся мнениям авторитетных людей</w:t>
      </w:r>
    </w:p>
    <w:p w:rsidR="006E0FF8" w:rsidRDefault="006E0FF8" w:rsidP="00080C80">
      <w:pPr>
        <w:ind w:left="-540" w:hanging="540"/>
      </w:pPr>
      <w:r>
        <w:t xml:space="preserve">                3) использование нестандартных приемов и методов </w:t>
      </w:r>
    </w:p>
    <w:p w:rsidR="006E0FF8" w:rsidRDefault="006E0FF8" w:rsidP="00080C80">
      <w:pPr>
        <w:ind w:left="-540" w:hanging="540"/>
      </w:pPr>
      <w:r>
        <w:t xml:space="preserve">                4) стремление достичь цели несколькими способами</w:t>
      </w:r>
    </w:p>
    <w:p w:rsidR="006E0FF8" w:rsidRDefault="006E0FF8" w:rsidP="00080C80">
      <w:pPr>
        <w:ind w:left="-540" w:hanging="540"/>
      </w:pPr>
      <w:r>
        <w:t xml:space="preserve">                5) копирование уже существующего предмета</w:t>
      </w:r>
    </w:p>
    <w:p w:rsidR="006E0FF8" w:rsidRDefault="006E0FF8" w:rsidP="00080C80">
      <w:pPr>
        <w:ind w:left="-540" w:hanging="540"/>
      </w:pPr>
      <w:r>
        <w:t xml:space="preserve">              Обведенные цифры запишите в порядке возрастания</w:t>
      </w:r>
    </w:p>
    <w:p w:rsidR="006E0FF8" w:rsidRDefault="006E0FF8" w:rsidP="00080C80">
      <w:pPr>
        <w:ind w:left="-540" w:hanging="540"/>
      </w:pPr>
      <w:r>
        <w:t xml:space="preserve">              Ответ ___________________.</w:t>
      </w:r>
    </w:p>
    <w:p w:rsidR="006E0FF8" w:rsidRDefault="006E0FF8" w:rsidP="00080C80">
      <w:pPr>
        <w:ind w:left="-540"/>
      </w:pPr>
      <w:r>
        <w:rPr>
          <w:bdr w:val="single" w:sz="4" w:space="0" w:color="auto" w:frame="1"/>
        </w:rPr>
        <w:t>В 5</w:t>
      </w:r>
      <w:r>
        <w:t xml:space="preserve">       </w:t>
      </w:r>
      <w:r>
        <w:rPr>
          <w:b/>
        </w:rPr>
        <w:t>Прочитайте приведенный ниже текст, каждое положение которого пронумеровано.</w:t>
      </w:r>
      <w:r>
        <w:t xml:space="preserve">  </w:t>
      </w:r>
    </w:p>
    <w:p w:rsidR="006E0FF8" w:rsidRDefault="006E0FF8" w:rsidP="00080C80">
      <w:pPr>
        <w:ind w:left="-540"/>
      </w:pPr>
    </w:p>
    <w:p w:rsidR="006E0FF8" w:rsidRDefault="006E0FF8" w:rsidP="00080C80">
      <w:pPr>
        <w:pBdr>
          <w:top w:val="single" w:sz="4" w:space="1" w:color="auto"/>
          <w:left w:val="single" w:sz="4" w:space="4" w:color="auto"/>
          <w:bottom w:val="single" w:sz="4" w:space="1" w:color="auto"/>
          <w:right w:val="single" w:sz="4" w:space="4" w:color="auto"/>
        </w:pBdr>
      </w:pPr>
      <w:r>
        <w:t xml:space="preserve"> (1) Сегодня врачи насчитывают 25 заболеваний, вызывающих солнечными лучами или прогрессирующих под их действием!  </w:t>
      </w:r>
    </w:p>
    <w:p w:rsidR="006E0FF8" w:rsidRDefault="006E0FF8" w:rsidP="00080C80">
      <w:pPr>
        <w:pBdr>
          <w:top w:val="single" w:sz="4" w:space="1" w:color="auto"/>
          <w:left w:val="single" w:sz="4" w:space="4" w:color="auto"/>
          <w:bottom w:val="single" w:sz="4" w:space="1" w:color="auto"/>
          <w:right w:val="single" w:sz="4" w:space="4" w:color="auto"/>
        </w:pBdr>
      </w:pPr>
      <w:r>
        <w:t xml:space="preserve">(2) Чрезмерное увлечение загаром  вредно, даже опасно, так как вызывает преждевременное старение кожи, увеличивает риск онкологических заболеваний. </w:t>
      </w:r>
    </w:p>
    <w:p w:rsidR="006E0FF8" w:rsidRDefault="006E0FF8" w:rsidP="00080C80">
      <w:pPr>
        <w:pBdr>
          <w:top w:val="single" w:sz="4" w:space="1" w:color="auto"/>
          <w:left w:val="single" w:sz="4" w:space="4" w:color="auto"/>
          <w:bottom w:val="single" w:sz="4" w:space="1" w:color="auto"/>
          <w:right w:val="single" w:sz="4" w:space="4" w:color="auto"/>
        </w:pBdr>
      </w:pPr>
      <w:r>
        <w:t xml:space="preserve"> (3) Это объясняется тем, что между 11 и 15 часами   интенсивность ультрафиолетового облучения  в 10 раз выше.</w:t>
      </w:r>
    </w:p>
    <w:p w:rsidR="006E0FF8" w:rsidRDefault="006E0FF8" w:rsidP="00080C80">
      <w:pPr>
        <w:pBdr>
          <w:top w:val="single" w:sz="4" w:space="1" w:color="auto"/>
          <w:left w:val="single" w:sz="4" w:space="4" w:color="auto"/>
          <w:bottom w:val="single" w:sz="4" w:space="1" w:color="auto"/>
          <w:right w:val="single" w:sz="4" w:space="4" w:color="auto"/>
        </w:pBdr>
      </w:pPr>
      <w:r>
        <w:t xml:space="preserve">(4) Но при загаре организм обогащается  витамином </w:t>
      </w:r>
      <w:r>
        <w:rPr>
          <w:lang w:val="en-US"/>
        </w:rPr>
        <w:t>D</w:t>
      </w:r>
      <w:r>
        <w:t>. Поэтому загорать нужно, соблюдая правила.</w:t>
      </w:r>
    </w:p>
    <w:p w:rsidR="006E0FF8" w:rsidRDefault="006E0FF8" w:rsidP="00080C80">
      <w:pPr>
        <w:pBdr>
          <w:top w:val="single" w:sz="4" w:space="1" w:color="auto"/>
          <w:left w:val="single" w:sz="4" w:space="4" w:color="auto"/>
          <w:bottom w:val="single" w:sz="4" w:space="1" w:color="auto"/>
          <w:right w:val="single" w:sz="4" w:space="4" w:color="auto"/>
        </w:pBdr>
      </w:pPr>
      <w:r>
        <w:t>(5) Особенно осторожным нужно быть людям светловолосым, белокожим и детям – их кожа наиболее чувствительна,  им рекомендуется кружевное солнце – сквозь листву или под тентом.</w:t>
      </w:r>
    </w:p>
    <w:p w:rsidR="006E0FF8" w:rsidRDefault="006E0FF8" w:rsidP="00080C80">
      <w:pPr>
        <w:pBdr>
          <w:top w:val="single" w:sz="4" w:space="1" w:color="auto"/>
          <w:left w:val="single" w:sz="4" w:space="4" w:color="auto"/>
          <w:bottom w:val="single" w:sz="4" w:space="1" w:color="auto"/>
          <w:right w:val="single" w:sz="4" w:space="4" w:color="auto"/>
        </w:pBdr>
      </w:pPr>
      <w:r>
        <w:t xml:space="preserve">                                                                                       Газета «Жизнь» 13-19 августа 2008  </w:t>
      </w:r>
    </w:p>
    <w:p w:rsidR="006E0FF8" w:rsidRDefault="006E0FF8" w:rsidP="00080C80">
      <w:pPr>
        <w:rPr>
          <w:b/>
        </w:rPr>
      </w:pPr>
      <w:r>
        <w:rPr>
          <w:b/>
        </w:rPr>
        <w:t xml:space="preserve">   </w:t>
      </w:r>
    </w:p>
    <w:p w:rsidR="006E0FF8" w:rsidRDefault="006E0FF8" w:rsidP="00080C80">
      <w:pPr>
        <w:rPr>
          <w:b/>
        </w:rPr>
      </w:pPr>
      <w:r>
        <w:rPr>
          <w:b/>
        </w:rPr>
        <w:t xml:space="preserve">     Определите, какие положения текста носят </w:t>
      </w:r>
    </w:p>
    <w:p w:rsidR="006E0FF8" w:rsidRDefault="006E0FF8" w:rsidP="00080C80">
      <w:r>
        <w:t>А) фактический характер</w:t>
      </w:r>
    </w:p>
    <w:p w:rsidR="006E0FF8" w:rsidRDefault="006E0FF8" w:rsidP="00080C80">
      <w:r>
        <w:t>Б) характер оценочных суждений</w:t>
      </w:r>
    </w:p>
    <w:p w:rsidR="006E0FF8" w:rsidRDefault="006E0FF8" w:rsidP="00080C80">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7"/>
        <w:gridCol w:w="2028"/>
        <w:gridCol w:w="2029"/>
        <w:gridCol w:w="2029"/>
      </w:tblGrid>
      <w:tr w:rsidR="006E0FF8" w:rsidRPr="00065E1D" w:rsidTr="00065E1D">
        <w:tc>
          <w:tcPr>
            <w:tcW w:w="2038" w:type="dxa"/>
          </w:tcPr>
          <w:p w:rsidR="006E0FF8" w:rsidRPr="00065E1D" w:rsidRDefault="006E0FF8" w:rsidP="00080C80">
            <w:pPr>
              <w:rPr>
                <w:lang w:val="en-US"/>
              </w:rPr>
            </w:pPr>
            <w:r>
              <w:t xml:space="preserve">              </w:t>
            </w:r>
            <w:r w:rsidRPr="00065E1D">
              <w:rPr>
                <w:lang w:val="en-US"/>
              </w:rPr>
              <w:t>1</w:t>
            </w:r>
          </w:p>
        </w:tc>
        <w:tc>
          <w:tcPr>
            <w:tcW w:w="2038" w:type="dxa"/>
          </w:tcPr>
          <w:p w:rsidR="006E0FF8" w:rsidRPr="00065E1D" w:rsidRDefault="006E0FF8" w:rsidP="00080C80">
            <w:pPr>
              <w:rPr>
                <w:lang w:val="en-US"/>
              </w:rPr>
            </w:pPr>
            <w:r w:rsidRPr="00065E1D">
              <w:rPr>
                <w:lang w:val="en-US"/>
              </w:rPr>
              <w:t xml:space="preserve">             2</w:t>
            </w:r>
          </w:p>
        </w:tc>
        <w:tc>
          <w:tcPr>
            <w:tcW w:w="2038" w:type="dxa"/>
          </w:tcPr>
          <w:p w:rsidR="006E0FF8" w:rsidRPr="00065E1D" w:rsidRDefault="006E0FF8" w:rsidP="00080C80">
            <w:pPr>
              <w:rPr>
                <w:lang w:val="en-US"/>
              </w:rPr>
            </w:pPr>
            <w:r w:rsidRPr="00065E1D">
              <w:rPr>
                <w:lang w:val="en-US"/>
              </w:rPr>
              <w:t xml:space="preserve">            3</w:t>
            </w:r>
          </w:p>
        </w:tc>
        <w:tc>
          <w:tcPr>
            <w:tcW w:w="2039" w:type="dxa"/>
          </w:tcPr>
          <w:p w:rsidR="006E0FF8" w:rsidRPr="00065E1D" w:rsidRDefault="006E0FF8" w:rsidP="00080C80">
            <w:pPr>
              <w:rPr>
                <w:lang w:val="en-US"/>
              </w:rPr>
            </w:pPr>
            <w:r w:rsidRPr="00065E1D">
              <w:rPr>
                <w:lang w:val="en-US"/>
              </w:rPr>
              <w:t xml:space="preserve">              4</w:t>
            </w:r>
          </w:p>
        </w:tc>
        <w:tc>
          <w:tcPr>
            <w:tcW w:w="2039" w:type="dxa"/>
          </w:tcPr>
          <w:p w:rsidR="006E0FF8" w:rsidRPr="00065E1D" w:rsidRDefault="006E0FF8" w:rsidP="00080C80">
            <w:pPr>
              <w:rPr>
                <w:lang w:val="en-US"/>
              </w:rPr>
            </w:pPr>
            <w:r w:rsidRPr="00065E1D">
              <w:rPr>
                <w:lang w:val="en-US"/>
              </w:rPr>
              <w:t xml:space="preserve">            5</w:t>
            </w:r>
          </w:p>
        </w:tc>
      </w:tr>
      <w:tr w:rsidR="006E0FF8" w:rsidRPr="00065E1D" w:rsidTr="00065E1D">
        <w:tc>
          <w:tcPr>
            <w:tcW w:w="2038" w:type="dxa"/>
          </w:tcPr>
          <w:p w:rsidR="006E0FF8" w:rsidRDefault="006E0FF8" w:rsidP="00080C80"/>
        </w:tc>
        <w:tc>
          <w:tcPr>
            <w:tcW w:w="2038" w:type="dxa"/>
          </w:tcPr>
          <w:p w:rsidR="006E0FF8" w:rsidRDefault="006E0FF8" w:rsidP="00080C80"/>
        </w:tc>
        <w:tc>
          <w:tcPr>
            <w:tcW w:w="2038" w:type="dxa"/>
          </w:tcPr>
          <w:p w:rsidR="006E0FF8" w:rsidRDefault="006E0FF8" w:rsidP="00080C80"/>
        </w:tc>
        <w:tc>
          <w:tcPr>
            <w:tcW w:w="2039" w:type="dxa"/>
          </w:tcPr>
          <w:p w:rsidR="006E0FF8" w:rsidRDefault="006E0FF8" w:rsidP="00080C80"/>
        </w:tc>
        <w:tc>
          <w:tcPr>
            <w:tcW w:w="2039" w:type="dxa"/>
          </w:tcPr>
          <w:p w:rsidR="006E0FF8" w:rsidRDefault="006E0FF8" w:rsidP="00080C80"/>
        </w:tc>
      </w:tr>
    </w:tbl>
    <w:p w:rsidR="006E0FF8" w:rsidRDefault="006E0FF8" w:rsidP="00080C80">
      <w:pPr>
        <w:ind w:left="-540"/>
      </w:pPr>
      <w:r>
        <w:t xml:space="preserve">        </w:t>
      </w:r>
    </w:p>
    <w:p w:rsidR="006E0FF8" w:rsidRDefault="006E0FF8" w:rsidP="00080C80">
      <w:pPr>
        <w:ind w:left="-360"/>
      </w:pPr>
      <w:r>
        <w:rPr>
          <w:b/>
          <w:sz w:val="48"/>
          <w:szCs w:val="48"/>
        </w:rPr>
        <w:t xml:space="preserve">      </w:t>
      </w: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2D7A7E">
      <w:pPr>
        <w:ind w:left="-360"/>
      </w:pPr>
      <w:r>
        <w:t xml:space="preserve">                    Термин  ________________(1)  в переводе с  латинского языка означает: «возделывание», «обрабатывание», «уход». Это понятие часто интерпретируется как синоним слова ____________(2). К сфере культуры можно отнести предметный мир, включающий в себя все, что произведено человеком  в его производственной деятельности - это _______________(3), и достижения науки, произведения искусства, литературы, религия, философия, мировоззрение  - это_______________(4).     К сфере культуры относится сам  ____________(5) и мера его способностей, ролей, включенности в общественную жизнь, а также комплекс социальных норм, ценностей, идеалов, моделей поведения. </w:t>
      </w:r>
    </w:p>
    <w:p w:rsidR="006E0FF8" w:rsidRDefault="006E0FF8" w:rsidP="00080C80">
      <w:pPr>
        <w:rPr>
          <w:b/>
        </w:rPr>
      </w:pPr>
      <w:r>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080C80">
      <w:r>
        <w:t xml:space="preserve">          А) цивилизация</w:t>
      </w:r>
    </w:p>
    <w:p w:rsidR="006E0FF8" w:rsidRDefault="006E0FF8" w:rsidP="00080C80">
      <w:r>
        <w:t xml:space="preserve">          Б) материальная культура</w:t>
      </w:r>
    </w:p>
    <w:p w:rsidR="006E0FF8" w:rsidRDefault="006E0FF8" w:rsidP="00080C80">
      <w:r>
        <w:t xml:space="preserve">          В)  природа</w:t>
      </w:r>
    </w:p>
    <w:p w:rsidR="006E0FF8" w:rsidRDefault="006E0FF8" w:rsidP="00080C80">
      <w:r>
        <w:t xml:space="preserve">          Г) культура  </w:t>
      </w:r>
    </w:p>
    <w:p w:rsidR="006E0FF8" w:rsidRDefault="006E0FF8" w:rsidP="00080C80">
      <w:r>
        <w:t xml:space="preserve">          Д) духовная культура.</w:t>
      </w:r>
    </w:p>
    <w:p w:rsidR="006E0FF8" w:rsidRDefault="006E0FF8" w:rsidP="00080C80">
      <w:r>
        <w:t xml:space="preserve">          Е) биологическая основа</w:t>
      </w:r>
    </w:p>
    <w:p w:rsidR="006E0FF8" w:rsidRDefault="006E0FF8" w:rsidP="00080C80">
      <w:r>
        <w:t xml:space="preserve">         Ж) человек</w:t>
      </w:r>
    </w:p>
    <w:p w:rsidR="006E0FF8" w:rsidRDefault="006E0FF8" w:rsidP="00080C80">
      <w:pPr>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8"/>
        <w:gridCol w:w="1448"/>
        <w:gridCol w:w="1448"/>
        <w:gridCol w:w="1449"/>
        <w:gridCol w:w="1449"/>
      </w:tblGrid>
      <w:tr w:rsidR="006E0FF8" w:rsidRPr="00065E1D" w:rsidTr="00065E1D">
        <w:tc>
          <w:tcPr>
            <w:tcW w:w="1448" w:type="dxa"/>
          </w:tcPr>
          <w:p w:rsidR="006E0FF8" w:rsidRDefault="006E0FF8" w:rsidP="00080C80">
            <w:r>
              <w:t xml:space="preserve">          1</w:t>
            </w:r>
          </w:p>
        </w:tc>
        <w:tc>
          <w:tcPr>
            <w:tcW w:w="1448" w:type="dxa"/>
          </w:tcPr>
          <w:p w:rsidR="006E0FF8" w:rsidRDefault="006E0FF8" w:rsidP="00080C80">
            <w:r>
              <w:t xml:space="preserve">         2</w:t>
            </w:r>
          </w:p>
        </w:tc>
        <w:tc>
          <w:tcPr>
            <w:tcW w:w="1448" w:type="dxa"/>
          </w:tcPr>
          <w:p w:rsidR="006E0FF8" w:rsidRDefault="006E0FF8" w:rsidP="00080C80">
            <w:r>
              <w:t xml:space="preserve">          3</w:t>
            </w:r>
          </w:p>
        </w:tc>
        <w:tc>
          <w:tcPr>
            <w:tcW w:w="1449" w:type="dxa"/>
          </w:tcPr>
          <w:p w:rsidR="006E0FF8" w:rsidRDefault="006E0FF8" w:rsidP="00080C80">
            <w:r>
              <w:t xml:space="preserve">          4</w:t>
            </w:r>
          </w:p>
        </w:tc>
        <w:tc>
          <w:tcPr>
            <w:tcW w:w="1449" w:type="dxa"/>
          </w:tcPr>
          <w:p w:rsidR="006E0FF8" w:rsidRDefault="006E0FF8" w:rsidP="00080C80">
            <w:r>
              <w:t xml:space="preserve">         5</w:t>
            </w:r>
          </w:p>
        </w:tc>
      </w:tr>
      <w:tr w:rsidR="006E0FF8" w:rsidRPr="00065E1D" w:rsidTr="00065E1D">
        <w:tc>
          <w:tcPr>
            <w:tcW w:w="1448" w:type="dxa"/>
          </w:tcPr>
          <w:p w:rsidR="006E0FF8" w:rsidRDefault="006E0FF8" w:rsidP="00080C80"/>
        </w:tc>
        <w:tc>
          <w:tcPr>
            <w:tcW w:w="1448" w:type="dxa"/>
          </w:tcPr>
          <w:p w:rsidR="006E0FF8" w:rsidRDefault="006E0FF8" w:rsidP="00080C80"/>
        </w:tc>
        <w:tc>
          <w:tcPr>
            <w:tcW w:w="1448" w:type="dxa"/>
          </w:tcPr>
          <w:p w:rsidR="006E0FF8" w:rsidRDefault="006E0FF8" w:rsidP="00080C80"/>
        </w:tc>
        <w:tc>
          <w:tcPr>
            <w:tcW w:w="1449" w:type="dxa"/>
          </w:tcPr>
          <w:p w:rsidR="006E0FF8" w:rsidRDefault="006E0FF8" w:rsidP="00080C80"/>
        </w:tc>
        <w:tc>
          <w:tcPr>
            <w:tcW w:w="1449" w:type="dxa"/>
          </w:tcPr>
          <w:p w:rsidR="006E0FF8" w:rsidRDefault="006E0FF8" w:rsidP="00080C80"/>
        </w:tc>
      </w:tr>
    </w:tbl>
    <w:p w:rsidR="006E0FF8" w:rsidRDefault="006E0FF8" w:rsidP="00080C80"/>
    <w:p w:rsidR="006E0FF8" w:rsidRDefault="006E0FF8" w:rsidP="00080C80">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Default="006E0FF8" w:rsidP="00080C80">
      <w:pPr>
        <w:rPr>
          <w:i/>
          <w:sz w:val="28"/>
          <w:szCs w:val="28"/>
        </w:rPr>
      </w:pPr>
      <w:r>
        <w:rPr>
          <w:i/>
          <w:sz w:val="28"/>
          <w:szCs w:val="28"/>
        </w:rPr>
        <w:t xml:space="preserve">                     </w:t>
      </w:r>
    </w:p>
    <w:p w:rsidR="006E0FF8" w:rsidRDefault="006E0FF8" w:rsidP="00080C80">
      <w:pPr>
        <w:ind w:hanging="540"/>
        <w:rPr>
          <w:b/>
          <w:sz w:val="32"/>
          <w:szCs w:val="32"/>
        </w:rPr>
      </w:pPr>
      <w:r>
        <w:rPr>
          <w:sz w:val="48"/>
          <w:szCs w:val="48"/>
        </w:rPr>
        <w:t xml:space="preserve"> </w:t>
      </w:r>
      <w:r>
        <w:rPr>
          <w:b/>
          <w:sz w:val="48"/>
          <w:szCs w:val="48"/>
        </w:rPr>
        <w:t xml:space="preserve">                                </w:t>
      </w:r>
      <w:r>
        <w:rPr>
          <w:b/>
          <w:sz w:val="32"/>
          <w:szCs w:val="32"/>
        </w:rPr>
        <w:t>Часть 3</w:t>
      </w:r>
    </w:p>
    <w:p w:rsidR="006E0FF8" w:rsidRPr="00BF473A" w:rsidRDefault="006E0FF8" w:rsidP="00080C80">
      <w:pPr>
        <w:pBdr>
          <w:top w:val="single" w:sz="4" w:space="1" w:color="auto"/>
          <w:left w:val="single" w:sz="4" w:space="4" w:color="auto"/>
          <w:bottom w:val="single" w:sz="4" w:space="1" w:color="auto"/>
          <w:right w:val="single" w:sz="4" w:space="4" w:color="auto"/>
        </w:pBdr>
        <w:ind w:left="540" w:hanging="540"/>
        <w:rPr>
          <w:b/>
          <w:i/>
          <w:sz w:val="28"/>
          <w:szCs w:val="28"/>
        </w:rPr>
      </w:pPr>
      <w:r w:rsidRPr="00BF473A">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080C80"/>
    <w:p w:rsidR="006E0FF8" w:rsidRDefault="006E0FF8" w:rsidP="00080C80">
      <w:pPr>
        <w:ind w:left="-180"/>
        <w:rPr>
          <w:b/>
          <w:i/>
          <w:sz w:val="32"/>
          <w:szCs w:val="32"/>
        </w:rPr>
      </w:pPr>
      <w:r>
        <w:rPr>
          <w:b/>
          <w:i/>
          <w:sz w:val="32"/>
          <w:szCs w:val="32"/>
        </w:rPr>
        <w:t xml:space="preserve">               Прочитайте текст и выполните задания  С 1 – С 4</w:t>
      </w:r>
    </w:p>
    <w:p w:rsidR="006E0FF8" w:rsidRDefault="006E0FF8" w:rsidP="00080C80">
      <w:pPr>
        <w:ind w:left="-180"/>
        <w:rPr>
          <w:b/>
          <w:i/>
          <w:sz w:val="32"/>
          <w:szCs w:val="32"/>
        </w:rPr>
      </w:pPr>
    </w:p>
    <w:p w:rsidR="006E0FF8" w:rsidRDefault="006E0FF8" w:rsidP="002D6BA5">
      <w:pPr>
        <w:shd w:val="clear" w:color="auto" w:fill="FFFFFF"/>
        <w:spacing w:before="58"/>
        <w:ind w:firstLine="346"/>
        <w:jc w:val="both"/>
        <w:rPr>
          <w:spacing w:val="-7"/>
        </w:rPr>
      </w:pPr>
      <w:r w:rsidRPr="00E24389">
        <w:rPr>
          <w:spacing w:val="-8"/>
        </w:rPr>
        <w:t>Современная рыночная экономика требует признания сис</w:t>
      </w:r>
      <w:r w:rsidRPr="00E24389">
        <w:rPr>
          <w:spacing w:val="-8"/>
        </w:rPr>
        <w:softHyphen/>
      </w:r>
      <w:r w:rsidRPr="00E24389">
        <w:rPr>
          <w:spacing w:val="-9"/>
        </w:rPr>
        <w:t xml:space="preserve">темы особых социальных, экономических и политических </w:t>
      </w:r>
      <w:r w:rsidRPr="002D6BA5">
        <w:rPr>
          <w:iCs/>
          <w:spacing w:val="-9"/>
        </w:rPr>
        <w:t>прин</w:t>
      </w:r>
      <w:r w:rsidRPr="002D6BA5">
        <w:rPr>
          <w:iCs/>
          <w:spacing w:val="-9"/>
        </w:rPr>
        <w:softHyphen/>
      </w:r>
      <w:r w:rsidRPr="002D6BA5">
        <w:rPr>
          <w:iCs/>
          <w:spacing w:val="-8"/>
        </w:rPr>
        <w:t>ципов</w:t>
      </w:r>
      <w:r w:rsidRPr="00E24389">
        <w:rPr>
          <w:i/>
          <w:iCs/>
          <w:spacing w:val="-8"/>
        </w:rPr>
        <w:t xml:space="preserve">, </w:t>
      </w:r>
      <w:r w:rsidRPr="00E24389">
        <w:rPr>
          <w:spacing w:val="-8"/>
        </w:rPr>
        <w:t xml:space="preserve">без реализации которых она просто невозможна. </w:t>
      </w:r>
      <w:r>
        <w:rPr>
          <w:spacing w:val="-8"/>
        </w:rPr>
        <w:t xml:space="preserve"> Прежде всего, это</w:t>
      </w:r>
      <w:r>
        <w:t xml:space="preserve"> </w:t>
      </w:r>
      <w:r w:rsidRPr="002D6BA5">
        <w:t>э</w:t>
      </w:r>
      <w:r w:rsidRPr="002D6BA5">
        <w:rPr>
          <w:bCs/>
          <w:spacing w:val="-4"/>
        </w:rPr>
        <w:t>кономическое самоопределение личности</w:t>
      </w:r>
      <w:r w:rsidRPr="00E24389">
        <w:rPr>
          <w:b/>
          <w:bCs/>
          <w:spacing w:val="-4"/>
        </w:rPr>
        <w:t xml:space="preserve"> </w:t>
      </w:r>
      <w:r w:rsidRPr="00E24389">
        <w:rPr>
          <w:spacing w:val="-4"/>
        </w:rPr>
        <w:t>как ос</w:t>
      </w:r>
      <w:r w:rsidRPr="00E24389">
        <w:rPr>
          <w:spacing w:val="-4"/>
        </w:rPr>
        <w:softHyphen/>
      </w:r>
      <w:r w:rsidRPr="00E24389">
        <w:rPr>
          <w:spacing w:val="-7"/>
        </w:rPr>
        <w:t xml:space="preserve">нова </w:t>
      </w:r>
      <w:r w:rsidRPr="002D6BA5">
        <w:rPr>
          <w:iCs/>
          <w:spacing w:val="-7"/>
        </w:rPr>
        <w:t>личной свободы</w:t>
      </w:r>
      <w:r w:rsidRPr="00E24389">
        <w:rPr>
          <w:i/>
          <w:iCs/>
          <w:spacing w:val="-7"/>
        </w:rPr>
        <w:t xml:space="preserve"> </w:t>
      </w:r>
      <w:r w:rsidRPr="00E24389">
        <w:rPr>
          <w:spacing w:val="-7"/>
        </w:rPr>
        <w:t>человека, условие раскрытия его творчес</w:t>
      </w:r>
      <w:r w:rsidRPr="00E24389">
        <w:rPr>
          <w:spacing w:val="-7"/>
        </w:rPr>
        <w:softHyphen/>
      </w:r>
      <w:r w:rsidRPr="00E24389">
        <w:rPr>
          <w:spacing w:val="-6"/>
        </w:rPr>
        <w:t xml:space="preserve">кого потенциала. Это — основа основ рыночной организации </w:t>
      </w:r>
      <w:r w:rsidRPr="00E24389">
        <w:rPr>
          <w:spacing w:val="-8"/>
        </w:rPr>
        <w:t xml:space="preserve">общественного производства, ибо означает право на </w:t>
      </w:r>
      <w:r w:rsidRPr="002D6BA5">
        <w:rPr>
          <w:iCs/>
          <w:spacing w:val="-8"/>
        </w:rPr>
        <w:t>самостоя</w:t>
      </w:r>
      <w:r w:rsidRPr="002D6BA5">
        <w:rPr>
          <w:iCs/>
          <w:spacing w:val="-8"/>
        </w:rPr>
        <w:softHyphen/>
      </w:r>
      <w:r w:rsidRPr="002D6BA5">
        <w:rPr>
          <w:iCs/>
          <w:spacing w:val="-7"/>
        </w:rPr>
        <w:t>тельное улучшение своей жизни</w:t>
      </w:r>
      <w:r w:rsidRPr="00E24389">
        <w:rPr>
          <w:i/>
          <w:iCs/>
          <w:spacing w:val="-7"/>
        </w:rPr>
        <w:t xml:space="preserve"> </w:t>
      </w:r>
      <w:r w:rsidRPr="00E24389">
        <w:rPr>
          <w:spacing w:val="-7"/>
        </w:rPr>
        <w:t>(а не унизительную обречен</w:t>
      </w:r>
      <w:r w:rsidRPr="00E24389">
        <w:rPr>
          <w:spacing w:val="-7"/>
        </w:rPr>
        <w:softHyphen/>
        <w:t>ность на вечную зависимость от «щедрот» государства), воз</w:t>
      </w:r>
      <w:r w:rsidRPr="00E24389">
        <w:rPr>
          <w:spacing w:val="-7"/>
        </w:rPr>
        <w:softHyphen/>
      </w:r>
      <w:r w:rsidRPr="00E24389">
        <w:rPr>
          <w:spacing w:val="-6"/>
        </w:rPr>
        <w:t xml:space="preserve">можность самостоятельного заработка в достижимых данным </w:t>
      </w:r>
      <w:r w:rsidRPr="00E24389">
        <w:rPr>
          <w:spacing w:val="-8"/>
        </w:rPr>
        <w:t>индивидом размерах. Только признание принципа экономичес</w:t>
      </w:r>
      <w:r w:rsidRPr="00E24389">
        <w:rPr>
          <w:spacing w:val="-8"/>
        </w:rPr>
        <w:softHyphen/>
        <w:t>кого самоопределения личности создает и постоянно обеспечи</w:t>
      </w:r>
      <w:r w:rsidRPr="00E24389">
        <w:rPr>
          <w:spacing w:val="-9"/>
        </w:rPr>
        <w:t>вает (и воспроизводит)</w:t>
      </w:r>
      <w:r>
        <w:rPr>
          <w:spacing w:val="-9"/>
        </w:rPr>
        <w:t xml:space="preserve"> р</w:t>
      </w:r>
      <w:r w:rsidRPr="00E24389">
        <w:rPr>
          <w:spacing w:val="-9"/>
        </w:rPr>
        <w:t xml:space="preserve">авные </w:t>
      </w:r>
      <w:r w:rsidRPr="002D6BA5">
        <w:rPr>
          <w:iCs/>
          <w:spacing w:val="-9"/>
        </w:rPr>
        <w:t>шансы</w:t>
      </w:r>
      <w:r w:rsidRPr="00E24389">
        <w:rPr>
          <w:i/>
          <w:iCs/>
          <w:spacing w:val="-9"/>
        </w:rPr>
        <w:t xml:space="preserve"> </w:t>
      </w:r>
      <w:r w:rsidRPr="00E24389">
        <w:rPr>
          <w:spacing w:val="-9"/>
        </w:rPr>
        <w:t xml:space="preserve">на рыночную активность </w:t>
      </w:r>
      <w:r w:rsidRPr="00E24389">
        <w:rPr>
          <w:spacing w:val="-5"/>
        </w:rPr>
        <w:t xml:space="preserve">для всех участников рыночной экономики. Экономическое </w:t>
      </w:r>
      <w:r w:rsidRPr="00E24389">
        <w:rPr>
          <w:spacing w:val="-8"/>
        </w:rPr>
        <w:t>самоопределение личности есть право гражданина на экономи</w:t>
      </w:r>
      <w:r w:rsidRPr="00E24389">
        <w:rPr>
          <w:spacing w:val="-8"/>
        </w:rPr>
        <w:softHyphen/>
      </w:r>
      <w:r w:rsidRPr="00E24389">
        <w:rPr>
          <w:spacing w:val="-7"/>
        </w:rPr>
        <w:t>ческую самодеятельность во всех ее формах, в том числе и на предпринимательскую. С реализации этого принципа и начи</w:t>
      </w:r>
      <w:r w:rsidRPr="00E24389">
        <w:rPr>
          <w:spacing w:val="-7"/>
        </w:rPr>
        <w:softHyphen/>
        <w:t>нается становление «гражданского общества».</w:t>
      </w:r>
      <w:r>
        <w:rPr>
          <w:spacing w:val="-7"/>
        </w:rPr>
        <w:t xml:space="preserve"> </w:t>
      </w:r>
    </w:p>
    <w:p w:rsidR="006E0FF8" w:rsidRPr="002D6BA5" w:rsidRDefault="006E0FF8" w:rsidP="002D6BA5">
      <w:pPr>
        <w:shd w:val="clear" w:color="auto" w:fill="FFFFFF"/>
        <w:spacing w:before="58"/>
        <w:ind w:firstLine="346"/>
        <w:jc w:val="both"/>
      </w:pPr>
      <w:r>
        <w:t xml:space="preserve">Одним из основных принципов существования рыночной экономики является </w:t>
      </w:r>
      <w:r w:rsidRPr="002D6BA5">
        <w:t>п</w:t>
      </w:r>
      <w:r w:rsidRPr="002D6BA5">
        <w:rPr>
          <w:bCs/>
          <w:spacing w:val="-2"/>
        </w:rPr>
        <w:t xml:space="preserve">раво быть собственником всех видов движимого </w:t>
      </w:r>
      <w:r w:rsidRPr="002D6BA5">
        <w:rPr>
          <w:bCs/>
          <w:spacing w:val="-6"/>
        </w:rPr>
        <w:t>и недвижимого имущества</w:t>
      </w:r>
      <w:r w:rsidRPr="002D6BA5">
        <w:rPr>
          <w:b/>
          <w:bCs/>
          <w:spacing w:val="-6"/>
        </w:rPr>
        <w:t>,</w:t>
      </w:r>
      <w:r w:rsidRPr="00E24389">
        <w:rPr>
          <w:b/>
          <w:bCs/>
          <w:spacing w:val="-6"/>
        </w:rPr>
        <w:t xml:space="preserve"> </w:t>
      </w:r>
      <w:r w:rsidRPr="00E24389">
        <w:rPr>
          <w:spacing w:val="-6"/>
        </w:rPr>
        <w:t>включая землю. Наличие мак</w:t>
      </w:r>
      <w:r w:rsidRPr="00E24389">
        <w:rPr>
          <w:spacing w:val="-6"/>
        </w:rPr>
        <w:softHyphen/>
      </w:r>
      <w:r w:rsidRPr="00E24389">
        <w:rPr>
          <w:spacing w:val="-7"/>
        </w:rPr>
        <w:t>симального числа собственников является условием социаль</w:t>
      </w:r>
      <w:r w:rsidRPr="00E24389">
        <w:rPr>
          <w:spacing w:val="-7"/>
        </w:rPr>
        <w:softHyphen/>
      </w:r>
      <w:r w:rsidRPr="00E24389">
        <w:t>ной стабильности общества.</w:t>
      </w:r>
      <w:r>
        <w:t xml:space="preserve">  </w:t>
      </w:r>
      <w:r w:rsidRPr="00E24389">
        <w:rPr>
          <w:spacing w:val="-7"/>
        </w:rPr>
        <w:t xml:space="preserve">Собственность в условиях рыночной экономики — это не </w:t>
      </w:r>
      <w:r w:rsidRPr="00E24389">
        <w:rPr>
          <w:spacing w:val="-8"/>
        </w:rPr>
        <w:t xml:space="preserve">гарантия беззаботного существования, </w:t>
      </w:r>
      <w:r w:rsidRPr="002D6BA5">
        <w:rPr>
          <w:bCs/>
          <w:iCs/>
          <w:spacing w:val="-8"/>
        </w:rPr>
        <w:t>а</w:t>
      </w:r>
      <w:r w:rsidRPr="002D6BA5">
        <w:rPr>
          <w:b/>
          <w:bCs/>
          <w:iCs/>
          <w:spacing w:val="-8"/>
        </w:rPr>
        <w:t xml:space="preserve"> </w:t>
      </w:r>
      <w:r w:rsidRPr="002D6BA5">
        <w:rPr>
          <w:iCs/>
          <w:spacing w:val="-8"/>
        </w:rPr>
        <w:t xml:space="preserve">бремя имущественной </w:t>
      </w:r>
      <w:r w:rsidRPr="002D6BA5">
        <w:rPr>
          <w:iCs/>
          <w:spacing w:val="-9"/>
        </w:rPr>
        <w:t>ответственности</w:t>
      </w:r>
      <w:r w:rsidRPr="00E24389">
        <w:rPr>
          <w:i/>
          <w:iCs/>
          <w:spacing w:val="-9"/>
        </w:rPr>
        <w:t xml:space="preserve"> </w:t>
      </w:r>
      <w:r w:rsidRPr="00E24389">
        <w:rPr>
          <w:spacing w:val="-9"/>
        </w:rPr>
        <w:t xml:space="preserve">за результаты коммерческого использования </w:t>
      </w:r>
      <w:r w:rsidRPr="00E24389">
        <w:rPr>
          <w:spacing w:val="-7"/>
        </w:rPr>
        <w:t xml:space="preserve">своей собственности, это необходимость ее постоянного </w:t>
      </w:r>
      <w:r w:rsidRPr="002D6BA5">
        <w:rPr>
          <w:iCs/>
          <w:spacing w:val="-7"/>
        </w:rPr>
        <w:t>ры</w:t>
      </w:r>
      <w:r w:rsidRPr="002D6BA5">
        <w:rPr>
          <w:iCs/>
          <w:spacing w:val="-7"/>
        </w:rPr>
        <w:softHyphen/>
        <w:t>ночного</w:t>
      </w:r>
      <w:r w:rsidRPr="00E24389">
        <w:rPr>
          <w:i/>
          <w:iCs/>
          <w:spacing w:val="-7"/>
        </w:rPr>
        <w:t xml:space="preserve"> </w:t>
      </w:r>
      <w:r w:rsidRPr="00E24389">
        <w:rPr>
          <w:spacing w:val="-7"/>
        </w:rPr>
        <w:t>воспроизводства. Право быть собственником возмож</w:t>
      </w:r>
      <w:r w:rsidRPr="00E24389">
        <w:rPr>
          <w:spacing w:val="-7"/>
        </w:rPr>
        <w:softHyphen/>
      </w:r>
      <w:r w:rsidRPr="00E24389">
        <w:rPr>
          <w:spacing w:val="-8"/>
        </w:rPr>
        <w:t>но при гарантии обществом защиты, поддержки и равноправия всех видов и форм собственности, право на коммерческое при</w:t>
      </w:r>
      <w:r w:rsidRPr="00E24389">
        <w:rPr>
          <w:spacing w:val="-8"/>
        </w:rPr>
        <w:softHyphen/>
        <w:t>менение объектов собственности и доходов от такого примене</w:t>
      </w:r>
      <w:r w:rsidRPr="00E24389">
        <w:rPr>
          <w:spacing w:val="-8"/>
        </w:rPr>
        <w:softHyphen/>
      </w:r>
      <w:r w:rsidRPr="00E24389">
        <w:rPr>
          <w:spacing w:val="-7"/>
        </w:rPr>
        <w:t xml:space="preserve">ния. Рыночная экономика преодолевает идеологизированное </w:t>
      </w:r>
      <w:r w:rsidRPr="00E24389">
        <w:rPr>
          <w:spacing w:val="-10"/>
        </w:rPr>
        <w:t>деление собственности на «капиталистическую» или «социалис</w:t>
      </w:r>
      <w:r w:rsidRPr="00E24389">
        <w:rPr>
          <w:spacing w:val="-10"/>
        </w:rPr>
        <w:softHyphen/>
      </w:r>
      <w:r w:rsidRPr="00E24389">
        <w:rPr>
          <w:spacing w:val="-7"/>
        </w:rPr>
        <w:t>тическую», оценивая типы хозяйствования только по их реаль</w:t>
      </w:r>
      <w:r w:rsidRPr="00E24389">
        <w:rPr>
          <w:spacing w:val="-7"/>
        </w:rPr>
        <w:softHyphen/>
      </w:r>
      <w:r w:rsidRPr="00E24389">
        <w:rPr>
          <w:spacing w:val="-8"/>
        </w:rPr>
        <w:t xml:space="preserve">ной экономической и социальной эффективности, справедливо полагая, что </w:t>
      </w:r>
      <w:r w:rsidRPr="00D96E0F">
        <w:rPr>
          <w:iCs/>
          <w:spacing w:val="-8"/>
        </w:rPr>
        <w:t xml:space="preserve">экономическое </w:t>
      </w:r>
      <w:r w:rsidRPr="00E24389">
        <w:rPr>
          <w:spacing w:val="-8"/>
        </w:rPr>
        <w:t>соревнование между всеми форма</w:t>
      </w:r>
      <w:r w:rsidRPr="00E24389">
        <w:rPr>
          <w:spacing w:val="-8"/>
        </w:rPr>
        <w:softHyphen/>
      </w:r>
      <w:r w:rsidRPr="00E24389">
        <w:rPr>
          <w:spacing w:val="-5"/>
        </w:rPr>
        <w:t xml:space="preserve">ми собственности есть </w:t>
      </w:r>
      <w:r w:rsidRPr="002D6BA5">
        <w:rPr>
          <w:iCs/>
          <w:spacing w:val="-5"/>
        </w:rPr>
        <w:t>необходимый элемент механизма са</w:t>
      </w:r>
      <w:r w:rsidRPr="002D6BA5">
        <w:rPr>
          <w:iCs/>
          <w:spacing w:val="-5"/>
        </w:rPr>
        <w:softHyphen/>
      </w:r>
      <w:r w:rsidRPr="002D6BA5">
        <w:rPr>
          <w:iCs/>
        </w:rPr>
        <w:t>модвижения рыночной экономики.</w:t>
      </w:r>
    </w:p>
    <w:p w:rsidR="006E0FF8" w:rsidRPr="00DE3AA2" w:rsidRDefault="006E0FF8" w:rsidP="002B7C9D">
      <w:pPr>
        <w:shd w:val="clear" w:color="auto" w:fill="FFFFFF"/>
        <w:ind w:left="5" w:right="5" w:firstLine="341"/>
        <w:jc w:val="both"/>
      </w:pPr>
      <w:r>
        <w:rPr>
          <w:spacing w:val="-15"/>
        </w:rPr>
        <w:t xml:space="preserve">       </w:t>
      </w:r>
      <w:r w:rsidRPr="00E24389">
        <w:rPr>
          <w:spacing w:val="-3"/>
        </w:rPr>
        <w:t xml:space="preserve">Важнейший принцип </w:t>
      </w:r>
      <w:r w:rsidRPr="002C12E7">
        <w:rPr>
          <w:b/>
          <w:spacing w:val="-3"/>
        </w:rPr>
        <w:t xml:space="preserve">— </w:t>
      </w:r>
      <w:r w:rsidRPr="002C12E7">
        <w:rPr>
          <w:bCs/>
          <w:spacing w:val="-3"/>
        </w:rPr>
        <w:t xml:space="preserve">равенство экономических </w:t>
      </w:r>
      <w:r w:rsidRPr="002C12E7">
        <w:rPr>
          <w:bCs/>
          <w:spacing w:val="-5"/>
        </w:rPr>
        <w:t>прав любых юридических и физических лиц</w:t>
      </w:r>
      <w:r w:rsidRPr="00E24389">
        <w:rPr>
          <w:b/>
          <w:bCs/>
          <w:spacing w:val="-5"/>
        </w:rPr>
        <w:t xml:space="preserve"> </w:t>
      </w:r>
      <w:r w:rsidRPr="00E24389">
        <w:rPr>
          <w:spacing w:val="-5"/>
        </w:rPr>
        <w:t>на ведение</w:t>
      </w:r>
      <w:r>
        <w:rPr>
          <w:spacing w:val="-5"/>
        </w:rPr>
        <w:t xml:space="preserve"> </w:t>
      </w:r>
      <w:r w:rsidRPr="00E24389">
        <w:rPr>
          <w:spacing w:val="-7"/>
        </w:rPr>
        <w:t>хозяйственной деятельности. Лишь такое равенство способно</w:t>
      </w:r>
      <w:r w:rsidRPr="00E24389">
        <w:rPr>
          <w:spacing w:val="-7"/>
        </w:rPr>
        <w:br/>
      </w:r>
      <w:r w:rsidRPr="00E24389">
        <w:rPr>
          <w:spacing w:val="-8"/>
        </w:rPr>
        <w:t>постоянно воспроизводить необходимое условие рыночной ор</w:t>
      </w:r>
      <w:r w:rsidRPr="00E24389">
        <w:rPr>
          <w:spacing w:val="-8"/>
        </w:rPr>
        <w:softHyphen/>
      </w:r>
      <w:r w:rsidRPr="00E24389">
        <w:rPr>
          <w:spacing w:val="-10"/>
        </w:rPr>
        <w:t xml:space="preserve">ганизации производства — его </w:t>
      </w:r>
      <w:r w:rsidRPr="00D96E0F">
        <w:rPr>
          <w:iCs/>
          <w:spacing w:val="-10"/>
        </w:rPr>
        <w:t>открытость, многосекторно</w:t>
      </w:r>
      <w:r>
        <w:rPr>
          <w:iCs/>
          <w:spacing w:val="-10"/>
        </w:rPr>
        <w:t>ст</w:t>
      </w:r>
      <w:r w:rsidRPr="00D96E0F">
        <w:rPr>
          <w:iCs/>
          <w:spacing w:val="-10"/>
        </w:rPr>
        <w:t>ь</w:t>
      </w:r>
      <w:r>
        <w:rPr>
          <w:i/>
          <w:iCs/>
          <w:spacing w:val="-10"/>
        </w:rPr>
        <w:t xml:space="preserve">  </w:t>
      </w:r>
      <w:r w:rsidRPr="00E24389">
        <w:t xml:space="preserve">и обусловленную этим </w:t>
      </w:r>
      <w:r>
        <w:rPr>
          <w:iCs/>
        </w:rPr>
        <w:t>конкуренцию, которая является механизмом, решающим многие экономические проблемы общества. В переводе с латинского это слово означает «сходиться», «сталкиваться». Это свободное соперничество между производителями и покупателями за получение максимального дохода.</w:t>
      </w:r>
      <w:r w:rsidRPr="002B7C9D">
        <w:rPr>
          <w:spacing w:val="-6"/>
        </w:rPr>
        <w:t xml:space="preserve"> </w:t>
      </w:r>
      <w:r w:rsidRPr="00DE3AA2">
        <w:rPr>
          <w:spacing w:val="-6"/>
        </w:rPr>
        <w:t>При наличии конкуренции на рынке производители с це</w:t>
      </w:r>
      <w:r w:rsidRPr="00DE3AA2">
        <w:rPr>
          <w:spacing w:val="-6"/>
        </w:rPr>
        <w:softHyphen/>
        <w:t>лью получения максимальной прибыли стремятся снизить из</w:t>
      </w:r>
      <w:r w:rsidRPr="00DE3AA2">
        <w:rPr>
          <w:spacing w:val="-6"/>
        </w:rPr>
        <w:softHyphen/>
      </w:r>
      <w:r w:rsidRPr="00DE3AA2">
        <w:rPr>
          <w:spacing w:val="-8"/>
        </w:rPr>
        <w:t>держки пр</w:t>
      </w:r>
      <w:r>
        <w:rPr>
          <w:spacing w:val="-8"/>
        </w:rPr>
        <w:t>оизводства на единицу продукции, что</w:t>
      </w:r>
      <w:r w:rsidRPr="00DE3AA2">
        <w:rPr>
          <w:spacing w:val="-9"/>
        </w:rPr>
        <w:t xml:space="preserve"> созда</w:t>
      </w:r>
      <w:r>
        <w:rPr>
          <w:spacing w:val="-9"/>
        </w:rPr>
        <w:t xml:space="preserve">ет </w:t>
      </w:r>
      <w:r w:rsidRPr="00DE3AA2">
        <w:rPr>
          <w:spacing w:val="-9"/>
        </w:rPr>
        <w:t xml:space="preserve"> возможность снижения цены, увеличивает объ</w:t>
      </w:r>
      <w:r w:rsidRPr="00DE3AA2">
        <w:rPr>
          <w:spacing w:val="-9"/>
        </w:rPr>
        <w:softHyphen/>
      </w:r>
      <w:r w:rsidRPr="00DE3AA2">
        <w:rPr>
          <w:spacing w:val="-6"/>
        </w:rPr>
        <w:t>ем продаж у производителя и его доход. Самым эффективным способом достижения этого является использование научно-</w:t>
      </w:r>
      <w:r w:rsidRPr="00DE3AA2">
        <w:rPr>
          <w:spacing w:val="-7"/>
        </w:rPr>
        <w:t xml:space="preserve">технических усовершенствований и новинок в </w:t>
      </w:r>
      <w:r>
        <w:rPr>
          <w:spacing w:val="-7"/>
        </w:rPr>
        <w:t xml:space="preserve">производстве. Это </w:t>
      </w:r>
      <w:r w:rsidRPr="00DE3AA2">
        <w:rPr>
          <w:spacing w:val="-7"/>
        </w:rPr>
        <w:t>увели</w:t>
      </w:r>
      <w:r w:rsidRPr="00DE3AA2">
        <w:rPr>
          <w:spacing w:val="-7"/>
        </w:rPr>
        <w:softHyphen/>
      </w:r>
      <w:r w:rsidRPr="00DE3AA2">
        <w:rPr>
          <w:spacing w:val="-6"/>
        </w:rPr>
        <w:t>чи</w:t>
      </w:r>
      <w:r>
        <w:rPr>
          <w:spacing w:val="-6"/>
        </w:rPr>
        <w:t>вает</w:t>
      </w:r>
      <w:r w:rsidRPr="00DE3AA2">
        <w:rPr>
          <w:spacing w:val="-6"/>
        </w:rPr>
        <w:t xml:space="preserve"> производ</w:t>
      </w:r>
      <w:r>
        <w:rPr>
          <w:spacing w:val="-6"/>
        </w:rPr>
        <w:t xml:space="preserve">ительность труда, ведет к </w:t>
      </w:r>
      <w:r w:rsidRPr="00DE3AA2">
        <w:rPr>
          <w:spacing w:val="-6"/>
        </w:rPr>
        <w:t>снижению цены,</w:t>
      </w:r>
      <w:r>
        <w:rPr>
          <w:spacing w:val="-6"/>
        </w:rPr>
        <w:t xml:space="preserve"> и </w:t>
      </w:r>
      <w:r w:rsidRPr="00DE3AA2">
        <w:rPr>
          <w:spacing w:val="-6"/>
        </w:rPr>
        <w:t xml:space="preserve"> принос</w:t>
      </w:r>
      <w:r>
        <w:rPr>
          <w:spacing w:val="-6"/>
        </w:rPr>
        <w:t xml:space="preserve">ит </w:t>
      </w:r>
      <w:r w:rsidRPr="00DE3AA2">
        <w:rPr>
          <w:spacing w:val="-6"/>
        </w:rPr>
        <w:t xml:space="preserve"> фирме-новатору </w:t>
      </w:r>
      <w:r w:rsidRPr="00DE3AA2">
        <w:t>больший доход.</w:t>
      </w:r>
    </w:p>
    <w:p w:rsidR="006E0FF8" w:rsidRPr="00DE3AA2" w:rsidRDefault="006E0FF8" w:rsidP="002B7C9D">
      <w:pPr>
        <w:shd w:val="clear" w:color="auto" w:fill="FFFFFF"/>
        <w:ind w:left="5" w:right="5" w:firstLine="346"/>
        <w:jc w:val="both"/>
      </w:pPr>
      <w:r w:rsidRPr="00DE3AA2">
        <w:rPr>
          <w:spacing w:val="-6"/>
        </w:rPr>
        <w:t>Конкуренция создает у производителей стимулы к посто</w:t>
      </w:r>
      <w:r w:rsidRPr="00DE3AA2">
        <w:rPr>
          <w:spacing w:val="-6"/>
        </w:rPr>
        <w:softHyphen/>
      </w:r>
      <w:r w:rsidRPr="00DE3AA2">
        <w:rPr>
          <w:spacing w:val="-7"/>
        </w:rPr>
        <w:t>янному разнообразию предлагаемых товаров и услуг для заво</w:t>
      </w:r>
      <w:r w:rsidRPr="00DE3AA2">
        <w:rPr>
          <w:spacing w:val="-7"/>
        </w:rPr>
        <w:softHyphen/>
        <w:t>евания рынка. Расширение ассортимента предлагаемой к про</w:t>
      </w:r>
      <w:r w:rsidRPr="00DE3AA2">
        <w:rPr>
          <w:spacing w:val="-7"/>
        </w:rPr>
        <w:softHyphen/>
        <w:t>даже продукции происходит как за счет создания совершенно новых товаров и услуг, так и за счет дифференциации отдель</w:t>
      </w:r>
      <w:r w:rsidRPr="00DE3AA2">
        <w:rPr>
          <w:spacing w:val="-7"/>
        </w:rPr>
        <w:softHyphen/>
      </w:r>
      <w:r w:rsidRPr="00DE3AA2">
        <w:t>ного продукта.</w:t>
      </w:r>
    </w:p>
    <w:p w:rsidR="006E0FF8" w:rsidRPr="00DE3AA2" w:rsidRDefault="006E0FF8" w:rsidP="002B7C9D">
      <w:pPr>
        <w:shd w:val="clear" w:color="auto" w:fill="FFFFFF"/>
        <w:ind w:firstLine="346"/>
        <w:jc w:val="both"/>
      </w:pPr>
      <w:r w:rsidRPr="00DE3AA2">
        <w:rPr>
          <w:spacing w:val="-8"/>
        </w:rPr>
        <w:t>Производители осуществляют постоянную борьбу за поку</w:t>
      </w:r>
      <w:r w:rsidRPr="00DE3AA2">
        <w:rPr>
          <w:spacing w:val="-8"/>
        </w:rPr>
        <w:softHyphen/>
      </w:r>
      <w:r w:rsidRPr="00DE3AA2">
        <w:rPr>
          <w:spacing w:val="-6"/>
        </w:rPr>
        <w:t>пателя на рынке</w:t>
      </w:r>
      <w:r>
        <w:rPr>
          <w:spacing w:val="-6"/>
        </w:rPr>
        <w:t xml:space="preserve">, они </w:t>
      </w:r>
      <w:r w:rsidRPr="00DE3AA2">
        <w:rPr>
          <w:spacing w:val="-8"/>
        </w:rPr>
        <w:t>изу</w:t>
      </w:r>
      <w:r w:rsidRPr="00DE3AA2">
        <w:rPr>
          <w:spacing w:val="-8"/>
        </w:rPr>
        <w:softHyphen/>
      </w:r>
      <w:r w:rsidRPr="00DE3AA2">
        <w:rPr>
          <w:spacing w:val="-7"/>
        </w:rPr>
        <w:t>ча</w:t>
      </w:r>
      <w:r>
        <w:rPr>
          <w:spacing w:val="-7"/>
        </w:rPr>
        <w:t>ю</w:t>
      </w:r>
      <w:r w:rsidRPr="00DE3AA2">
        <w:rPr>
          <w:spacing w:val="-7"/>
        </w:rPr>
        <w:t>т потребительский спрос и созда</w:t>
      </w:r>
      <w:r>
        <w:rPr>
          <w:spacing w:val="-7"/>
        </w:rPr>
        <w:t>ю</w:t>
      </w:r>
      <w:r w:rsidRPr="00DE3AA2">
        <w:rPr>
          <w:spacing w:val="-7"/>
        </w:rPr>
        <w:t xml:space="preserve">т новые формы и методы </w:t>
      </w:r>
      <w:r w:rsidRPr="00DE3AA2">
        <w:rPr>
          <w:spacing w:val="-8"/>
        </w:rPr>
        <w:t>реализации товара. Все это, с одной стороны, увеличивает при</w:t>
      </w:r>
      <w:r w:rsidRPr="00DE3AA2">
        <w:rPr>
          <w:spacing w:val="-8"/>
        </w:rPr>
        <w:softHyphen/>
      </w:r>
      <w:r w:rsidRPr="00DE3AA2">
        <w:rPr>
          <w:spacing w:val="-7"/>
        </w:rPr>
        <w:t>были фирмы, а с другой, удовлетворяет все желания и потреб</w:t>
      </w:r>
      <w:r w:rsidRPr="00DE3AA2">
        <w:rPr>
          <w:spacing w:val="-7"/>
        </w:rPr>
        <w:softHyphen/>
      </w:r>
      <w:r w:rsidRPr="00DE3AA2">
        <w:rPr>
          <w:spacing w:val="-6"/>
        </w:rPr>
        <w:t>ности покупателя. В итоге выигрывает и потребитель, и об</w:t>
      </w:r>
      <w:r w:rsidRPr="00DE3AA2">
        <w:rPr>
          <w:spacing w:val="-6"/>
        </w:rPr>
        <w:softHyphen/>
      </w:r>
      <w:r w:rsidRPr="00DE3AA2">
        <w:t>щество в целом.</w:t>
      </w:r>
    </w:p>
    <w:p w:rsidR="006E0FF8" w:rsidRPr="00E07433" w:rsidRDefault="006E0FF8" w:rsidP="00E07433">
      <w:pPr>
        <w:shd w:val="clear" w:color="auto" w:fill="FFFFFF"/>
        <w:tabs>
          <w:tab w:val="left" w:pos="581"/>
        </w:tabs>
        <w:ind w:left="5"/>
        <w:jc w:val="both"/>
      </w:pPr>
      <w:r>
        <w:t xml:space="preserve">                                                                                                  О. Мамедов. Современная экономика</w:t>
      </w:r>
    </w:p>
    <w:p w:rsidR="006E0FF8" w:rsidRDefault="006E0FF8" w:rsidP="00080C80">
      <w:pPr>
        <w:ind w:left="-540"/>
      </w:pPr>
    </w:p>
    <w:p w:rsidR="006E0FF8" w:rsidRDefault="006E0FF8" w:rsidP="00080C80">
      <w:pPr>
        <w:ind w:left="-540"/>
      </w:pPr>
      <w:r>
        <w:rPr>
          <w:bdr w:val="single" w:sz="4" w:space="0" w:color="auto" w:frame="1"/>
        </w:rPr>
        <w:t>С 1</w:t>
      </w:r>
      <w:r>
        <w:t xml:space="preserve">      Назовите три важнейших принципа рыночной экономики, о которых говорит автор.</w:t>
      </w:r>
    </w:p>
    <w:p w:rsidR="006E0FF8" w:rsidRDefault="006E0FF8" w:rsidP="00080C80">
      <w:pPr>
        <w:ind w:left="-540"/>
      </w:pPr>
    </w:p>
    <w:p w:rsidR="006E0FF8" w:rsidRDefault="006E0FF8" w:rsidP="00080C80">
      <w:pPr>
        <w:ind w:left="-540"/>
      </w:pPr>
      <w:r>
        <w:rPr>
          <w:bdr w:val="single" w:sz="4" w:space="0" w:color="auto" w:frame="1"/>
        </w:rPr>
        <w:t>С 2</w:t>
      </w:r>
      <w:r>
        <w:t xml:space="preserve">       В чем сущность принципа  </w:t>
      </w:r>
      <w:r w:rsidRPr="002D6BA5">
        <w:t>э</w:t>
      </w:r>
      <w:r w:rsidRPr="002D6BA5">
        <w:rPr>
          <w:bCs/>
          <w:spacing w:val="-4"/>
        </w:rPr>
        <w:t>кономическ</w:t>
      </w:r>
      <w:r>
        <w:rPr>
          <w:bCs/>
          <w:spacing w:val="-4"/>
        </w:rPr>
        <w:t>ого самоопределения</w:t>
      </w:r>
      <w:r w:rsidRPr="002D6BA5">
        <w:rPr>
          <w:bCs/>
          <w:spacing w:val="-4"/>
        </w:rPr>
        <w:t xml:space="preserve"> личности</w:t>
      </w:r>
      <w:r>
        <w:t>? Почему с реализации</w:t>
      </w:r>
    </w:p>
    <w:p w:rsidR="006E0FF8" w:rsidRDefault="006E0FF8" w:rsidP="00080C80">
      <w:pPr>
        <w:ind w:left="-540"/>
      </w:pPr>
      <w:r>
        <w:t xml:space="preserve">              этого принципа начинается становление гражданского общества?</w:t>
      </w:r>
    </w:p>
    <w:p w:rsidR="006E0FF8" w:rsidRDefault="006E0FF8" w:rsidP="00080C80">
      <w:pPr>
        <w:ind w:left="-540"/>
      </w:pPr>
    </w:p>
    <w:p w:rsidR="006E0FF8" w:rsidRDefault="006E0FF8" w:rsidP="00080C80">
      <w:pPr>
        <w:ind w:left="-540"/>
      </w:pPr>
      <w:r>
        <w:rPr>
          <w:bdr w:val="single" w:sz="4" w:space="0" w:color="auto" w:frame="1"/>
        </w:rPr>
        <w:t>С 3</w:t>
      </w:r>
      <w:r>
        <w:t xml:space="preserve">     Что называет автор в качестве условия максимальной стабильности общества? Подтвердите</w:t>
      </w:r>
    </w:p>
    <w:p w:rsidR="006E0FF8" w:rsidRDefault="006E0FF8" w:rsidP="00080C80">
      <w:pPr>
        <w:ind w:left="-540"/>
      </w:pPr>
      <w:r>
        <w:t xml:space="preserve">           или опровергните точку зрения автора двумя примерами.  </w:t>
      </w:r>
    </w:p>
    <w:p w:rsidR="006E0FF8" w:rsidRDefault="006E0FF8" w:rsidP="00080C80">
      <w:pPr>
        <w:ind w:left="-540"/>
      </w:pPr>
    </w:p>
    <w:p w:rsidR="006E0FF8" w:rsidRDefault="006E0FF8" w:rsidP="00080C80">
      <w:pPr>
        <w:ind w:left="-540"/>
      </w:pPr>
      <w:r>
        <w:rPr>
          <w:bdr w:val="single" w:sz="4" w:space="0" w:color="auto" w:frame="1"/>
        </w:rPr>
        <w:t>С 4</w:t>
      </w:r>
      <w:r>
        <w:t xml:space="preserve">      Что такое конкуренция? Какое значение имеет конкуренция в рыночной экономике? </w:t>
      </w:r>
    </w:p>
    <w:p w:rsidR="006E0FF8" w:rsidRDefault="006E0FF8" w:rsidP="00080C80">
      <w:pPr>
        <w:pBdr>
          <w:bottom w:val="single" w:sz="12" w:space="1" w:color="auto"/>
        </w:pBdr>
        <w:ind w:left="-540"/>
      </w:pPr>
    </w:p>
    <w:p w:rsidR="006E0FF8" w:rsidRDefault="006E0FF8" w:rsidP="00080C80">
      <w:pPr>
        <w:ind w:left="-540"/>
      </w:pPr>
    </w:p>
    <w:p w:rsidR="006E0FF8" w:rsidRDefault="006E0FF8" w:rsidP="00080C80">
      <w:pPr>
        <w:ind w:left="-540"/>
      </w:pPr>
      <w:r>
        <w:rPr>
          <w:bdr w:val="single" w:sz="4" w:space="0" w:color="auto" w:frame="1"/>
        </w:rPr>
        <w:t xml:space="preserve">С 5 </w:t>
      </w:r>
      <w:r>
        <w:t xml:space="preserve">   Назовите три  признака  правового государства.</w:t>
      </w:r>
    </w:p>
    <w:p w:rsidR="006E0FF8" w:rsidRDefault="006E0FF8" w:rsidP="00080C80">
      <w:pPr>
        <w:ind w:left="-540"/>
      </w:pPr>
    </w:p>
    <w:p w:rsidR="006E0FF8" w:rsidRDefault="006E0FF8" w:rsidP="00080C80">
      <w:pPr>
        <w:ind w:left="-540"/>
      </w:pPr>
      <w:r>
        <w:rPr>
          <w:bdr w:val="single" w:sz="4" w:space="0" w:color="auto" w:frame="1"/>
        </w:rPr>
        <w:t>С 6</w:t>
      </w:r>
      <w:r>
        <w:t xml:space="preserve">    Назовите виды социальных норм и с помощью примеров проиллюстрируйте их.</w:t>
      </w:r>
    </w:p>
    <w:p w:rsidR="006E0FF8" w:rsidRDefault="006E0FF8" w:rsidP="00080C80">
      <w:pPr>
        <w:ind w:left="-540"/>
      </w:pPr>
    </w:p>
    <w:p w:rsidR="006E0FF8" w:rsidRDefault="006E0FF8" w:rsidP="008D0741">
      <w:pPr>
        <w:ind w:left="-540"/>
      </w:pPr>
      <w:r>
        <w:rPr>
          <w:bdr w:val="single" w:sz="4" w:space="0" w:color="auto" w:frame="1"/>
        </w:rPr>
        <w:t xml:space="preserve">С 7 </w:t>
      </w:r>
      <w:r>
        <w:t xml:space="preserve">    60-летний гражданин Н. подал иск  в суд в отношении своего совершеннолетнего </w:t>
      </w:r>
    </w:p>
    <w:p w:rsidR="006E0FF8" w:rsidRDefault="006E0FF8" w:rsidP="008D0741">
      <w:pPr>
        <w:ind w:left="-540"/>
      </w:pPr>
      <w:r>
        <w:t xml:space="preserve">           трудоспособного сына о назначении в его пользу алиментов  Суд ему в удовлетворении иска </w:t>
      </w:r>
    </w:p>
    <w:p w:rsidR="006E0FF8" w:rsidRDefault="006E0FF8" w:rsidP="008D0741">
      <w:pPr>
        <w:ind w:left="-540"/>
      </w:pPr>
      <w:r>
        <w:t xml:space="preserve">           отказал. Выскажите предположение, на чем мог основываться суд, вынося подобное решение.</w:t>
      </w:r>
    </w:p>
    <w:p w:rsidR="006E0FF8" w:rsidRDefault="006E0FF8" w:rsidP="008D0741"/>
    <w:p w:rsidR="006E0FF8" w:rsidRDefault="006E0FF8" w:rsidP="00080C80">
      <w:pPr>
        <w:ind w:left="-540"/>
      </w:pPr>
      <w:r>
        <w:rPr>
          <w:b/>
          <w:sz w:val="48"/>
          <w:szCs w:val="48"/>
        </w:rPr>
        <w:t xml:space="preserve">        </w:t>
      </w:r>
    </w:p>
    <w:p w:rsidR="006E0FF8" w:rsidRPr="00BF473A" w:rsidRDefault="006E0FF8" w:rsidP="00080C80">
      <w:pPr>
        <w:pBdr>
          <w:top w:val="single" w:sz="4" w:space="1" w:color="auto"/>
          <w:left w:val="single" w:sz="4" w:space="4" w:color="auto"/>
          <w:bottom w:val="single" w:sz="4" w:space="1" w:color="auto"/>
          <w:right w:val="single" w:sz="4" w:space="4" w:color="auto"/>
        </w:pBdr>
        <w:ind w:firstLine="360"/>
        <w:rPr>
          <w:b/>
          <w:i/>
          <w:sz w:val="28"/>
          <w:szCs w:val="28"/>
        </w:rPr>
      </w:pPr>
      <w:r w:rsidRPr="00BF473A">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pPr>
    </w:p>
    <w:p w:rsidR="006E0FF8" w:rsidRDefault="006E0FF8" w:rsidP="008D0741">
      <w:r>
        <w:rPr>
          <w:bdr w:val="single" w:sz="4" w:space="0" w:color="auto" w:frame="1"/>
        </w:rPr>
        <w:t xml:space="preserve">   С 8.1</w:t>
      </w:r>
      <w:r>
        <w:t xml:space="preserve">             </w:t>
      </w:r>
      <w:r>
        <w:rPr>
          <w:b/>
        </w:rPr>
        <w:t xml:space="preserve">Философия </w:t>
      </w:r>
      <w:r>
        <w:t xml:space="preserve">            «Человек изобрел атомную бомбу. Еще ни одна мышь в </w:t>
      </w:r>
    </w:p>
    <w:p w:rsidR="006E0FF8" w:rsidRDefault="006E0FF8" w:rsidP="001F02D6">
      <w:r>
        <w:t xml:space="preserve">                                                             мире не додумалась изобрести мышеловку»</w:t>
      </w:r>
      <w:r w:rsidRPr="0033532C">
        <w:t xml:space="preserve"> </w:t>
      </w:r>
      <w:r>
        <w:t>(В. Мич)</w:t>
      </w:r>
    </w:p>
    <w:p w:rsidR="006E0FF8" w:rsidRDefault="006E0FF8" w:rsidP="00080C80">
      <w:pPr>
        <w:ind w:left="-180"/>
      </w:pPr>
    </w:p>
    <w:p w:rsidR="006E0FF8" w:rsidRDefault="006E0FF8" w:rsidP="008D0741">
      <w:r>
        <w:rPr>
          <w:bdr w:val="single" w:sz="4" w:space="0" w:color="auto" w:frame="1"/>
        </w:rPr>
        <w:t xml:space="preserve">   С 8.2</w:t>
      </w:r>
      <w:r>
        <w:t xml:space="preserve">             </w:t>
      </w:r>
      <w:r>
        <w:rPr>
          <w:b/>
        </w:rPr>
        <w:t xml:space="preserve">Социальная   </w:t>
      </w:r>
      <w:r>
        <w:t xml:space="preserve">          «Воспитать человека интеллектуально, не воспитав </w:t>
      </w:r>
    </w:p>
    <w:p w:rsidR="006E0FF8" w:rsidRDefault="006E0FF8" w:rsidP="008D0741">
      <w:r>
        <w:t xml:space="preserve">                         </w:t>
      </w:r>
      <w:r w:rsidRPr="008D0741">
        <w:rPr>
          <w:b/>
        </w:rPr>
        <w:t>психология</w:t>
      </w:r>
      <w:r>
        <w:t xml:space="preserve">               нравственно, значит вырастить угрозу для общества». </w:t>
      </w:r>
    </w:p>
    <w:p w:rsidR="006E0FF8" w:rsidRDefault="006E0FF8" w:rsidP="001F02D6">
      <w:r>
        <w:t xml:space="preserve">                                                                                                                               (Т. Рузвельт)</w:t>
      </w:r>
    </w:p>
    <w:p w:rsidR="006E0FF8" w:rsidRDefault="006E0FF8" w:rsidP="00080C80">
      <w:pPr>
        <w:ind w:left="-180"/>
      </w:pPr>
      <w:r>
        <w:rPr>
          <w:bdr w:val="single" w:sz="4" w:space="0" w:color="auto" w:frame="1"/>
        </w:rPr>
        <w:t xml:space="preserve"> С 8.3</w:t>
      </w:r>
      <w:r>
        <w:t xml:space="preserve">             </w:t>
      </w:r>
      <w:r>
        <w:rPr>
          <w:b/>
        </w:rPr>
        <w:t xml:space="preserve"> Экономика</w:t>
      </w:r>
      <w:r>
        <w:t xml:space="preserve">                      «Умное государство не мешает своим гражданам</w:t>
      </w:r>
    </w:p>
    <w:p w:rsidR="006E0FF8" w:rsidRDefault="006E0FF8" w:rsidP="00080C80">
      <w:pPr>
        <w:ind w:left="-180"/>
      </w:pPr>
      <w:r>
        <w:t xml:space="preserve">                                                                         зарабатывать деньги, только наблюдает за этим, </w:t>
      </w:r>
    </w:p>
    <w:p w:rsidR="006E0FF8" w:rsidRDefault="006E0FF8" w:rsidP="00080C80">
      <w:pPr>
        <w:ind w:left="-180"/>
      </w:pPr>
      <w:r>
        <w:t xml:space="preserve">                                                                   получая прибыль в виде налогов».  (Дж. Фейлан)</w:t>
      </w:r>
    </w:p>
    <w:p w:rsidR="006E0FF8" w:rsidRDefault="006E0FF8" w:rsidP="00080C80">
      <w:pPr>
        <w:ind w:left="-180"/>
      </w:pPr>
      <w:r>
        <w:t xml:space="preserve">                                                                                                                                </w:t>
      </w:r>
    </w:p>
    <w:p w:rsidR="006E0FF8" w:rsidRDefault="006E0FF8" w:rsidP="00080C80">
      <w:pPr>
        <w:ind w:left="-180"/>
      </w:pPr>
      <w:r>
        <w:rPr>
          <w:bdr w:val="single" w:sz="4" w:space="0" w:color="auto" w:frame="1"/>
        </w:rPr>
        <w:t xml:space="preserve">   С 8.4 </w:t>
      </w:r>
      <w:r>
        <w:t xml:space="preserve">           </w:t>
      </w:r>
      <w:r>
        <w:rPr>
          <w:b/>
        </w:rPr>
        <w:t>Социология</w:t>
      </w:r>
      <w:r>
        <w:t xml:space="preserve">          « Три вещи мир бросают в дрожь (четвертой не переживешь):</w:t>
      </w:r>
    </w:p>
    <w:p w:rsidR="006E0FF8" w:rsidRDefault="006E0FF8" w:rsidP="00080C80">
      <w:pPr>
        <w:ind w:left="-180"/>
      </w:pPr>
      <w:r>
        <w:t xml:space="preserve">                                                       вдруг ставший барином холоп; обжора, пьяный остолоп; и тот,</w:t>
      </w:r>
    </w:p>
    <w:p w:rsidR="006E0FF8" w:rsidRDefault="006E0FF8" w:rsidP="00080C80">
      <w:pPr>
        <w:ind w:left="-180"/>
      </w:pPr>
      <w:r>
        <w:t xml:space="preserve">                                                       кто плоть и дух свой слабый связал со злобной, грубой бабой». </w:t>
      </w:r>
    </w:p>
    <w:p w:rsidR="006E0FF8" w:rsidRDefault="006E0FF8" w:rsidP="00080C80">
      <w:pPr>
        <w:ind w:left="-180"/>
      </w:pPr>
      <w:r>
        <w:t xml:space="preserve">                                                                                                                                 (С. Брант)                                                                                                                                                               </w:t>
      </w:r>
    </w:p>
    <w:p w:rsidR="006E0FF8" w:rsidRDefault="006E0FF8" w:rsidP="00080C80">
      <w:pPr>
        <w:ind w:left="-180"/>
      </w:pPr>
      <w:r>
        <w:rPr>
          <w:bdr w:val="single" w:sz="4" w:space="0" w:color="auto" w:frame="1"/>
        </w:rPr>
        <w:t xml:space="preserve">   С 8.5 </w:t>
      </w:r>
      <w:r>
        <w:t xml:space="preserve">           </w:t>
      </w:r>
      <w:r>
        <w:rPr>
          <w:b/>
        </w:rPr>
        <w:t>Политология</w:t>
      </w:r>
      <w:r>
        <w:t xml:space="preserve">                      «Избирательный бюллетень сильнее пули».</w:t>
      </w:r>
    </w:p>
    <w:p w:rsidR="006E0FF8" w:rsidRDefault="006E0FF8" w:rsidP="001F02D6">
      <w:pPr>
        <w:ind w:left="-180"/>
      </w:pPr>
      <w:r>
        <w:t xml:space="preserve">                                                                                                                                  (А. Линкольн)      </w:t>
      </w:r>
    </w:p>
    <w:p w:rsidR="006E0FF8" w:rsidRDefault="006E0FF8" w:rsidP="00080C80">
      <w:pPr>
        <w:ind w:left="-180"/>
      </w:pPr>
      <w:r>
        <w:rPr>
          <w:bdr w:val="single" w:sz="4" w:space="0" w:color="auto" w:frame="1"/>
        </w:rPr>
        <w:t xml:space="preserve">   С 8.6 </w:t>
      </w:r>
      <w:r>
        <w:t xml:space="preserve">          </w:t>
      </w:r>
      <w:r>
        <w:rPr>
          <w:b/>
        </w:rPr>
        <w:t xml:space="preserve"> Правоведение</w:t>
      </w:r>
      <w:r>
        <w:t xml:space="preserve">      «С врагом можно бороться двумя способами: во-первых, </w:t>
      </w:r>
    </w:p>
    <w:p w:rsidR="006E0FF8" w:rsidRDefault="006E0FF8" w:rsidP="00080C80">
      <w:pPr>
        <w:ind w:left="-180"/>
      </w:pPr>
      <w:r>
        <w:t xml:space="preserve">                                                        законами, во-вторых, силой. Первый способ присущ человеку,</w:t>
      </w:r>
    </w:p>
    <w:p w:rsidR="006E0FF8" w:rsidRDefault="006E0FF8" w:rsidP="001F02D6">
      <w:pPr>
        <w:ind w:left="-180"/>
      </w:pPr>
      <w:r>
        <w:t xml:space="preserve">                                                        второй – зверю». ( Н. Макиавелли)</w:t>
      </w:r>
    </w:p>
    <w:p w:rsidR="006E0FF8" w:rsidRDefault="006E0FF8" w:rsidP="00080C80">
      <w:pPr>
        <w:ind w:left="-180"/>
      </w:pPr>
    </w:p>
    <w:p w:rsidR="006E0FF8" w:rsidRDefault="006E0FF8" w:rsidP="00080C80">
      <w:pPr>
        <w:pBdr>
          <w:top w:val="single" w:sz="4" w:space="1" w:color="auto"/>
          <w:left w:val="single" w:sz="4" w:space="4" w:color="auto"/>
          <w:bottom w:val="single" w:sz="4" w:space="1" w:color="auto"/>
          <w:right w:val="single" w:sz="4" w:space="4" w:color="auto"/>
        </w:pBdr>
        <w:rPr>
          <w:i/>
          <w:sz w:val="32"/>
          <w:szCs w:val="32"/>
        </w:rPr>
      </w:pPr>
      <w:r>
        <w:rPr>
          <w:i/>
          <w:sz w:val="32"/>
          <w:szCs w:val="32"/>
        </w:rPr>
        <w:t>В бланке ответов №2 запишите полный номер задания (например, С 8.5), выбранное высказывание, а затем развернутый ответ</w:t>
      </w:r>
    </w:p>
    <w:p w:rsidR="006E0FF8" w:rsidRDefault="006E0FF8" w:rsidP="00080C80">
      <w:pPr>
        <w:ind w:left="-540"/>
        <w:jc w:val="center"/>
        <w:rPr>
          <w:b/>
          <w:sz w:val="40"/>
          <w:szCs w:val="40"/>
        </w:rPr>
      </w:pPr>
    </w:p>
    <w:p w:rsidR="006E0FF8" w:rsidRPr="003B294B" w:rsidRDefault="006E0FF8" w:rsidP="00080C80">
      <w:pPr>
        <w:ind w:left="-540"/>
        <w:jc w:val="center"/>
        <w:rPr>
          <w:b/>
          <w:sz w:val="40"/>
          <w:szCs w:val="40"/>
        </w:rPr>
      </w:pPr>
      <w:r w:rsidRPr="003B294B">
        <w:rPr>
          <w:b/>
          <w:sz w:val="40"/>
          <w:szCs w:val="40"/>
        </w:rPr>
        <w:t>ВАРИАНТ 5</w:t>
      </w:r>
    </w:p>
    <w:p w:rsidR="006E0FF8" w:rsidRDefault="006E0FF8" w:rsidP="00080C80">
      <w:pPr>
        <w:ind w:left="-540"/>
        <w:rPr>
          <w:b/>
          <w:sz w:val="32"/>
          <w:szCs w:val="32"/>
        </w:rPr>
      </w:pPr>
      <w:r>
        <w:rPr>
          <w:b/>
          <w:sz w:val="32"/>
          <w:szCs w:val="32"/>
        </w:rPr>
        <w:t xml:space="preserve">                                                       Часть 1</w:t>
      </w:r>
    </w:p>
    <w:p w:rsidR="006E0FF8" w:rsidRDefault="006E0FF8" w:rsidP="00080C80">
      <w:pPr>
        <w:rPr>
          <w:sz w:val="32"/>
          <w:szCs w:val="32"/>
        </w:rPr>
      </w:pPr>
    </w:p>
    <w:p w:rsidR="006E0FF8" w:rsidRDefault="006E0FF8" w:rsidP="00080C80">
      <w:pPr>
        <w:pBdr>
          <w:top w:val="single" w:sz="4" w:space="1" w:color="auto"/>
          <w:left w:val="single" w:sz="4" w:space="4" w:color="auto"/>
          <w:bottom w:val="single" w:sz="4" w:space="1" w:color="auto"/>
          <w:right w:val="single" w:sz="4" w:space="4" w:color="auto"/>
        </w:pBdr>
        <w:jc w:val="both"/>
        <w:rPr>
          <w:b/>
          <w:sz w:val="32"/>
          <w:szCs w:val="32"/>
        </w:rPr>
      </w:pPr>
      <w:r>
        <w:rPr>
          <w:b/>
          <w:i/>
          <w:sz w:val="32"/>
          <w:szCs w:val="32"/>
        </w:rPr>
        <w:t xml:space="preserve">   При выполнении заданий этой части в бланке ответов № 1 под номером, выполняемого вами задания (А1 – А30) поставьте знак </w:t>
      </w:r>
      <w:r>
        <w:rPr>
          <w:b/>
          <w:sz w:val="32"/>
          <w:szCs w:val="32"/>
        </w:rPr>
        <w:t>«х»</w:t>
      </w:r>
      <w:r>
        <w:rPr>
          <w:b/>
          <w:i/>
          <w:sz w:val="32"/>
          <w:szCs w:val="32"/>
        </w:rPr>
        <w:t xml:space="preserve"> в клеточке, номер которой соответствует номеру выбранного вами ответа.</w:t>
      </w:r>
      <w:r>
        <w:rPr>
          <w:b/>
          <w:sz w:val="32"/>
          <w:szCs w:val="32"/>
        </w:rPr>
        <w:t xml:space="preserve">    </w:t>
      </w:r>
    </w:p>
    <w:p w:rsidR="006E0FF8" w:rsidRDefault="006E0FF8" w:rsidP="00080C80">
      <w:pPr>
        <w:ind w:left="-539"/>
        <w:jc w:val="both"/>
        <w:rPr>
          <w:b/>
          <w:bdr w:val="single" w:sz="4" w:space="0" w:color="auto" w:frame="1"/>
        </w:rPr>
      </w:pPr>
    </w:p>
    <w:p w:rsidR="006E0FF8" w:rsidRPr="002565E4" w:rsidRDefault="006E0FF8" w:rsidP="00080C80">
      <w:pPr>
        <w:ind w:left="-539"/>
        <w:jc w:val="both"/>
      </w:pPr>
      <w:r>
        <w:rPr>
          <w:b/>
          <w:bdr w:val="single" w:sz="4" w:space="0" w:color="auto" w:frame="1"/>
        </w:rPr>
        <w:t xml:space="preserve">  А1 </w:t>
      </w:r>
      <w:r w:rsidRPr="006A69DD">
        <w:t>Отношения</w:t>
      </w:r>
      <w:r>
        <w:t xml:space="preserve"> между людьми</w:t>
      </w:r>
      <w:r w:rsidRPr="006A69DD">
        <w:t xml:space="preserve">, возникающие в </w:t>
      </w:r>
      <w:r>
        <w:t>процессе  художественного творчества, относятся к</w:t>
      </w:r>
      <w:r w:rsidRPr="002565E4">
        <w:t>:</w:t>
      </w:r>
    </w:p>
    <w:p w:rsidR="006E0FF8" w:rsidRDefault="006E0FF8" w:rsidP="00080C80">
      <w:pPr>
        <w:numPr>
          <w:ilvl w:val="0"/>
          <w:numId w:val="2"/>
        </w:numPr>
        <w:jc w:val="both"/>
      </w:pPr>
      <w:r>
        <w:t>экономической сфере жизни общества</w:t>
      </w:r>
    </w:p>
    <w:p w:rsidR="006E0FF8" w:rsidRDefault="006E0FF8" w:rsidP="00080C80">
      <w:pPr>
        <w:numPr>
          <w:ilvl w:val="0"/>
          <w:numId w:val="2"/>
        </w:numPr>
        <w:jc w:val="both"/>
      </w:pPr>
      <w:r>
        <w:t>политической сфере жизни общества</w:t>
      </w:r>
    </w:p>
    <w:p w:rsidR="006E0FF8" w:rsidRDefault="006E0FF8" w:rsidP="00080C80">
      <w:pPr>
        <w:numPr>
          <w:ilvl w:val="0"/>
          <w:numId w:val="2"/>
        </w:numPr>
        <w:jc w:val="both"/>
      </w:pPr>
      <w:r>
        <w:t>духовной сфере жизни общества</w:t>
      </w:r>
    </w:p>
    <w:p w:rsidR="006E0FF8" w:rsidRDefault="006E0FF8" w:rsidP="00080C80">
      <w:pPr>
        <w:ind w:left="241"/>
        <w:jc w:val="both"/>
      </w:pPr>
      <w:r>
        <w:t>4)  социальной сфере общественной жизни</w:t>
      </w:r>
    </w:p>
    <w:p w:rsidR="006E0FF8" w:rsidRDefault="006E0FF8" w:rsidP="00080C80">
      <w:pPr>
        <w:ind w:left="241"/>
        <w:jc w:val="both"/>
      </w:pPr>
    </w:p>
    <w:p w:rsidR="006E0FF8" w:rsidRDefault="006E0FF8" w:rsidP="00080C80">
      <w:pPr>
        <w:ind w:hanging="540"/>
        <w:jc w:val="both"/>
      </w:pPr>
      <w:r>
        <w:rPr>
          <w:bdr w:val="single" w:sz="4" w:space="0" w:color="auto" w:frame="1"/>
        </w:rPr>
        <w:t xml:space="preserve">  А2  </w:t>
      </w:r>
      <w:r>
        <w:t xml:space="preserve">   Слово «прогресс» в переводе с латыни означает:</w:t>
      </w:r>
    </w:p>
    <w:p w:rsidR="006E0FF8" w:rsidRDefault="006E0FF8" w:rsidP="00080C80">
      <w:pPr>
        <w:ind w:hanging="540"/>
        <w:jc w:val="both"/>
      </w:pPr>
      <w:r>
        <w:t xml:space="preserve">            1) движение вперед   </w:t>
      </w:r>
    </w:p>
    <w:p w:rsidR="006E0FF8" w:rsidRDefault="006E0FF8" w:rsidP="00080C80">
      <w:pPr>
        <w:ind w:hanging="540"/>
        <w:jc w:val="both"/>
      </w:pPr>
      <w:r>
        <w:t xml:space="preserve">            2) возврат к изжившим себя формам и структурам  </w:t>
      </w:r>
    </w:p>
    <w:p w:rsidR="006E0FF8" w:rsidRDefault="006E0FF8" w:rsidP="00080C80">
      <w:r>
        <w:t xml:space="preserve">   3) процесс деградации</w:t>
      </w:r>
    </w:p>
    <w:p w:rsidR="006E0FF8" w:rsidRDefault="006E0FF8" w:rsidP="00080C80">
      <w:pPr>
        <w:ind w:left="-360" w:firstLine="360"/>
      </w:pPr>
      <w:r>
        <w:t xml:space="preserve">   4) повторение пройденного пути.</w:t>
      </w:r>
    </w:p>
    <w:p w:rsidR="006E0FF8" w:rsidRDefault="006E0FF8" w:rsidP="00080C80">
      <w:pPr>
        <w:ind w:left="-360" w:firstLine="360"/>
      </w:pPr>
    </w:p>
    <w:p w:rsidR="006E0FF8" w:rsidRDefault="006E0FF8" w:rsidP="00080C80">
      <w:pPr>
        <w:ind w:hanging="540"/>
      </w:pPr>
      <w:r>
        <w:rPr>
          <w:bdr w:val="single" w:sz="4" w:space="0" w:color="auto" w:frame="1"/>
        </w:rPr>
        <w:t xml:space="preserve">  А3  </w:t>
      </w:r>
      <w:r>
        <w:t xml:space="preserve">   Переход к постиндустриальному обществу связан с:</w:t>
      </w:r>
    </w:p>
    <w:p w:rsidR="006E0FF8" w:rsidRDefault="006E0FF8" w:rsidP="00080C80">
      <w:r>
        <w:t xml:space="preserve">    1) промышленным переворотом</w:t>
      </w:r>
    </w:p>
    <w:p w:rsidR="006E0FF8" w:rsidRDefault="006E0FF8" w:rsidP="00080C80">
      <w:r>
        <w:t xml:space="preserve">    2) глобализацией экономики</w:t>
      </w:r>
    </w:p>
    <w:p w:rsidR="006E0FF8" w:rsidRDefault="006E0FF8" w:rsidP="00080C80">
      <w:r>
        <w:t xml:space="preserve">    3) отделением торговли от ремесла</w:t>
      </w:r>
    </w:p>
    <w:p w:rsidR="006E0FF8" w:rsidRDefault="006E0FF8" w:rsidP="00080C80">
      <w:r>
        <w:t xml:space="preserve">    4) разделением умственного и физического труда.</w:t>
      </w:r>
    </w:p>
    <w:p w:rsidR="006E0FF8" w:rsidRDefault="006E0FF8" w:rsidP="00080C80"/>
    <w:p w:rsidR="006E0FF8" w:rsidRDefault="006E0FF8" w:rsidP="00080C80">
      <w:pPr>
        <w:ind w:hanging="540"/>
      </w:pPr>
      <w:r>
        <w:rPr>
          <w:bdr w:val="single" w:sz="4" w:space="0" w:color="auto" w:frame="1"/>
        </w:rPr>
        <w:t xml:space="preserve"> А4   </w:t>
      </w:r>
      <w:r>
        <w:t xml:space="preserve">   Особенность современной науки состоит в том, что:</w:t>
      </w:r>
    </w:p>
    <w:p w:rsidR="006E0FF8" w:rsidRDefault="006E0FF8" w:rsidP="00080C80">
      <w:r>
        <w:t xml:space="preserve">           1) она выполняет  культурно-просветительскую функцию в обществе</w:t>
      </w:r>
    </w:p>
    <w:p w:rsidR="006E0FF8" w:rsidRDefault="006E0FF8" w:rsidP="00080C80">
      <w:r>
        <w:t xml:space="preserve">           2) проводит  активную экспериментальную  деятельность</w:t>
      </w:r>
    </w:p>
    <w:p w:rsidR="006E0FF8" w:rsidRDefault="006E0FF8" w:rsidP="00080C80">
      <w:r>
        <w:t xml:space="preserve">           3) направлена на получение всесторонних знаний о мире и человеке</w:t>
      </w:r>
    </w:p>
    <w:p w:rsidR="006E0FF8" w:rsidRDefault="006E0FF8" w:rsidP="00080C80">
      <w:r>
        <w:t xml:space="preserve">           4) является мощной производительной силой.</w:t>
      </w:r>
    </w:p>
    <w:p w:rsidR="006E0FF8" w:rsidRDefault="006E0FF8" w:rsidP="00080C80"/>
    <w:p w:rsidR="006E0FF8" w:rsidRDefault="006E0FF8" w:rsidP="00080C80">
      <w:pPr>
        <w:ind w:hanging="540"/>
      </w:pPr>
      <w:r>
        <w:rPr>
          <w:bdr w:val="single" w:sz="4" w:space="0" w:color="auto" w:frame="1"/>
        </w:rPr>
        <w:t xml:space="preserve">  А5  </w:t>
      </w:r>
      <w:r>
        <w:t xml:space="preserve">    Какое суждение является верным?</w:t>
      </w:r>
    </w:p>
    <w:p w:rsidR="006E0FF8" w:rsidRDefault="006E0FF8" w:rsidP="00080C80">
      <w:pPr>
        <w:ind w:hanging="540"/>
      </w:pPr>
      <w:r>
        <w:t xml:space="preserve">           А.  Терроризм является глобальной проблемой современности.</w:t>
      </w:r>
    </w:p>
    <w:p w:rsidR="006E0FF8" w:rsidRDefault="006E0FF8" w:rsidP="00080C80">
      <w:pPr>
        <w:ind w:hanging="540"/>
      </w:pPr>
      <w:r>
        <w:t xml:space="preserve">           Б.   Каждую из глобальных проблем нужно решать отдельно от других.</w:t>
      </w:r>
    </w:p>
    <w:p w:rsidR="006E0FF8" w:rsidRDefault="006E0FF8" w:rsidP="00080C80">
      <w:pPr>
        <w:numPr>
          <w:ilvl w:val="0"/>
          <w:numId w:val="3"/>
        </w:numPr>
      </w:pPr>
      <w:r>
        <w:t>верно только А</w:t>
      </w:r>
    </w:p>
    <w:p w:rsidR="006E0FF8" w:rsidRDefault="006E0FF8" w:rsidP="00080C80">
      <w:pPr>
        <w:numPr>
          <w:ilvl w:val="0"/>
          <w:numId w:val="3"/>
        </w:numPr>
      </w:pPr>
      <w:r>
        <w:t>верно только Б</w:t>
      </w:r>
    </w:p>
    <w:p w:rsidR="006E0FF8" w:rsidRDefault="006E0FF8" w:rsidP="00080C80">
      <w:pPr>
        <w:numPr>
          <w:ilvl w:val="0"/>
          <w:numId w:val="3"/>
        </w:numPr>
      </w:pPr>
      <w:r>
        <w:t>верны оба суждения</w:t>
      </w:r>
    </w:p>
    <w:p w:rsidR="006E0FF8" w:rsidRDefault="006E0FF8" w:rsidP="00080C80">
      <w:pPr>
        <w:numPr>
          <w:ilvl w:val="0"/>
          <w:numId w:val="3"/>
        </w:numPr>
      </w:pPr>
      <w:r>
        <w:t>оба суждения неверны</w:t>
      </w:r>
    </w:p>
    <w:p w:rsidR="006E0FF8" w:rsidRDefault="006E0FF8" w:rsidP="00080C80">
      <w:pPr>
        <w:ind w:left="570"/>
      </w:pPr>
    </w:p>
    <w:p w:rsidR="006E0FF8" w:rsidRDefault="006E0FF8" w:rsidP="00080C80">
      <w:pPr>
        <w:ind w:hanging="540"/>
      </w:pPr>
      <w:r>
        <w:rPr>
          <w:bdr w:val="single" w:sz="4" w:space="0" w:color="auto" w:frame="1"/>
        </w:rPr>
        <w:t xml:space="preserve"> А6 </w:t>
      </w:r>
      <w:r>
        <w:t xml:space="preserve">  Истина всегда конкретна. Это значит, что она:</w:t>
      </w:r>
    </w:p>
    <w:p w:rsidR="006E0FF8" w:rsidRDefault="006E0FF8" w:rsidP="00080C80">
      <w:r>
        <w:t xml:space="preserve">  1) признана служить конкретному человеку                                </w:t>
      </w:r>
    </w:p>
    <w:p w:rsidR="006E0FF8" w:rsidRDefault="006E0FF8" w:rsidP="00080C80">
      <w:r>
        <w:t xml:space="preserve">  2) обусловлена задачами и потребностями текущей политики  </w:t>
      </w:r>
    </w:p>
    <w:p w:rsidR="006E0FF8" w:rsidRDefault="006E0FF8" w:rsidP="00080C80">
      <w:r>
        <w:t xml:space="preserve">  3) воспринимается органами чувств                     </w:t>
      </w:r>
    </w:p>
    <w:p w:rsidR="006E0FF8" w:rsidRDefault="006E0FF8" w:rsidP="00080C80">
      <w:r>
        <w:t xml:space="preserve">  4) определяется в своем содержании специфическими обстоятельствами места и времени</w:t>
      </w:r>
    </w:p>
    <w:p w:rsidR="006E0FF8" w:rsidRDefault="006E0FF8" w:rsidP="00080C80"/>
    <w:p w:rsidR="006E0FF8" w:rsidRDefault="006E0FF8" w:rsidP="00080C80">
      <w:pPr>
        <w:ind w:hanging="540"/>
      </w:pPr>
      <w:r>
        <w:rPr>
          <w:bdr w:val="single" w:sz="4" w:space="0" w:color="auto" w:frame="1"/>
        </w:rPr>
        <w:t xml:space="preserve">  А7 </w:t>
      </w:r>
      <w:r>
        <w:t xml:space="preserve">   Способность человека отдавать себе отчет о поступках, управлять своим поведением называется:</w:t>
      </w:r>
    </w:p>
    <w:p w:rsidR="006E0FF8" w:rsidRDefault="006E0FF8" w:rsidP="00080C80">
      <w:pPr>
        <w:numPr>
          <w:ilvl w:val="0"/>
          <w:numId w:val="4"/>
        </w:numPr>
      </w:pPr>
      <w:r>
        <w:t xml:space="preserve">сознание                                             </w:t>
      </w:r>
    </w:p>
    <w:p w:rsidR="006E0FF8" w:rsidRDefault="006E0FF8" w:rsidP="00080C80">
      <w:pPr>
        <w:numPr>
          <w:ilvl w:val="0"/>
          <w:numId w:val="4"/>
        </w:numPr>
      </w:pPr>
      <w:r>
        <w:t xml:space="preserve">воображение </w:t>
      </w:r>
    </w:p>
    <w:p w:rsidR="006E0FF8" w:rsidRDefault="006E0FF8" w:rsidP="00080C80">
      <w:r>
        <w:t xml:space="preserve">  3)  ощущение                                           </w:t>
      </w:r>
    </w:p>
    <w:p w:rsidR="006E0FF8" w:rsidRDefault="006E0FF8" w:rsidP="00080C80">
      <w:r>
        <w:t xml:space="preserve">  4)  этикет                                                                                         </w:t>
      </w:r>
    </w:p>
    <w:p w:rsidR="006E0FF8" w:rsidRDefault="006E0FF8" w:rsidP="00080C80">
      <w:pPr>
        <w:ind w:left="120"/>
      </w:pPr>
    </w:p>
    <w:p w:rsidR="006E0FF8" w:rsidRDefault="006E0FF8" w:rsidP="00080C80">
      <w:pPr>
        <w:tabs>
          <w:tab w:val="left" w:pos="180"/>
        </w:tabs>
        <w:ind w:left="180" w:hanging="720"/>
      </w:pPr>
      <w:r>
        <w:rPr>
          <w:bdr w:val="single" w:sz="4" w:space="0" w:color="auto" w:frame="1"/>
        </w:rPr>
        <w:t xml:space="preserve">  А8 </w:t>
      </w:r>
      <w:r>
        <w:t xml:space="preserve">   Отдельный представитель человеческой общности, носитель неповторимых черт называется: </w:t>
      </w:r>
    </w:p>
    <w:p w:rsidR="006E0FF8" w:rsidRDefault="006E0FF8" w:rsidP="00080C80">
      <w:pPr>
        <w:tabs>
          <w:tab w:val="left" w:pos="180"/>
        </w:tabs>
        <w:ind w:left="180" w:hanging="720"/>
      </w:pPr>
      <w:r>
        <w:t xml:space="preserve">            1) человеком                </w:t>
      </w:r>
    </w:p>
    <w:p w:rsidR="006E0FF8" w:rsidRDefault="006E0FF8" w:rsidP="00080C80">
      <w:pPr>
        <w:tabs>
          <w:tab w:val="left" w:pos="180"/>
        </w:tabs>
        <w:ind w:left="180" w:hanging="720"/>
      </w:pPr>
      <w:r>
        <w:t xml:space="preserve">            2) индивидом </w:t>
      </w:r>
    </w:p>
    <w:p w:rsidR="006E0FF8" w:rsidRDefault="006E0FF8" w:rsidP="00080C80">
      <w:pPr>
        <w:tabs>
          <w:tab w:val="left" w:pos="180"/>
        </w:tabs>
        <w:ind w:left="180" w:hanging="720"/>
      </w:pPr>
      <w:r>
        <w:t xml:space="preserve">            3) субъектом              </w:t>
      </w:r>
    </w:p>
    <w:p w:rsidR="006E0FF8" w:rsidRDefault="006E0FF8" w:rsidP="00080C80">
      <w:pPr>
        <w:tabs>
          <w:tab w:val="left" w:pos="180"/>
        </w:tabs>
        <w:ind w:left="180" w:hanging="720"/>
      </w:pPr>
      <w:r>
        <w:t xml:space="preserve">            4) личностью</w:t>
      </w:r>
    </w:p>
    <w:p w:rsidR="006E0FF8" w:rsidRDefault="006E0FF8" w:rsidP="00080C80">
      <w:pPr>
        <w:tabs>
          <w:tab w:val="left" w:pos="180"/>
        </w:tabs>
        <w:ind w:left="180" w:hanging="720"/>
      </w:pPr>
    </w:p>
    <w:p w:rsidR="006E0FF8" w:rsidRDefault="006E0FF8" w:rsidP="00080C80">
      <w:pPr>
        <w:tabs>
          <w:tab w:val="left" w:pos="180"/>
        </w:tabs>
        <w:ind w:left="180" w:hanging="720"/>
      </w:pPr>
      <w:r>
        <w:rPr>
          <w:bdr w:val="single" w:sz="4" w:space="0" w:color="auto" w:frame="1"/>
        </w:rPr>
        <w:t xml:space="preserve">  А9 </w:t>
      </w:r>
      <w:r>
        <w:t xml:space="preserve">   Проведение пенсионной реформы представляет собой деятельность:</w:t>
      </w:r>
    </w:p>
    <w:p w:rsidR="006E0FF8" w:rsidRDefault="006E0FF8" w:rsidP="00080C80">
      <w:pPr>
        <w:tabs>
          <w:tab w:val="left" w:pos="180"/>
        </w:tabs>
      </w:pPr>
      <w:r>
        <w:t xml:space="preserve">         1) прогностическую              </w:t>
      </w:r>
    </w:p>
    <w:p w:rsidR="006E0FF8" w:rsidRDefault="006E0FF8" w:rsidP="00080C80">
      <w:pPr>
        <w:tabs>
          <w:tab w:val="left" w:pos="180"/>
        </w:tabs>
      </w:pPr>
      <w:r>
        <w:t xml:space="preserve">         2) материально-производственную</w:t>
      </w:r>
    </w:p>
    <w:p w:rsidR="006E0FF8" w:rsidRDefault="006E0FF8" w:rsidP="00080C80">
      <w:pPr>
        <w:tabs>
          <w:tab w:val="left" w:pos="180"/>
        </w:tabs>
      </w:pPr>
      <w:r>
        <w:t xml:space="preserve">         3) социально-преобразовательную                       </w:t>
      </w:r>
    </w:p>
    <w:p w:rsidR="006E0FF8" w:rsidRDefault="006E0FF8" w:rsidP="00080C80">
      <w:pPr>
        <w:tabs>
          <w:tab w:val="left" w:pos="180"/>
        </w:tabs>
      </w:pPr>
      <w:r>
        <w:t xml:space="preserve">         4) ценностно-ориентировочную</w:t>
      </w:r>
    </w:p>
    <w:p w:rsidR="006E0FF8" w:rsidRDefault="006E0FF8" w:rsidP="00080C80">
      <w:pPr>
        <w:tabs>
          <w:tab w:val="left" w:pos="180"/>
        </w:tabs>
      </w:pPr>
    </w:p>
    <w:p w:rsidR="006E0FF8" w:rsidRDefault="006E0FF8" w:rsidP="00080C80">
      <w:pPr>
        <w:tabs>
          <w:tab w:val="left" w:pos="180"/>
        </w:tabs>
        <w:ind w:hanging="540"/>
      </w:pPr>
      <w:r>
        <w:rPr>
          <w:bdr w:val="single" w:sz="4" w:space="0" w:color="auto" w:frame="1"/>
        </w:rPr>
        <w:t xml:space="preserve">    А10</w:t>
      </w:r>
      <w:r>
        <w:t xml:space="preserve">  Верны ли данные суждения?</w:t>
      </w:r>
    </w:p>
    <w:p w:rsidR="006E0FF8" w:rsidRDefault="006E0FF8" w:rsidP="00080C80">
      <w:pPr>
        <w:tabs>
          <w:tab w:val="left" w:pos="180"/>
        </w:tabs>
        <w:ind w:hanging="540"/>
      </w:pPr>
      <w:r>
        <w:t xml:space="preserve">               А.  Высшей ступенью познания является рациональное познание</w:t>
      </w:r>
    </w:p>
    <w:p w:rsidR="006E0FF8" w:rsidRDefault="006E0FF8" w:rsidP="00080C80">
      <w:pPr>
        <w:tabs>
          <w:tab w:val="left" w:pos="180"/>
        </w:tabs>
        <w:ind w:hanging="540"/>
      </w:pPr>
      <w:r>
        <w:t xml:space="preserve">               Б.   Большую часть информации о мире человек получает при помощи своих органов чувств: </w:t>
      </w:r>
    </w:p>
    <w:p w:rsidR="006E0FF8" w:rsidRDefault="006E0FF8" w:rsidP="00080C80">
      <w:pPr>
        <w:tabs>
          <w:tab w:val="left" w:pos="180"/>
        </w:tabs>
        <w:ind w:hanging="540"/>
      </w:pPr>
      <w:r>
        <w:t xml:space="preserve">            1) верно только А                   2) верно только Б  </w:t>
      </w:r>
    </w:p>
    <w:p w:rsidR="006E0FF8" w:rsidRDefault="006E0FF8" w:rsidP="00080C80">
      <w:pPr>
        <w:tabs>
          <w:tab w:val="left" w:pos="180"/>
        </w:tabs>
        <w:ind w:hanging="540"/>
      </w:pPr>
      <w:r>
        <w:t xml:space="preserve">            3) верны оба суждения           4) оба суждения неверны</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 xml:space="preserve">    А 11</w:t>
      </w:r>
      <w:r>
        <w:t xml:space="preserve">  Цена предложения на рынке - это:</w:t>
      </w:r>
    </w:p>
    <w:p w:rsidR="006E0FF8" w:rsidRDefault="006E0FF8" w:rsidP="00080C80">
      <w:pPr>
        <w:tabs>
          <w:tab w:val="left" w:pos="180"/>
        </w:tabs>
        <w:ind w:hanging="540"/>
      </w:pPr>
      <w:r>
        <w:t xml:space="preserve">            1) цена, по которой товар продается   непосредственным покупателям          </w:t>
      </w:r>
    </w:p>
    <w:p w:rsidR="006E0FF8" w:rsidRDefault="006E0FF8" w:rsidP="00080C80">
      <w:pPr>
        <w:tabs>
          <w:tab w:val="left" w:pos="180"/>
        </w:tabs>
        <w:ind w:hanging="540"/>
      </w:pPr>
      <w:r>
        <w:t xml:space="preserve">            2) средняя цена товара в регионе</w:t>
      </w:r>
    </w:p>
    <w:p w:rsidR="006E0FF8" w:rsidRDefault="006E0FF8" w:rsidP="00080C80">
      <w:pPr>
        <w:tabs>
          <w:tab w:val="left" w:pos="180"/>
        </w:tabs>
        <w:ind w:hanging="540"/>
      </w:pPr>
      <w:r>
        <w:t xml:space="preserve">            3) цена, назначаемая производителем товара    </w:t>
      </w:r>
    </w:p>
    <w:p w:rsidR="006E0FF8" w:rsidRDefault="006E0FF8" w:rsidP="00080C80">
      <w:pPr>
        <w:tabs>
          <w:tab w:val="left" w:pos="180"/>
        </w:tabs>
        <w:ind w:hanging="540"/>
      </w:pPr>
      <w:r>
        <w:t xml:space="preserve">            4) минимальная цена, по которой производитель готов продать свой товар.</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 xml:space="preserve">    А12</w:t>
      </w:r>
      <w:r>
        <w:t xml:space="preserve">  Одним из основных  признаков рыночной экономики является:</w:t>
      </w:r>
    </w:p>
    <w:p w:rsidR="006E0FF8" w:rsidRDefault="006E0FF8" w:rsidP="00080C80">
      <w:pPr>
        <w:tabs>
          <w:tab w:val="left" w:pos="180"/>
        </w:tabs>
        <w:ind w:hanging="540"/>
      </w:pPr>
      <w:r>
        <w:t xml:space="preserve">            1) преобладание частной собственности           </w:t>
      </w:r>
    </w:p>
    <w:p w:rsidR="006E0FF8" w:rsidRDefault="006E0FF8" w:rsidP="00080C80">
      <w:pPr>
        <w:tabs>
          <w:tab w:val="left" w:pos="180"/>
        </w:tabs>
        <w:ind w:hanging="540"/>
      </w:pPr>
      <w:r>
        <w:t xml:space="preserve">            2) директивное планирование</w:t>
      </w:r>
    </w:p>
    <w:p w:rsidR="006E0FF8" w:rsidRDefault="006E0FF8" w:rsidP="00080C80">
      <w:pPr>
        <w:tabs>
          <w:tab w:val="left" w:pos="180"/>
        </w:tabs>
        <w:ind w:hanging="540"/>
      </w:pPr>
      <w:r>
        <w:t xml:space="preserve">            3) отсутствие конкуренции                                 </w:t>
      </w:r>
    </w:p>
    <w:p w:rsidR="006E0FF8" w:rsidRDefault="006E0FF8" w:rsidP="00080C80">
      <w:pPr>
        <w:tabs>
          <w:tab w:val="left" w:pos="180"/>
        </w:tabs>
        <w:ind w:hanging="540"/>
      </w:pPr>
      <w:r>
        <w:t xml:space="preserve">            4) централизованное установление цен </w:t>
      </w:r>
    </w:p>
    <w:p w:rsidR="006E0FF8" w:rsidRDefault="006E0FF8" w:rsidP="00080C80">
      <w:pPr>
        <w:tabs>
          <w:tab w:val="left" w:pos="180"/>
        </w:tabs>
      </w:pPr>
      <w:r>
        <w:t xml:space="preserve"> </w:t>
      </w:r>
    </w:p>
    <w:p w:rsidR="006E0FF8" w:rsidRDefault="006E0FF8" w:rsidP="00080C80">
      <w:pPr>
        <w:tabs>
          <w:tab w:val="left" w:pos="180"/>
        </w:tabs>
        <w:ind w:hanging="540"/>
      </w:pPr>
      <w:r>
        <w:rPr>
          <w:bdr w:val="single" w:sz="4" w:space="0" w:color="auto" w:frame="1"/>
        </w:rPr>
        <w:t xml:space="preserve">   А13</w:t>
      </w:r>
      <w:r>
        <w:t xml:space="preserve">  Если производительность труда растет медленнее, чем заработная плата то:</w:t>
      </w:r>
    </w:p>
    <w:p w:rsidR="006E0FF8" w:rsidRDefault="006E0FF8" w:rsidP="00080C80">
      <w:pPr>
        <w:tabs>
          <w:tab w:val="left" w:pos="180"/>
        </w:tabs>
        <w:ind w:hanging="540"/>
      </w:pPr>
      <w:r>
        <w:t xml:space="preserve">            1) себестоимость продукции увеличится          </w:t>
      </w:r>
    </w:p>
    <w:p w:rsidR="006E0FF8" w:rsidRDefault="006E0FF8" w:rsidP="00080C80">
      <w:pPr>
        <w:tabs>
          <w:tab w:val="left" w:pos="180"/>
        </w:tabs>
        <w:ind w:hanging="540"/>
      </w:pPr>
      <w:r>
        <w:t xml:space="preserve">            2) прибыль предприятия увеличится </w:t>
      </w:r>
    </w:p>
    <w:p w:rsidR="006E0FF8" w:rsidRDefault="006E0FF8" w:rsidP="00080C80">
      <w:pPr>
        <w:tabs>
          <w:tab w:val="left" w:pos="180"/>
        </w:tabs>
        <w:ind w:hanging="540"/>
      </w:pPr>
      <w:r>
        <w:t xml:space="preserve">            3) себестоимость продукции снизится               </w:t>
      </w:r>
    </w:p>
    <w:p w:rsidR="006E0FF8" w:rsidRDefault="006E0FF8" w:rsidP="00080C80">
      <w:pPr>
        <w:tabs>
          <w:tab w:val="left" w:pos="180"/>
        </w:tabs>
        <w:ind w:hanging="540"/>
      </w:pPr>
      <w:r>
        <w:t xml:space="preserve">            4)  прибыльность производства  продукции не изменится</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 xml:space="preserve">  А 14</w:t>
      </w:r>
      <w:r>
        <w:t xml:space="preserve">  Одним из наиболее важных процессов, связанных с переходом к рыночной экономике является процесс приватизации, цель которого состоит в: </w:t>
      </w:r>
    </w:p>
    <w:p w:rsidR="006E0FF8" w:rsidRDefault="006E0FF8" w:rsidP="00080C80">
      <w:pPr>
        <w:tabs>
          <w:tab w:val="left" w:pos="180"/>
        </w:tabs>
        <w:ind w:hanging="540"/>
      </w:pPr>
      <w:r>
        <w:t xml:space="preserve">             1) бесплатной раздаче гражданам части государственной собственности</w:t>
      </w:r>
    </w:p>
    <w:p w:rsidR="006E0FF8" w:rsidRDefault="006E0FF8" w:rsidP="00080C80">
      <w:pPr>
        <w:tabs>
          <w:tab w:val="left" w:pos="180"/>
        </w:tabs>
        <w:ind w:hanging="540"/>
      </w:pPr>
      <w:r>
        <w:t xml:space="preserve">             2) ликвидация  всех государственных предприятий</w:t>
      </w:r>
    </w:p>
    <w:p w:rsidR="006E0FF8" w:rsidRDefault="006E0FF8" w:rsidP="00080C80">
      <w:pPr>
        <w:tabs>
          <w:tab w:val="left" w:pos="180"/>
        </w:tabs>
        <w:ind w:hanging="540"/>
      </w:pPr>
      <w:r>
        <w:t xml:space="preserve">             3) сужении государственного сектора в экономике для развития негосударственных форм</w:t>
      </w:r>
    </w:p>
    <w:p w:rsidR="006E0FF8" w:rsidRDefault="006E0FF8" w:rsidP="00080C80">
      <w:pPr>
        <w:tabs>
          <w:tab w:val="left" w:pos="180"/>
        </w:tabs>
        <w:ind w:hanging="540"/>
      </w:pPr>
      <w:r>
        <w:t xml:space="preserve">                 собственности</w:t>
      </w:r>
    </w:p>
    <w:p w:rsidR="006E0FF8" w:rsidRDefault="006E0FF8" w:rsidP="00080C80">
      <w:pPr>
        <w:tabs>
          <w:tab w:val="left" w:pos="180"/>
        </w:tabs>
        <w:ind w:hanging="540"/>
      </w:pPr>
      <w:r>
        <w:t xml:space="preserve">             4) передаче частных предприятий в собственность государства</w:t>
      </w:r>
    </w:p>
    <w:p w:rsidR="006E0FF8" w:rsidRDefault="006E0FF8" w:rsidP="00080C80">
      <w:pPr>
        <w:tabs>
          <w:tab w:val="left" w:pos="180"/>
        </w:tabs>
        <w:ind w:hanging="540"/>
      </w:pPr>
      <w:r>
        <w:rPr>
          <w:bdr w:val="single" w:sz="4" w:space="0" w:color="auto" w:frame="1"/>
        </w:rPr>
        <w:t xml:space="preserve">  А 15</w:t>
      </w:r>
      <w:r>
        <w:t xml:space="preserve">  Верны ли следующие суждения?</w:t>
      </w:r>
    </w:p>
    <w:p w:rsidR="006E0FF8" w:rsidRDefault="006E0FF8" w:rsidP="00080C80">
      <w:pPr>
        <w:tabs>
          <w:tab w:val="left" w:pos="180"/>
        </w:tabs>
        <w:ind w:hanging="540"/>
      </w:pPr>
      <w:r>
        <w:t xml:space="preserve">            А.  Дефицит государственного бюджета существует, если государственные доходы </w:t>
      </w:r>
    </w:p>
    <w:p w:rsidR="006E0FF8" w:rsidRDefault="006E0FF8" w:rsidP="00080C80">
      <w:pPr>
        <w:tabs>
          <w:tab w:val="left" w:pos="180"/>
        </w:tabs>
        <w:ind w:hanging="540"/>
      </w:pPr>
      <w:r>
        <w:t xml:space="preserve">                 превышают расходы.</w:t>
      </w:r>
    </w:p>
    <w:p w:rsidR="006E0FF8" w:rsidRDefault="006E0FF8" w:rsidP="00080C80">
      <w:pPr>
        <w:tabs>
          <w:tab w:val="left" w:pos="180"/>
        </w:tabs>
        <w:ind w:hanging="540"/>
      </w:pPr>
      <w:r>
        <w:t xml:space="preserve">            Б. Если увеличивается государственный долг, то возникает дефицит бюджета.</w:t>
      </w:r>
    </w:p>
    <w:p w:rsidR="006E0FF8" w:rsidRDefault="006E0FF8" w:rsidP="00080C80">
      <w:pPr>
        <w:tabs>
          <w:tab w:val="left" w:pos="180"/>
        </w:tabs>
        <w:ind w:hanging="540"/>
      </w:pPr>
      <w:r>
        <w:t xml:space="preserve">               1) верно только А          2) верно только Б </w:t>
      </w:r>
    </w:p>
    <w:p w:rsidR="006E0FF8" w:rsidRDefault="006E0FF8" w:rsidP="00080C80">
      <w:pPr>
        <w:tabs>
          <w:tab w:val="left" w:pos="180"/>
        </w:tabs>
        <w:ind w:hanging="540"/>
      </w:pPr>
      <w:r>
        <w:t xml:space="preserve">               3) верны оба суждения  4) оба суждения неверны</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 xml:space="preserve">  А 16</w:t>
      </w:r>
      <w:r>
        <w:t xml:space="preserve">   К показателям достигнутого статуса личности относится: </w:t>
      </w:r>
    </w:p>
    <w:p w:rsidR="006E0FF8" w:rsidRDefault="006E0FF8" w:rsidP="00080C80">
      <w:pPr>
        <w:tabs>
          <w:tab w:val="left" w:pos="180"/>
        </w:tabs>
        <w:ind w:hanging="540"/>
      </w:pPr>
      <w:r>
        <w:t xml:space="preserve">                1) принадлежность к определенной национальности                  </w:t>
      </w:r>
    </w:p>
    <w:p w:rsidR="006E0FF8" w:rsidRDefault="006E0FF8" w:rsidP="00080C80">
      <w:pPr>
        <w:tabs>
          <w:tab w:val="left" w:pos="180"/>
        </w:tabs>
        <w:ind w:hanging="540"/>
      </w:pPr>
      <w:r>
        <w:t xml:space="preserve">                2) половая принадлежность</w:t>
      </w:r>
    </w:p>
    <w:p w:rsidR="006E0FF8" w:rsidRDefault="006E0FF8" w:rsidP="00080C80">
      <w:pPr>
        <w:tabs>
          <w:tab w:val="left" w:pos="180"/>
        </w:tabs>
        <w:ind w:hanging="540"/>
      </w:pPr>
      <w:r>
        <w:t xml:space="preserve">                3) избрание на должность                   </w:t>
      </w:r>
    </w:p>
    <w:p w:rsidR="006E0FF8" w:rsidRDefault="006E0FF8" w:rsidP="00080C80">
      <w:pPr>
        <w:tabs>
          <w:tab w:val="left" w:pos="180"/>
        </w:tabs>
        <w:ind w:hanging="540"/>
      </w:pPr>
      <w:r>
        <w:t xml:space="preserve">                4) социальное происхождение</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А 17</w:t>
      </w:r>
      <w:r>
        <w:t xml:space="preserve">  «Более всего чтите гостя, откуда бы к вам не пришел, простолюдин ли, или знатный, или посол; если не можете почтить его подарком, - то пищей или питьем…»  Определите вид этой социальной нормы.</w:t>
      </w:r>
    </w:p>
    <w:p w:rsidR="006E0FF8" w:rsidRDefault="006E0FF8" w:rsidP="00080C80">
      <w:pPr>
        <w:tabs>
          <w:tab w:val="left" w:pos="180"/>
        </w:tabs>
      </w:pPr>
      <w:r>
        <w:t xml:space="preserve">       1) эстетическая норма                        </w:t>
      </w:r>
    </w:p>
    <w:p w:rsidR="006E0FF8" w:rsidRDefault="006E0FF8" w:rsidP="00080C80">
      <w:pPr>
        <w:tabs>
          <w:tab w:val="left" w:pos="180"/>
        </w:tabs>
      </w:pPr>
      <w:r>
        <w:t xml:space="preserve">       2) норма права </w:t>
      </w:r>
    </w:p>
    <w:p w:rsidR="006E0FF8" w:rsidRDefault="006E0FF8" w:rsidP="00080C80">
      <w:pPr>
        <w:tabs>
          <w:tab w:val="left" w:pos="180"/>
        </w:tabs>
      </w:pPr>
      <w:r>
        <w:t xml:space="preserve">       3) обычай                          </w:t>
      </w:r>
    </w:p>
    <w:p w:rsidR="006E0FF8" w:rsidRDefault="006E0FF8" w:rsidP="00080C80">
      <w:pPr>
        <w:tabs>
          <w:tab w:val="left" w:pos="180"/>
        </w:tabs>
      </w:pPr>
      <w:r>
        <w:t xml:space="preserve">       4) ритуал </w:t>
      </w:r>
    </w:p>
    <w:p w:rsidR="006E0FF8" w:rsidRDefault="006E0FF8" w:rsidP="00080C80">
      <w:pPr>
        <w:tabs>
          <w:tab w:val="left" w:pos="180"/>
        </w:tabs>
      </w:pPr>
    </w:p>
    <w:p w:rsidR="006E0FF8" w:rsidRDefault="006E0FF8" w:rsidP="00080C80">
      <w:pPr>
        <w:tabs>
          <w:tab w:val="left" w:pos="180"/>
        </w:tabs>
        <w:ind w:hanging="540"/>
      </w:pPr>
      <w:r>
        <w:rPr>
          <w:bdr w:val="single" w:sz="4" w:space="0" w:color="auto" w:frame="1"/>
        </w:rPr>
        <w:t>А 18</w:t>
      </w:r>
      <w:r>
        <w:t xml:space="preserve">   Племена, народности, нации – это стадии развития:</w:t>
      </w:r>
    </w:p>
    <w:p w:rsidR="006E0FF8" w:rsidRDefault="006E0FF8" w:rsidP="00080C80">
      <w:pPr>
        <w:tabs>
          <w:tab w:val="left" w:pos="180"/>
        </w:tabs>
        <w:ind w:hanging="540"/>
      </w:pPr>
      <w:r>
        <w:t xml:space="preserve">           1) демоса</w:t>
      </w:r>
    </w:p>
    <w:p w:rsidR="006E0FF8" w:rsidRDefault="006E0FF8" w:rsidP="00080C80">
      <w:pPr>
        <w:tabs>
          <w:tab w:val="left" w:pos="180"/>
        </w:tabs>
        <w:ind w:hanging="540"/>
      </w:pPr>
      <w:r>
        <w:t xml:space="preserve">           2) этноса</w:t>
      </w:r>
    </w:p>
    <w:p w:rsidR="006E0FF8" w:rsidRDefault="006E0FF8" w:rsidP="00080C80">
      <w:pPr>
        <w:tabs>
          <w:tab w:val="left" w:pos="180"/>
        </w:tabs>
        <w:ind w:hanging="540"/>
      </w:pPr>
      <w:r>
        <w:t xml:space="preserve">           3) стратификации</w:t>
      </w:r>
    </w:p>
    <w:p w:rsidR="006E0FF8" w:rsidRDefault="006E0FF8" w:rsidP="00080C80">
      <w:pPr>
        <w:tabs>
          <w:tab w:val="left" w:pos="180"/>
        </w:tabs>
        <w:ind w:hanging="540"/>
      </w:pPr>
      <w:r>
        <w:t xml:space="preserve">           4)  консенсуса</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А 19</w:t>
      </w:r>
      <w:r>
        <w:t xml:space="preserve">    Социальный статус – это:</w:t>
      </w:r>
    </w:p>
    <w:p w:rsidR="006E0FF8" w:rsidRDefault="006E0FF8" w:rsidP="00080C80">
      <w:pPr>
        <w:tabs>
          <w:tab w:val="left" w:pos="180"/>
        </w:tabs>
        <w:ind w:hanging="540"/>
      </w:pPr>
      <w:r>
        <w:t xml:space="preserve">           1) поведение, ожидаемое от индивида                </w:t>
      </w:r>
    </w:p>
    <w:p w:rsidR="006E0FF8" w:rsidRDefault="006E0FF8" w:rsidP="00080C80">
      <w:pPr>
        <w:tabs>
          <w:tab w:val="left" w:pos="180"/>
        </w:tabs>
        <w:ind w:hanging="540"/>
      </w:pPr>
      <w:r>
        <w:t xml:space="preserve">           2) форма осуществления социальных функций</w:t>
      </w:r>
    </w:p>
    <w:p w:rsidR="006E0FF8" w:rsidRDefault="006E0FF8" w:rsidP="00080C80">
      <w:pPr>
        <w:tabs>
          <w:tab w:val="left" w:pos="180"/>
        </w:tabs>
        <w:ind w:hanging="540"/>
      </w:pPr>
      <w:r>
        <w:t xml:space="preserve">           3) социальное положении е человека в обществе    </w:t>
      </w:r>
    </w:p>
    <w:p w:rsidR="006E0FF8" w:rsidRDefault="006E0FF8" w:rsidP="00080C80">
      <w:pPr>
        <w:tabs>
          <w:tab w:val="left" w:pos="180"/>
        </w:tabs>
        <w:ind w:hanging="540"/>
      </w:pPr>
      <w:r>
        <w:t xml:space="preserve">           4) форма поощрения индивидов</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А 20</w:t>
      </w:r>
      <w:r>
        <w:t xml:space="preserve">   Верны ли следующие суждения:</w:t>
      </w:r>
    </w:p>
    <w:p w:rsidR="006E0FF8" w:rsidRDefault="006E0FF8" w:rsidP="00080C80">
      <w:pPr>
        <w:tabs>
          <w:tab w:val="left" w:pos="180"/>
        </w:tabs>
        <w:ind w:hanging="540"/>
      </w:pPr>
      <w:r>
        <w:t xml:space="preserve">            А.  Национальный конфликт может возникнуть из-за противоречия между массой</w:t>
      </w:r>
    </w:p>
    <w:p w:rsidR="006E0FF8" w:rsidRDefault="006E0FF8" w:rsidP="00080C80">
      <w:pPr>
        <w:tabs>
          <w:tab w:val="left" w:pos="180"/>
        </w:tabs>
        <w:ind w:hanging="540"/>
      </w:pPr>
      <w:r>
        <w:t xml:space="preserve">                  беженцев-переселенцев и коренным населением другой национальности.</w:t>
      </w:r>
    </w:p>
    <w:p w:rsidR="006E0FF8" w:rsidRDefault="006E0FF8" w:rsidP="00080C80">
      <w:pPr>
        <w:tabs>
          <w:tab w:val="left" w:pos="180"/>
        </w:tabs>
        <w:ind w:hanging="540"/>
      </w:pPr>
      <w:r>
        <w:t xml:space="preserve">            Б.  Национальные конфликты иногда возникают на почве религиозной нетерпимости.</w:t>
      </w:r>
    </w:p>
    <w:p w:rsidR="006E0FF8" w:rsidRDefault="006E0FF8" w:rsidP="00080C80">
      <w:pPr>
        <w:tabs>
          <w:tab w:val="left" w:pos="180"/>
        </w:tabs>
        <w:ind w:hanging="540"/>
      </w:pPr>
      <w:r>
        <w:t xml:space="preserve">                1) верно только А                     2) верно только Б </w:t>
      </w:r>
    </w:p>
    <w:p w:rsidR="006E0FF8" w:rsidRDefault="006E0FF8" w:rsidP="00080C80">
      <w:pPr>
        <w:tabs>
          <w:tab w:val="left" w:pos="180"/>
        </w:tabs>
        <w:ind w:hanging="540"/>
      </w:pPr>
      <w:r>
        <w:t xml:space="preserve">                3) верны оба суждения             4) оба суждения неверны</w:t>
      </w:r>
    </w:p>
    <w:p w:rsidR="006E0FF8" w:rsidRDefault="006E0FF8" w:rsidP="00080C80">
      <w:pPr>
        <w:tabs>
          <w:tab w:val="left" w:pos="180"/>
        </w:tabs>
        <w:ind w:hanging="540"/>
      </w:pPr>
    </w:p>
    <w:p w:rsidR="006E0FF8" w:rsidRDefault="006E0FF8" w:rsidP="00080C80">
      <w:pPr>
        <w:tabs>
          <w:tab w:val="left" w:pos="180"/>
        </w:tabs>
        <w:ind w:hanging="540"/>
      </w:pPr>
      <w:r>
        <w:rPr>
          <w:bdr w:val="single" w:sz="4" w:space="0" w:color="auto" w:frame="1"/>
        </w:rPr>
        <w:t>А 21</w:t>
      </w:r>
      <w:r>
        <w:t xml:space="preserve">  Главная цель, преследуемая разделением властей в демократическом государстве, это:</w:t>
      </w:r>
    </w:p>
    <w:p w:rsidR="006E0FF8" w:rsidRDefault="006E0FF8" w:rsidP="00080C80">
      <w:pPr>
        <w:tabs>
          <w:tab w:val="left" w:pos="180"/>
        </w:tabs>
        <w:ind w:hanging="540"/>
      </w:pPr>
      <w:r>
        <w:t xml:space="preserve">             1) создание рабочих мест для государственных чиновников</w:t>
      </w:r>
    </w:p>
    <w:p w:rsidR="006E0FF8" w:rsidRDefault="006E0FF8" w:rsidP="00080C80">
      <w:pPr>
        <w:tabs>
          <w:tab w:val="left" w:pos="180"/>
        </w:tabs>
        <w:ind w:hanging="540"/>
      </w:pPr>
      <w:r>
        <w:t xml:space="preserve">             2) контроль жизни гражданского общества </w:t>
      </w:r>
    </w:p>
    <w:p w:rsidR="006E0FF8" w:rsidRDefault="006E0FF8" w:rsidP="00080C80">
      <w:pPr>
        <w:tabs>
          <w:tab w:val="left" w:pos="180"/>
        </w:tabs>
        <w:ind w:hanging="540"/>
      </w:pPr>
      <w:r>
        <w:t xml:space="preserve">             3) недопущение чрезмерной концентрации власти одним человеком или одним органом</w:t>
      </w:r>
    </w:p>
    <w:p w:rsidR="006E0FF8" w:rsidRDefault="006E0FF8" w:rsidP="00080C80">
      <w:pPr>
        <w:tabs>
          <w:tab w:val="left" w:pos="180"/>
        </w:tabs>
        <w:ind w:hanging="540"/>
      </w:pPr>
      <w:r>
        <w:t xml:space="preserve">             4) суверенитет, независимость в осуществлении внутренней и внешней политики</w:t>
      </w:r>
    </w:p>
    <w:p w:rsidR="006E0FF8" w:rsidRDefault="006E0FF8" w:rsidP="00080C80">
      <w:pPr>
        <w:tabs>
          <w:tab w:val="left" w:pos="180"/>
        </w:tabs>
        <w:ind w:hanging="540"/>
      </w:pPr>
    </w:p>
    <w:p w:rsidR="006E0FF8" w:rsidRDefault="006E0FF8" w:rsidP="008D4CDE">
      <w:pPr>
        <w:ind w:left="-540"/>
      </w:pPr>
      <w:r>
        <w:rPr>
          <w:bdr w:val="single" w:sz="4" w:space="0" w:color="auto" w:frame="1"/>
        </w:rPr>
        <w:t xml:space="preserve">  А 22</w:t>
      </w:r>
      <w:r>
        <w:t xml:space="preserve">   Какое из высказываний соответствует марксистской идеологии:</w:t>
      </w:r>
    </w:p>
    <w:p w:rsidR="006E0FF8" w:rsidRDefault="006E0FF8" w:rsidP="008D4CDE">
      <w:pPr>
        <w:ind w:left="-540"/>
      </w:pPr>
      <w:r>
        <w:t xml:space="preserve">                    1) «Политика – это искусство возможного»</w:t>
      </w:r>
    </w:p>
    <w:p w:rsidR="006E0FF8" w:rsidRDefault="006E0FF8" w:rsidP="008D4CDE">
      <w:pPr>
        <w:ind w:left="-540"/>
      </w:pPr>
      <w:r>
        <w:t xml:space="preserve">                    2)  «Задача политики – защищать права и свободы граждан»</w:t>
      </w:r>
    </w:p>
    <w:p w:rsidR="006E0FF8" w:rsidRDefault="006E0FF8" w:rsidP="008D4CDE">
      <w:pPr>
        <w:ind w:left="-540"/>
      </w:pPr>
      <w:r>
        <w:t xml:space="preserve">                    3)  «Государство – это орудие классового господства»</w:t>
      </w:r>
    </w:p>
    <w:p w:rsidR="006E0FF8" w:rsidRDefault="006E0FF8" w:rsidP="00FE3989">
      <w:pPr>
        <w:ind w:left="-540"/>
      </w:pPr>
      <w:r>
        <w:t xml:space="preserve">                    4) «Нравственное начало должно стоять выше, чем юридическое»</w:t>
      </w:r>
    </w:p>
    <w:p w:rsidR="006E0FF8" w:rsidRDefault="006E0FF8" w:rsidP="00080C80">
      <w:pPr>
        <w:tabs>
          <w:tab w:val="left" w:pos="180"/>
        </w:tabs>
        <w:ind w:hanging="540"/>
      </w:pPr>
      <w:r>
        <w:rPr>
          <w:bdr w:val="single" w:sz="4" w:space="0" w:color="auto" w:frame="1"/>
        </w:rPr>
        <w:t xml:space="preserve">  А 23</w:t>
      </w:r>
      <w:r>
        <w:t xml:space="preserve">    Авторитарный политический режим характеризуется:</w:t>
      </w:r>
    </w:p>
    <w:p w:rsidR="006E0FF8" w:rsidRDefault="006E0FF8" w:rsidP="00080C80">
      <w:pPr>
        <w:tabs>
          <w:tab w:val="left" w:pos="180"/>
        </w:tabs>
        <w:ind w:hanging="540"/>
      </w:pPr>
      <w:r>
        <w:t xml:space="preserve">             1) наличием развитой системы судопроизводства</w:t>
      </w:r>
    </w:p>
    <w:p w:rsidR="006E0FF8" w:rsidRDefault="006E0FF8" w:rsidP="00080C80">
      <w:pPr>
        <w:tabs>
          <w:tab w:val="left" w:pos="180"/>
        </w:tabs>
        <w:ind w:hanging="540"/>
      </w:pPr>
      <w:r>
        <w:t xml:space="preserve">             2) права и свободы граждан являются высшей ценностью, соблюдаются, защищаются и</w:t>
      </w:r>
    </w:p>
    <w:p w:rsidR="006E0FF8" w:rsidRDefault="006E0FF8" w:rsidP="00080C80">
      <w:pPr>
        <w:tabs>
          <w:tab w:val="left" w:pos="180"/>
        </w:tabs>
        <w:ind w:hanging="540"/>
      </w:pPr>
      <w:r>
        <w:t xml:space="preserve">                 гарантируются государством</w:t>
      </w:r>
    </w:p>
    <w:p w:rsidR="006E0FF8" w:rsidRDefault="006E0FF8" w:rsidP="00080C80">
      <w:pPr>
        <w:tabs>
          <w:tab w:val="left" w:pos="180"/>
        </w:tabs>
      </w:pPr>
      <w:r>
        <w:t xml:space="preserve">    3) разрешением определенного идейного и политического многообразия, границы которого</w:t>
      </w:r>
    </w:p>
    <w:p w:rsidR="006E0FF8" w:rsidRDefault="006E0FF8" w:rsidP="00080C80">
      <w:pPr>
        <w:tabs>
          <w:tab w:val="left" w:pos="180"/>
        </w:tabs>
      </w:pPr>
      <w:r>
        <w:t xml:space="preserve">        строго определены</w:t>
      </w:r>
    </w:p>
    <w:p w:rsidR="006E0FF8" w:rsidRDefault="006E0FF8" w:rsidP="00080C80">
      <w:pPr>
        <w:tabs>
          <w:tab w:val="left" w:pos="180"/>
        </w:tabs>
        <w:ind w:left="120"/>
      </w:pPr>
      <w:r>
        <w:t xml:space="preserve">  4) четко выраженной системой разделения властей на законодательную,</w:t>
      </w:r>
    </w:p>
    <w:p w:rsidR="006E0FF8" w:rsidRDefault="006E0FF8" w:rsidP="00080C80">
      <w:pPr>
        <w:tabs>
          <w:tab w:val="left" w:pos="180"/>
        </w:tabs>
        <w:ind w:left="120"/>
      </w:pPr>
      <w:r>
        <w:t xml:space="preserve">      исполнительную и судебную</w:t>
      </w:r>
    </w:p>
    <w:p w:rsidR="006E0FF8" w:rsidRDefault="006E0FF8" w:rsidP="00080C80">
      <w:pPr>
        <w:tabs>
          <w:tab w:val="left" w:pos="180"/>
        </w:tabs>
        <w:ind w:left="120"/>
      </w:pPr>
    </w:p>
    <w:p w:rsidR="006E0FF8" w:rsidRDefault="006E0FF8" w:rsidP="00080C80">
      <w:pPr>
        <w:tabs>
          <w:tab w:val="left" w:pos="180"/>
        </w:tabs>
        <w:ind w:left="120" w:hanging="660"/>
      </w:pPr>
      <w:r>
        <w:rPr>
          <w:bdr w:val="single" w:sz="4" w:space="0" w:color="auto" w:frame="1"/>
        </w:rPr>
        <w:t xml:space="preserve">   А 24</w:t>
      </w:r>
      <w:r>
        <w:t xml:space="preserve">    В соответствии с Конституцией РФ,  Россия  - правовое государство. Какой из ниже перечисленных фактов не соответствует этому определению:</w:t>
      </w:r>
    </w:p>
    <w:p w:rsidR="006E0FF8" w:rsidRDefault="006E0FF8" w:rsidP="00080C80">
      <w:pPr>
        <w:tabs>
          <w:tab w:val="left" w:pos="180"/>
        </w:tabs>
        <w:ind w:left="120" w:hanging="660"/>
      </w:pPr>
      <w:r>
        <w:t xml:space="preserve">               1) решение  Конституционного Суда РФ о признании неконституционным </w:t>
      </w:r>
    </w:p>
    <w:p w:rsidR="006E0FF8" w:rsidRDefault="006E0FF8" w:rsidP="00080C80">
      <w:pPr>
        <w:tabs>
          <w:tab w:val="left" w:pos="180"/>
        </w:tabs>
        <w:ind w:left="120" w:hanging="660"/>
      </w:pPr>
      <w:r>
        <w:t xml:space="preserve">                 постановления   главы администрации субъекта федерации и его отмене</w:t>
      </w:r>
    </w:p>
    <w:p w:rsidR="006E0FF8" w:rsidRDefault="006E0FF8" w:rsidP="00080C80">
      <w:pPr>
        <w:tabs>
          <w:tab w:val="left" w:pos="180"/>
        </w:tabs>
        <w:ind w:left="120" w:hanging="660"/>
      </w:pPr>
      <w:r>
        <w:t xml:space="preserve">               2)  возбуждение уголовного дела за неуплату налогов в отношении министра </w:t>
      </w:r>
    </w:p>
    <w:p w:rsidR="006E0FF8" w:rsidRDefault="006E0FF8" w:rsidP="00080C80">
      <w:pPr>
        <w:tabs>
          <w:tab w:val="left" w:pos="180"/>
        </w:tabs>
        <w:ind w:left="120" w:hanging="660"/>
      </w:pPr>
      <w:r>
        <w:t xml:space="preserve">                 экономики</w:t>
      </w:r>
    </w:p>
    <w:p w:rsidR="006E0FF8" w:rsidRDefault="006E0FF8" w:rsidP="00080C80">
      <w:pPr>
        <w:tabs>
          <w:tab w:val="left" w:pos="180"/>
        </w:tabs>
        <w:ind w:left="120" w:hanging="660"/>
      </w:pPr>
      <w:r>
        <w:t xml:space="preserve">               3)  для участия в парламентских выборах зарегистрировались 22 политические партии</w:t>
      </w:r>
    </w:p>
    <w:p w:rsidR="006E0FF8" w:rsidRDefault="006E0FF8" w:rsidP="00080C80">
      <w:pPr>
        <w:tabs>
          <w:tab w:val="left" w:pos="180"/>
        </w:tabs>
        <w:ind w:left="120" w:hanging="660"/>
      </w:pPr>
      <w:r>
        <w:t xml:space="preserve">               4) арест общественного деятеля, выступившего с критикой экономической политики </w:t>
      </w:r>
    </w:p>
    <w:p w:rsidR="006E0FF8" w:rsidRDefault="006E0FF8" w:rsidP="00080C80">
      <w:pPr>
        <w:tabs>
          <w:tab w:val="left" w:pos="180"/>
        </w:tabs>
        <w:ind w:left="120" w:hanging="660"/>
      </w:pPr>
      <w:r>
        <w:t xml:space="preserve">                 Правительства</w:t>
      </w:r>
    </w:p>
    <w:p w:rsidR="006E0FF8" w:rsidRDefault="006E0FF8" w:rsidP="00080C80">
      <w:pPr>
        <w:tabs>
          <w:tab w:val="left" w:pos="180"/>
        </w:tabs>
      </w:pPr>
    </w:p>
    <w:p w:rsidR="006E0FF8" w:rsidRDefault="006E0FF8" w:rsidP="00080C80">
      <w:pPr>
        <w:tabs>
          <w:tab w:val="left" w:pos="180"/>
        </w:tabs>
        <w:ind w:left="120" w:hanging="660"/>
      </w:pPr>
      <w:r>
        <w:rPr>
          <w:bdr w:val="single" w:sz="4" w:space="0" w:color="auto" w:frame="1"/>
        </w:rPr>
        <w:t xml:space="preserve">   А 25</w:t>
      </w:r>
      <w:r>
        <w:t xml:space="preserve">   Верны ли данные суждения:</w:t>
      </w:r>
    </w:p>
    <w:p w:rsidR="006E0FF8" w:rsidRDefault="006E0FF8" w:rsidP="00080C80">
      <w:pPr>
        <w:tabs>
          <w:tab w:val="left" w:pos="180"/>
        </w:tabs>
        <w:ind w:left="120" w:hanging="660"/>
      </w:pPr>
      <w:r>
        <w:t xml:space="preserve">              А. Парламентаризм – это система власти, при которой парламент является не только высшим</w:t>
      </w:r>
    </w:p>
    <w:p w:rsidR="006E0FF8" w:rsidRDefault="006E0FF8" w:rsidP="00080C80">
      <w:pPr>
        <w:tabs>
          <w:tab w:val="left" w:pos="180"/>
        </w:tabs>
        <w:ind w:left="120" w:hanging="660"/>
      </w:pPr>
      <w:r>
        <w:t xml:space="preserve">                   законодательным, но и представительным (выборным) органом власти</w:t>
      </w:r>
    </w:p>
    <w:p w:rsidR="006E0FF8" w:rsidRDefault="006E0FF8" w:rsidP="00080C80">
      <w:pPr>
        <w:tabs>
          <w:tab w:val="left" w:pos="180"/>
        </w:tabs>
        <w:ind w:left="120" w:hanging="660"/>
      </w:pPr>
      <w:r>
        <w:t xml:space="preserve">              Б. Парламентаризм предполагает, что законы, принимаемые парламентом, не может </w:t>
      </w:r>
    </w:p>
    <w:p w:rsidR="006E0FF8" w:rsidRDefault="006E0FF8" w:rsidP="00080C80">
      <w:pPr>
        <w:tabs>
          <w:tab w:val="left" w:pos="180"/>
        </w:tabs>
        <w:ind w:left="120" w:hanging="660"/>
      </w:pPr>
      <w:r>
        <w:t xml:space="preserve">                 отменить ни один орган государственной власти </w:t>
      </w:r>
    </w:p>
    <w:p w:rsidR="006E0FF8" w:rsidRDefault="006E0FF8" w:rsidP="00080C80">
      <w:pPr>
        <w:tabs>
          <w:tab w:val="left" w:pos="180"/>
        </w:tabs>
        <w:ind w:left="120" w:hanging="660"/>
      </w:pPr>
      <w:r>
        <w:t xml:space="preserve">                 1) верно только А                    2) верно только Б  </w:t>
      </w:r>
    </w:p>
    <w:p w:rsidR="006E0FF8" w:rsidRDefault="006E0FF8" w:rsidP="00080C80">
      <w:pPr>
        <w:tabs>
          <w:tab w:val="left" w:pos="180"/>
        </w:tabs>
        <w:ind w:left="120" w:hanging="660"/>
      </w:pPr>
      <w:r>
        <w:t xml:space="preserve">                 3) верны оба суждения            4) оба суждения неверны</w:t>
      </w:r>
    </w:p>
    <w:p w:rsidR="006E0FF8" w:rsidRDefault="006E0FF8" w:rsidP="00080C80">
      <w:pPr>
        <w:tabs>
          <w:tab w:val="left" w:pos="180"/>
        </w:tabs>
        <w:ind w:left="120" w:hanging="660"/>
      </w:pPr>
    </w:p>
    <w:p w:rsidR="006E0FF8" w:rsidRDefault="006E0FF8" w:rsidP="00080C80">
      <w:pPr>
        <w:tabs>
          <w:tab w:val="left" w:pos="180"/>
        </w:tabs>
        <w:ind w:left="120" w:hanging="660"/>
      </w:pPr>
      <w:r>
        <w:rPr>
          <w:bdr w:val="single" w:sz="4" w:space="0" w:color="auto" w:frame="1"/>
        </w:rPr>
        <w:t xml:space="preserve">   А 26</w:t>
      </w:r>
      <w:r>
        <w:t xml:space="preserve">   Какое утверждение правильно характеризует связь между Конституцией и нормативными актами:</w:t>
      </w:r>
    </w:p>
    <w:p w:rsidR="006E0FF8" w:rsidRDefault="006E0FF8" w:rsidP="00080C80">
      <w:pPr>
        <w:tabs>
          <w:tab w:val="left" w:pos="180"/>
        </w:tabs>
        <w:ind w:left="120" w:hanging="660"/>
      </w:pPr>
      <w:r>
        <w:t xml:space="preserve">             1) Конституция принимается в соответствии с другими нормативными актами</w:t>
      </w:r>
    </w:p>
    <w:p w:rsidR="006E0FF8" w:rsidRDefault="006E0FF8" w:rsidP="00080C80">
      <w:pPr>
        <w:tabs>
          <w:tab w:val="left" w:pos="180"/>
        </w:tabs>
        <w:ind w:left="120" w:hanging="660"/>
      </w:pPr>
      <w:r>
        <w:t xml:space="preserve">             2) нормы Конституции равнозначны остальным нормативным актам</w:t>
      </w:r>
    </w:p>
    <w:p w:rsidR="006E0FF8" w:rsidRDefault="006E0FF8" w:rsidP="00080C80">
      <w:pPr>
        <w:tabs>
          <w:tab w:val="left" w:pos="180"/>
        </w:tabs>
        <w:ind w:left="120" w:hanging="660"/>
      </w:pPr>
      <w:r>
        <w:t xml:space="preserve">             3) все нормативные акты принимаются в соответствии с Конституцией</w:t>
      </w:r>
    </w:p>
    <w:p w:rsidR="006E0FF8" w:rsidRDefault="006E0FF8" w:rsidP="00080C80">
      <w:pPr>
        <w:tabs>
          <w:tab w:val="left" w:pos="180"/>
        </w:tabs>
        <w:ind w:left="120" w:hanging="660"/>
      </w:pPr>
      <w:r>
        <w:t xml:space="preserve">             4) согласование нормативных актов с основными положениями Конституции не</w:t>
      </w:r>
    </w:p>
    <w:p w:rsidR="006E0FF8" w:rsidRDefault="006E0FF8" w:rsidP="00080C80">
      <w:pPr>
        <w:tabs>
          <w:tab w:val="left" w:pos="180"/>
        </w:tabs>
        <w:ind w:left="120" w:hanging="660"/>
      </w:pPr>
      <w:r>
        <w:t xml:space="preserve">                 является  обязательным</w:t>
      </w:r>
    </w:p>
    <w:p w:rsidR="006E0FF8" w:rsidRDefault="006E0FF8" w:rsidP="00080C80">
      <w:pPr>
        <w:tabs>
          <w:tab w:val="left" w:pos="180"/>
        </w:tabs>
        <w:ind w:left="120" w:hanging="660"/>
      </w:pPr>
      <w:r>
        <w:rPr>
          <w:bdr w:val="single" w:sz="4" w:space="0" w:color="auto" w:frame="1"/>
        </w:rPr>
        <w:t xml:space="preserve">   А 27</w:t>
      </w:r>
      <w:r>
        <w:t xml:space="preserve">  Является гражданско-правовым правонарушением:</w:t>
      </w:r>
    </w:p>
    <w:p w:rsidR="006E0FF8" w:rsidRDefault="006E0FF8" w:rsidP="00080C80">
      <w:pPr>
        <w:tabs>
          <w:tab w:val="left" w:pos="180"/>
        </w:tabs>
        <w:ind w:left="120" w:hanging="660"/>
      </w:pPr>
      <w:r>
        <w:t xml:space="preserve">              1) кража сотового телефона</w:t>
      </w:r>
    </w:p>
    <w:p w:rsidR="006E0FF8" w:rsidRDefault="006E0FF8" w:rsidP="00080C80">
      <w:pPr>
        <w:tabs>
          <w:tab w:val="left" w:pos="180"/>
        </w:tabs>
        <w:ind w:left="120" w:hanging="660"/>
      </w:pPr>
      <w:r>
        <w:t xml:space="preserve">              2) невыполнение долгового обязательства</w:t>
      </w:r>
    </w:p>
    <w:p w:rsidR="006E0FF8" w:rsidRDefault="006E0FF8" w:rsidP="00080C80">
      <w:pPr>
        <w:tabs>
          <w:tab w:val="left" w:pos="180"/>
        </w:tabs>
        <w:ind w:left="120" w:hanging="660"/>
      </w:pPr>
      <w:r>
        <w:t xml:space="preserve">              3) вырубка елки в городском парке</w:t>
      </w:r>
    </w:p>
    <w:p w:rsidR="006E0FF8" w:rsidRDefault="006E0FF8" w:rsidP="00080C80">
      <w:pPr>
        <w:tabs>
          <w:tab w:val="left" w:pos="180"/>
        </w:tabs>
        <w:ind w:left="120" w:hanging="660"/>
      </w:pPr>
      <w:r>
        <w:t xml:space="preserve">              4) свалка мусора в неположенном месте</w:t>
      </w:r>
    </w:p>
    <w:p w:rsidR="006E0FF8" w:rsidRDefault="006E0FF8" w:rsidP="00080C80">
      <w:pPr>
        <w:tabs>
          <w:tab w:val="left" w:pos="180"/>
        </w:tabs>
        <w:ind w:left="120" w:hanging="660"/>
      </w:pPr>
      <w:r>
        <w:rPr>
          <w:bdr w:val="single" w:sz="4" w:space="0" w:color="auto" w:frame="1"/>
        </w:rPr>
        <w:t xml:space="preserve">   А 28</w:t>
      </w:r>
      <w:r>
        <w:t xml:space="preserve">  Какое обстоятельство отягчает уголовную ответственность:</w:t>
      </w:r>
    </w:p>
    <w:p w:rsidR="006E0FF8" w:rsidRDefault="006E0FF8" w:rsidP="00080C80">
      <w:pPr>
        <w:tabs>
          <w:tab w:val="left" w:pos="180"/>
        </w:tabs>
        <w:ind w:left="120" w:hanging="660"/>
      </w:pPr>
      <w:r>
        <w:t xml:space="preserve">                         1) совершение преступления впервые                  </w:t>
      </w:r>
    </w:p>
    <w:p w:rsidR="006E0FF8" w:rsidRDefault="006E0FF8" w:rsidP="00080C80">
      <w:pPr>
        <w:tabs>
          <w:tab w:val="left" w:pos="180"/>
        </w:tabs>
        <w:ind w:left="120" w:hanging="660"/>
      </w:pPr>
      <w:r>
        <w:t xml:space="preserve">                         2) превышение пределов необходимой обороны </w:t>
      </w:r>
    </w:p>
    <w:p w:rsidR="006E0FF8" w:rsidRDefault="006E0FF8" w:rsidP="00080C80">
      <w:pPr>
        <w:tabs>
          <w:tab w:val="left" w:pos="180"/>
        </w:tabs>
        <w:ind w:left="120" w:hanging="660"/>
      </w:pPr>
      <w:r>
        <w:t xml:space="preserve">                         3) совершение преступления в состоянии опьянения              </w:t>
      </w:r>
    </w:p>
    <w:p w:rsidR="006E0FF8" w:rsidRDefault="006E0FF8" w:rsidP="00080C80">
      <w:pPr>
        <w:tabs>
          <w:tab w:val="left" w:pos="180"/>
        </w:tabs>
        <w:ind w:left="120" w:hanging="660"/>
      </w:pPr>
      <w:r>
        <w:t xml:space="preserve">                         4) совершение преступления вследствие стечения тяжелых жизненных обстоятельств.</w:t>
      </w:r>
    </w:p>
    <w:p w:rsidR="006E0FF8" w:rsidRDefault="006E0FF8" w:rsidP="00080C80">
      <w:pPr>
        <w:tabs>
          <w:tab w:val="left" w:pos="180"/>
        </w:tabs>
        <w:ind w:left="120" w:hanging="660"/>
      </w:pPr>
      <w:r>
        <w:rPr>
          <w:bdr w:val="single" w:sz="4" w:space="0" w:color="auto" w:frame="1"/>
        </w:rPr>
        <w:t xml:space="preserve">   А 29</w:t>
      </w:r>
      <w:r>
        <w:t xml:space="preserve">  Гарантом прав и свобод человека и гражданина по Конституции России является:</w:t>
      </w:r>
    </w:p>
    <w:p w:rsidR="006E0FF8" w:rsidRDefault="006E0FF8" w:rsidP="00080C80">
      <w:pPr>
        <w:tabs>
          <w:tab w:val="left" w:pos="180"/>
        </w:tabs>
        <w:ind w:left="120" w:hanging="660"/>
      </w:pPr>
      <w:r>
        <w:t xml:space="preserve">              1) Правительство РФ                     </w:t>
      </w:r>
    </w:p>
    <w:p w:rsidR="006E0FF8" w:rsidRDefault="006E0FF8" w:rsidP="00080C80">
      <w:pPr>
        <w:tabs>
          <w:tab w:val="left" w:pos="180"/>
        </w:tabs>
        <w:ind w:left="120" w:hanging="660"/>
      </w:pPr>
      <w:r>
        <w:t xml:space="preserve">              2) Президент РФ </w:t>
      </w:r>
    </w:p>
    <w:p w:rsidR="006E0FF8" w:rsidRDefault="006E0FF8" w:rsidP="00080C80">
      <w:pPr>
        <w:tabs>
          <w:tab w:val="left" w:pos="180"/>
        </w:tabs>
        <w:ind w:left="120" w:hanging="660"/>
      </w:pPr>
      <w:r>
        <w:t xml:space="preserve">              3) Государственная Дума              </w:t>
      </w:r>
    </w:p>
    <w:p w:rsidR="006E0FF8" w:rsidRDefault="006E0FF8" w:rsidP="00080C80">
      <w:pPr>
        <w:tabs>
          <w:tab w:val="left" w:pos="180"/>
        </w:tabs>
        <w:ind w:left="120" w:hanging="660"/>
      </w:pPr>
      <w:r>
        <w:t xml:space="preserve">              4) Совет Федерации</w:t>
      </w:r>
    </w:p>
    <w:p w:rsidR="006E0FF8" w:rsidRDefault="006E0FF8" w:rsidP="00D347A6">
      <w:pPr>
        <w:tabs>
          <w:tab w:val="left" w:pos="180"/>
        </w:tabs>
      </w:pPr>
    </w:p>
    <w:p w:rsidR="006E0FF8" w:rsidRDefault="006E0FF8" w:rsidP="00080C80">
      <w:pPr>
        <w:tabs>
          <w:tab w:val="left" w:pos="180"/>
        </w:tabs>
        <w:ind w:left="120" w:hanging="660"/>
      </w:pPr>
      <w:r>
        <w:rPr>
          <w:bdr w:val="single" w:sz="4" w:space="0" w:color="auto" w:frame="1"/>
        </w:rPr>
        <w:t xml:space="preserve">   А 30</w:t>
      </w:r>
      <w:r>
        <w:t xml:space="preserve">  Верны ли следующие суждения:</w:t>
      </w:r>
    </w:p>
    <w:p w:rsidR="006E0FF8" w:rsidRDefault="006E0FF8" w:rsidP="00080C80">
      <w:pPr>
        <w:tabs>
          <w:tab w:val="left" w:pos="180"/>
        </w:tabs>
        <w:ind w:left="120" w:hanging="660"/>
      </w:pPr>
      <w:r>
        <w:t xml:space="preserve">             А.  Содержание правоотношения зависит от нормы права. </w:t>
      </w:r>
    </w:p>
    <w:p w:rsidR="006E0FF8" w:rsidRDefault="006E0FF8" w:rsidP="00080C80">
      <w:pPr>
        <w:tabs>
          <w:tab w:val="left" w:pos="180"/>
        </w:tabs>
        <w:ind w:left="120" w:hanging="660"/>
      </w:pPr>
      <w:r>
        <w:t xml:space="preserve">             Б.  Содержание правоотношения определяется только желанием субъектов. </w:t>
      </w:r>
    </w:p>
    <w:p w:rsidR="006E0FF8" w:rsidRDefault="006E0FF8" w:rsidP="00080C80">
      <w:pPr>
        <w:tabs>
          <w:tab w:val="left" w:pos="180"/>
        </w:tabs>
        <w:ind w:left="120" w:hanging="660"/>
      </w:pPr>
      <w:r>
        <w:t xml:space="preserve">                     1) верно только А                        2) верно только Б  </w:t>
      </w:r>
    </w:p>
    <w:p w:rsidR="006E0FF8" w:rsidRDefault="006E0FF8" w:rsidP="00080C80">
      <w:pPr>
        <w:tabs>
          <w:tab w:val="left" w:pos="180"/>
        </w:tabs>
        <w:ind w:left="120" w:hanging="660"/>
      </w:pPr>
      <w:r>
        <w:t xml:space="preserve">                     3) верны оба суждения                4) оба суждения неверны</w:t>
      </w:r>
    </w:p>
    <w:p w:rsidR="006E0FF8" w:rsidRDefault="006E0FF8" w:rsidP="00080C80">
      <w:pPr>
        <w:tabs>
          <w:tab w:val="left" w:pos="180"/>
        </w:tabs>
      </w:pPr>
    </w:p>
    <w:p w:rsidR="006E0FF8" w:rsidRDefault="006E0FF8" w:rsidP="00080C80">
      <w:pPr>
        <w:tabs>
          <w:tab w:val="left" w:pos="180"/>
        </w:tabs>
        <w:ind w:left="120" w:hanging="660"/>
      </w:pPr>
    </w:p>
    <w:p w:rsidR="006E0FF8" w:rsidRDefault="006E0FF8" w:rsidP="00080C80">
      <w:pPr>
        <w:tabs>
          <w:tab w:val="left" w:pos="180"/>
        </w:tabs>
        <w:ind w:left="120" w:hanging="660"/>
        <w:rPr>
          <w:b/>
          <w:sz w:val="36"/>
          <w:szCs w:val="36"/>
        </w:rPr>
      </w:pPr>
      <w:r>
        <w:rPr>
          <w:b/>
          <w:sz w:val="36"/>
          <w:szCs w:val="36"/>
        </w:rPr>
        <w:t xml:space="preserve">                                                 Часть 2</w:t>
      </w:r>
    </w:p>
    <w:p w:rsidR="006E0FF8"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ind w:left="120" w:hanging="120"/>
      </w:pPr>
    </w:p>
    <w:p w:rsidR="006E0FF8" w:rsidRDefault="006E0FF8" w:rsidP="00080C80">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080C80">
      <w:pPr>
        <w:tabs>
          <w:tab w:val="left" w:pos="180"/>
        </w:tabs>
        <w:ind w:left="120" w:hanging="120"/>
      </w:pPr>
    </w:p>
    <w:p w:rsidR="006E0FF8" w:rsidRDefault="006E0FF8" w:rsidP="00080C80">
      <w:r>
        <w:t xml:space="preserve">                             </w:t>
      </w:r>
      <w:r>
        <w:rPr>
          <w:bdr w:val="single" w:sz="4" w:space="0" w:color="auto" w:frame="1"/>
        </w:rPr>
        <w:t>Полномочия права собственности</w:t>
      </w:r>
    </w:p>
    <w:p w:rsidR="006E0FF8" w:rsidRDefault="006E0FF8" w:rsidP="00080C80"/>
    <w:p w:rsidR="006E0FF8" w:rsidRDefault="006E0FF8" w:rsidP="00080C80">
      <w:r>
        <w:t xml:space="preserve">          </w:t>
      </w:r>
      <w:r>
        <w:rPr>
          <w:bdr w:val="single" w:sz="4" w:space="0" w:color="auto" w:frame="1"/>
        </w:rPr>
        <w:t xml:space="preserve">владение </w:t>
      </w:r>
      <w:r>
        <w:t xml:space="preserve">               </w:t>
      </w:r>
      <w:r>
        <w:rPr>
          <w:bdr w:val="single" w:sz="4" w:space="0" w:color="auto" w:frame="1"/>
        </w:rPr>
        <w:t xml:space="preserve"> пользование </w:t>
      </w:r>
      <w:r>
        <w:t xml:space="preserve">          </w:t>
      </w:r>
      <w:r>
        <w:rPr>
          <w:bdr w:val="single" w:sz="4" w:space="0" w:color="auto" w:frame="1"/>
        </w:rPr>
        <w:t xml:space="preserve"> ………….</w:t>
      </w:r>
    </w:p>
    <w:p w:rsidR="006E0FF8" w:rsidRDefault="006E0FF8" w:rsidP="00080C80">
      <w:r>
        <w:t xml:space="preserve">        Ответ ________________  .</w:t>
      </w:r>
    </w:p>
    <w:p w:rsidR="006E0FF8" w:rsidRDefault="006E0FF8" w:rsidP="00080C80"/>
    <w:p w:rsidR="006E0FF8" w:rsidRDefault="006E0FF8" w:rsidP="00080C80"/>
    <w:p w:rsidR="006E0FF8" w:rsidRDefault="006E0FF8" w:rsidP="00080C80">
      <w:r>
        <w:rPr>
          <w:bdr w:val="single" w:sz="4" w:space="0" w:color="auto" w:frame="1"/>
        </w:rPr>
        <w:t xml:space="preserve">  В </w:t>
      </w:r>
      <w:r>
        <w:rPr>
          <w:b/>
          <w:bdr w:val="single" w:sz="4" w:space="0" w:color="auto" w:frame="1"/>
        </w:rPr>
        <w:t xml:space="preserve">2    </w:t>
      </w:r>
      <w:r>
        <w:rPr>
          <w:b/>
        </w:rPr>
        <w:t xml:space="preserve">     Назовите понятие, соответствующее определению:</w:t>
      </w:r>
    </w:p>
    <w:p w:rsidR="006E0FF8" w:rsidRDefault="006E0FF8" w:rsidP="00080C80">
      <w:r>
        <w:t xml:space="preserve">           По древним славянским верованиям, Даждьбог – божество солнца – является </w:t>
      </w:r>
    </w:p>
    <w:p w:rsidR="006E0FF8" w:rsidRDefault="006E0FF8" w:rsidP="00080C80">
      <w:r>
        <w:t xml:space="preserve"> покровителем и родоначальником восточнославянских племен. Он наделялся небывалым могуществом, от него зависела смена времен года и чередование дня и ночи. Сын его – Арий – странствовал по свету, пока не осел на реке Ра (Волге), внуки – Кий, Щек и Хорив – основали на берегу Днепра поселение, позднее ставшее городом Киевом. Данный факт свидетельствует о том, что формой религиозных верований древних славян было _____________.</w:t>
      </w:r>
    </w:p>
    <w:p w:rsidR="006E0FF8" w:rsidRDefault="006E0FF8" w:rsidP="00080C80">
      <w:r>
        <w:t xml:space="preserve">        Ответ ____________   </w:t>
      </w:r>
    </w:p>
    <w:p w:rsidR="006E0FF8" w:rsidRDefault="006E0FF8" w:rsidP="00080C80"/>
    <w:p w:rsidR="006E0FF8" w:rsidRDefault="006E0FF8" w:rsidP="00080C80"/>
    <w:p w:rsidR="006E0FF8" w:rsidRDefault="006E0FF8" w:rsidP="00080C80">
      <w:r>
        <w:rPr>
          <w:bdr w:val="single" w:sz="4" w:space="0" w:color="auto" w:frame="1"/>
        </w:rPr>
        <w:t xml:space="preserve">   В </w:t>
      </w:r>
      <w:r>
        <w:rPr>
          <w:b/>
          <w:bdr w:val="single" w:sz="4" w:space="0" w:color="auto" w:frame="1"/>
        </w:rPr>
        <w:t xml:space="preserve">3  </w:t>
      </w:r>
      <w:r>
        <w:rPr>
          <w:b/>
        </w:rPr>
        <w:t xml:space="preserve">   Установите соответствие политических  понятий и их определений.</w:t>
      </w:r>
    </w:p>
    <w:p w:rsidR="006E0FF8" w:rsidRDefault="006E0FF8" w:rsidP="00080C80">
      <w:r>
        <w:t xml:space="preserve">               Понятия                                               Определения</w:t>
      </w:r>
    </w:p>
    <w:p w:rsidR="006E0FF8" w:rsidRDefault="006E0FF8" w:rsidP="00080C80">
      <w:r>
        <w:t xml:space="preserve">    1) власть                                         А) верховенство государственной власти внутри страны и </w:t>
      </w:r>
    </w:p>
    <w:p w:rsidR="006E0FF8" w:rsidRDefault="006E0FF8" w:rsidP="00080C80">
      <w:r>
        <w:t xml:space="preserve">                                                                 и независимость государства во внешних делах</w:t>
      </w:r>
    </w:p>
    <w:p w:rsidR="006E0FF8" w:rsidRDefault="006E0FF8" w:rsidP="00080C80">
      <w:r>
        <w:t xml:space="preserve">    2) герб государства                       Б) совокупность средств и способов осуществления</w:t>
      </w:r>
    </w:p>
    <w:p w:rsidR="006E0FF8" w:rsidRDefault="006E0FF8" w:rsidP="00080C80">
      <w:r>
        <w:t xml:space="preserve">                                                                государственной власти и управления, выражающих ее </w:t>
      </w:r>
    </w:p>
    <w:p w:rsidR="006E0FF8" w:rsidRDefault="006E0FF8" w:rsidP="00080C80">
      <w:r>
        <w:t xml:space="preserve">                                                                содержание и особенности</w:t>
      </w:r>
    </w:p>
    <w:p w:rsidR="006E0FF8" w:rsidRDefault="006E0FF8" w:rsidP="00080C80">
      <w:r>
        <w:t xml:space="preserve">    3) суверенитет                               В) сила, влияние, могущество, полномочия</w:t>
      </w:r>
    </w:p>
    <w:p w:rsidR="006E0FF8" w:rsidRDefault="006E0FF8" w:rsidP="00080C80">
      <w:r>
        <w:t xml:space="preserve">    4) режим политический                Г) официальный отличительный знак, эмблема государства, изображаемая на бланках и печатях государственных органов</w:t>
      </w:r>
    </w:p>
    <w:p w:rsidR="006E0FF8" w:rsidRDefault="006E0FF8" w:rsidP="00080C80">
      <w: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5"/>
        <w:gridCol w:w="2535"/>
        <w:gridCol w:w="2535"/>
        <w:gridCol w:w="2535"/>
      </w:tblGrid>
      <w:tr w:rsidR="006E0FF8" w:rsidRPr="00065E1D" w:rsidTr="00065E1D">
        <w:tc>
          <w:tcPr>
            <w:tcW w:w="2548" w:type="dxa"/>
          </w:tcPr>
          <w:p w:rsidR="006E0FF8" w:rsidRDefault="006E0FF8" w:rsidP="00080C80">
            <w:r>
              <w:t xml:space="preserve">                   1</w:t>
            </w:r>
          </w:p>
        </w:tc>
        <w:tc>
          <w:tcPr>
            <w:tcW w:w="2548" w:type="dxa"/>
          </w:tcPr>
          <w:p w:rsidR="006E0FF8" w:rsidRDefault="006E0FF8" w:rsidP="00080C80">
            <w:r>
              <w:t xml:space="preserve">                  2</w:t>
            </w:r>
          </w:p>
        </w:tc>
        <w:tc>
          <w:tcPr>
            <w:tcW w:w="2548" w:type="dxa"/>
          </w:tcPr>
          <w:p w:rsidR="006E0FF8" w:rsidRDefault="006E0FF8" w:rsidP="00080C80">
            <w:r>
              <w:t xml:space="preserve">                 3</w:t>
            </w:r>
          </w:p>
        </w:tc>
        <w:tc>
          <w:tcPr>
            <w:tcW w:w="2548" w:type="dxa"/>
          </w:tcPr>
          <w:p w:rsidR="006E0FF8" w:rsidRDefault="006E0FF8" w:rsidP="00080C80">
            <w:r>
              <w:t xml:space="preserve">                   4</w:t>
            </w:r>
          </w:p>
        </w:tc>
      </w:tr>
      <w:tr w:rsidR="006E0FF8" w:rsidRPr="00065E1D" w:rsidTr="00065E1D">
        <w:trPr>
          <w:trHeight w:val="325"/>
        </w:trPr>
        <w:tc>
          <w:tcPr>
            <w:tcW w:w="2548" w:type="dxa"/>
          </w:tcPr>
          <w:p w:rsidR="006E0FF8" w:rsidRDefault="006E0FF8" w:rsidP="00080C80"/>
        </w:tc>
        <w:tc>
          <w:tcPr>
            <w:tcW w:w="2548" w:type="dxa"/>
          </w:tcPr>
          <w:p w:rsidR="006E0FF8" w:rsidRDefault="006E0FF8" w:rsidP="00080C80"/>
        </w:tc>
        <w:tc>
          <w:tcPr>
            <w:tcW w:w="2548" w:type="dxa"/>
          </w:tcPr>
          <w:p w:rsidR="006E0FF8" w:rsidRDefault="006E0FF8" w:rsidP="00080C80"/>
        </w:tc>
        <w:tc>
          <w:tcPr>
            <w:tcW w:w="2548" w:type="dxa"/>
          </w:tcPr>
          <w:p w:rsidR="006E0FF8" w:rsidRDefault="006E0FF8" w:rsidP="00080C80"/>
        </w:tc>
      </w:tr>
    </w:tbl>
    <w:p w:rsidR="006E0FF8" w:rsidRDefault="006E0FF8" w:rsidP="00080C80"/>
    <w:p w:rsidR="006E0FF8" w:rsidRDefault="006E0FF8" w:rsidP="00080C80"/>
    <w:p w:rsidR="006E0FF8" w:rsidRDefault="006E0FF8" w:rsidP="00080C80">
      <w:pPr>
        <w:rPr>
          <w:b/>
        </w:rPr>
      </w:pPr>
      <w:r>
        <w:rPr>
          <w:bdr w:val="single" w:sz="4" w:space="0" w:color="auto" w:frame="1"/>
        </w:rPr>
        <w:t xml:space="preserve">  В  </w:t>
      </w:r>
      <w:r>
        <w:rPr>
          <w:b/>
          <w:bdr w:val="single" w:sz="4" w:space="0" w:color="auto" w:frame="1"/>
        </w:rPr>
        <w:t xml:space="preserve">4    </w:t>
      </w:r>
      <w:r>
        <w:rPr>
          <w:b/>
        </w:rPr>
        <w:t xml:space="preserve">    Человек по своим общественным взглядам является консерватором, найдите в приведенном списке действия, характерные для представителей данной идеологии и обведите цифры под которыми они указаны.</w:t>
      </w:r>
    </w:p>
    <w:p w:rsidR="006E0FF8" w:rsidRDefault="006E0FF8" w:rsidP="00080C80">
      <w:r>
        <w:t xml:space="preserve">          1) ориентируется на защиту традиционных устоев</w:t>
      </w:r>
    </w:p>
    <w:p w:rsidR="006E0FF8" w:rsidRDefault="006E0FF8" w:rsidP="00080C80">
      <w:r>
        <w:t xml:space="preserve">          2) поддерживает всестороннее реформирование общества</w:t>
      </w:r>
    </w:p>
    <w:p w:rsidR="006E0FF8" w:rsidRDefault="006E0FF8" w:rsidP="00080C80">
      <w:r>
        <w:t xml:space="preserve">          3) с сомнением относится к реформам</w:t>
      </w:r>
    </w:p>
    <w:p w:rsidR="006E0FF8" w:rsidRDefault="006E0FF8" w:rsidP="00080C80">
      <w:r>
        <w:t xml:space="preserve">          4) призывает к революции и насильственному свержению действующего </w:t>
      </w:r>
    </w:p>
    <w:p w:rsidR="006E0FF8" w:rsidRDefault="006E0FF8" w:rsidP="00080C80">
      <w:r>
        <w:t xml:space="preserve">              правительства</w:t>
      </w:r>
    </w:p>
    <w:p w:rsidR="006E0FF8" w:rsidRDefault="006E0FF8" w:rsidP="00080C80">
      <w:r>
        <w:t xml:space="preserve">          5) отрицает революционные изменения</w:t>
      </w:r>
    </w:p>
    <w:p w:rsidR="006E0FF8" w:rsidRDefault="006E0FF8" w:rsidP="00080C80">
      <w:r>
        <w:t xml:space="preserve">          6) выступает за стабильность общества</w:t>
      </w:r>
    </w:p>
    <w:p w:rsidR="006E0FF8" w:rsidRDefault="006E0FF8" w:rsidP="00080C80">
      <w:pPr>
        <w:rPr>
          <w:b/>
        </w:rPr>
      </w:pPr>
      <w:r>
        <w:rPr>
          <w:b/>
        </w:rPr>
        <w:t xml:space="preserve">  Обведенные цифры запишите в порядке возрастания.  Ответ______________ .</w:t>
      </w:r>
    </w:p>
    <w:p w:rsidR="006E0FF8" w:rsidRDefault="006E0FF8" w:rsidP="00080C80">
      <w:pPr>
        <w:rPr>
          <w:b/>
        </w:rPr>
      </w:pPr>
    </w:p>
    <w:p w:rsidR="006E0FF8" w:rsidRDefault="006E0FF8" w:rsidP="00080C80">
      <w:pPr>
        <w:rPr>
          <w:b/>
        </w:rPr>
      </w:pPr>
      <w:r>
        <w:rPr>
          <w:bdr w:val="single" w:sz="4" w:space="0" w:color="auto" w:frame="1"/>
        </w:rPr>
        <w:t xml:space="preserve">  В </w:t>
      </w:r>
      <w:r>
        <w:rPr>
          <w:b/>
          <w:bdr w:val="single" w:sz="4" w:space="0" w:color="auto" w:frame="1"/>
        </w:rPr>
        <w:t xml:space="preserve">5 </w:t>
      </w:r>
      <w:r>
        <w:rPr>
          <w:b/>
        </w:rPr>
        <w:t xml:space="preserve">    Прочитайте приведенный ниже текст, каждое положение которого пронумеровано.</w:t>
      </w:r>
    </w:p>
    <w:p w:rsidR="006E0FF8" w:rsidRDefault="006E0FF8" w:rsidP="00080C80">
      <w:pPr>
        <w:pBdr>
          <w:top w:val="single" w:sz="4" w:space="1" w:color="auto"/>
          <w:left w:val="single" w:sz="4" w:space="4" w:color="auto"/>
          <w:bottom w:val="single" w:sz="4" w:space="1" w:color="auto"/>
          <w:right w:val="single" w:sz="4" w:space="4" w:color="auto"/>
        </w:pBdr>
      </w:pPr>
      <w:r>
        <w:t>«(1) Многие считают, что желтоватый оттенок зубов говорит об их нездоровье.</w:t>
      </w:r>
    </w:p>
    <w:p w:rsidR="006E0FF8" w:rsidRDefault="006E0FF8" w:rsidP="00080C80">
      <w:pPr>
        <w:pBdr>
          <w:top w:val="single" w:sz="4" w:space="1" w:color="auto"/>
          <w:left w:val="single" w:sz="4" w:space="4" w:color="auto"/>
          <w:bottom w:val="single" w:sz="4" w:space="1" w:color="auto"/>
          <w:right w:val="single" w:sz="4" w:space="4" w:color="auto"/>
        </w:pBdr>
      </w:pPr>
      <w:r>
        <w:t>(2) Мы отбеливаем зубы с помощью зубных паст или специальными средствами в клинике.</w:t>
      </w:r>
    </w:p>
    <w:p w:rsidR="006E0FF8" w:rsidRDefault="006E0FF8" w:rsidP="00080C80">
      <w:pPr>
        <w:pBdr>
          <w:top w:val="single" w:sz="4" w:space="1" w:color="auto"/>
          <w:left w:val="single" w:sz="4" w:space="4" w:color="auto"/>
          <w:bottom w:val="single" w:sz="4" w:space="1" w:color="auto"/>
          <w:right w:val="single" w:sz="4" w:space="4" w:color="auto"/>
        </w:pBdr>
      </w:pPr>
      <w:r>
        <w:t>(3) На самом деле мы рождаемся с желтыми зубами как и с карими глазами. Людей с чисто белыми зубами не существует!</w:t>
      </w:r>
    </w:p>
    <w:p w:rsidR="006E0FF8" w:rsidRDefault="006E0FF8" w:rsidP="00080C80">
      <w:pPr>
        <w:pBdr>
          <w:top w:val="single" w:sz="4" w:space="1" w:color="auto"/>
          <w:left w:val="single" w:sz="4" w:space="4" w:color="auto"/>
          <w:bottom w:val="single" w:sz="4" w:space="1" w:color="auto"/>
          <w:right w:val="single" w:sz="4" w:space="4" w:color="auto"/>
        </w:pBdr>
      </w:pPr>
      <w:r>
        <w:t>(4) Желтоватая эмаль прочнее белой.</w:t>
      </w:r>
    </w:p>
    <w:p w:rsidR="006E0FF8" w:rsidRDefault="006E0FF8" w:rsidP="00080C80">
      <w:pPr>
        <w:pBdr>
          <w:top w:val="single" w:sz="4" w:space="1" w:color="auto"/>
          <w:left w:val="single" w:sz="4" w:space="4" w:color="auto"/>
          <w:bottom w:val="single" w:sz="4" w:space="1" w:color="auto"/>
          <w:right w:val="single" w:sz="4" w:space="4" w:color="auto"/>
        </w:pBdr>
      </w:pPr>
      <w:r>
        <w:t>(5) Врачи рекомендуют отбеливать лишь зубы, потемневшие от курения или кофе.</w:t>
      </w:r>
    </w:p>
    <w:p w:rsidR="006E0FF8" w:rsidRDefault="006E0FF8" w:rsidP="00080C80">
      <w:pPr>
        <w:pBdr>
          <w:top w:val="single" w:sz="4" w:space="1" w:color="auto"/>
          <w:left w:val="single" w:sz="4" w:space="4" w:color="auto"/>
          <w:bottom w:val="single" w:sz="4" w:space="1" w:color="auto"/>
          <w:right w:val="single" w:sz="4" w:space="4" w:color="auto"/>
        </w:pBdr>
      </w:pPr>
      <w:r>
        <w:t>(6) Отбеливание в 70% случаев ослабляет, а нередко и разрушает зубную эмаль.</w:t>
      </w:r>
    </w:p>
    <w:p w:rsidR="006E0FF8" w:rsidRDefault="006E0FF8" w:rsidP="00080C80">
      <w:pPr>
        <w:pBdr>
          <w:top w:val="single" w:sz="4" w:space="1" w:color="auto"/>
          <w:left w:val="single" w:sz="4" w:space="4" w:color="auto"/>
          <w:bottom w:val="single" w:sz="4" w:space="1" w:color="auto"/>
          <w:right w:val="single" w:sz="4" w:space="4" w:color="auto"/>
        </w:pBdr>
      </w:pPr>
      <w:r>
        <w:t xml:space="preserve">                                                                                                     Газета «Жизнь» 13-19 августа 2008 </w:t>
      </w:r>
    </w:p>
    <w:p w:rsidR="006E0FF8" w:rsidRDefault="006E0FF8" w:rsidP="00080C80">
      <w:pPr>
        <w:rPr>
          <w:b/>
        </w:rPr>
      </w:pPr>
      <w:r>
        <w:rPr>
          <w:b/>
        </w:rPr>
        <w:t xml:space="preserve">     Определите, какие положения текста носят </w:t>
      </w:r>
    </w:p>
    <w:p w:rsidR="006E0FF8" w:rsidRDefault="006E0FF8" w:rsidP="00080C80">
      <w:r>
        <w:t>А) фактический характер</w:t>
      </w:r>
    </w:p>
    <w:p w:rsidR="006E0FF8" w:rsidRDefault="006E0FF8" w:rsidP="00080C80">
      <w:r>
        <w:t>Б) характер оценочных суждений</w:t>
      </w:r>
    </w:p>
    <w:p w:rsidR="006E0FF8" w:rsidRDefault="006E0FF8" w:rsidP="00080C80">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3"/>
        <w:gridCol w:w="1692"/>
        <w:gridCol w:w="1693"/>
        <w:gridCol w:w="1694"/>
        <w:gridCol w:w="1694"/>
        <w:gridCol w:w="1674"/>
      </w:tblGrid>
      <w:tr w:rsidR="006E0FF8" w:rsidRPr="00065E1D" w:rsidTr="00065E1D">
        <w:tc>
          <w:tcPr>
            <w:tcW w:w="1693" w:type="dxa"/>
          </w:tcPr>
          <w:p w:rsidR="006E0FF8" w:rsidRPr="00065E1D" w:rsidRDefault="006E0FF8" w:rsidP="00080C80">
            <w:pPr>
              <w:rPr>
                <w:lang w:val="en-US"/>
              </w:rPr>
            </w:pPr>
            <w:r>
              <w:t xml:space="preserve">              </w:t>
            </w:r>
            <w:r w:rsidRPr="00065E1D">
              <w:rPr>
                <w:lang w:val="en-US"/>
              </w:rPr>
              <w:t>1</w:t>
            </w:r>
          </w:p>
        </w:tc>
        <w:tc>
          <w:tcPr>
            <w:tcW w:w="1692" w:type="dxa"/>
          </w:tcPr>
          <w:p w:rsidR="006E0FF8" w:rsidRPr="00065E1D" w:rsidRDefault="006E0FF8" w:rsidP="00080C80">
            <w:pPr>
              <w:rPr>
                <w:lang w:val="en-US"/>
              </w:rPr>
            </w:pPr>
            <w:r w:rsidRPr="00065E1D">
              <w:rPr>
                <w:lang w:val="en-US"/>
              </w:rPr>
              <w:t xml:space="preserve">             2</w:t>
            </w:r>
          </w:p>
        </w:tc>
        <w:tc>
          <w:tcPr>
            <w:tcW w:w="1693" w:type="dxa"/>
          </w:tcPr>
          <w:p w:rsidR="006E0FF8" w:rsidRPr="00065E1D" w:rsidRDefault="006E0FF8" w:rsidP="00080C80">
            <w:pPr>
              <w:rPr>
                <w:lang w:val="en-US"/>
              </w:rPr>
            </w:pPr>
            <w:r w:rsidRPr="00065E1D">
              <w:rPr>
                <w:lang w:val="en-US"/>
              </w:rPr>
              <w:t xml:space="preserve">            3</w:t>
            </w:r>
          </w:p>
        </w:tc>
        <w:tc>
          <w:tcPr>
            <w:tcW w:w="1694" w:type="dxa"/>
          </w:tcPr>
          <w:p w:rsidR="006E0FF8" w:rsidRPr="00065E1D" w:rsidRDefault="006E0FF8" w:rsidP="00080C80">
            <w:pPr>
              <w:rPr>
                <w:lang w:val="en-US"/>
              </w:rPr>
            </w:pPr>
            <w:r w:rsidRPr="00065E1D">
              <w:rPr>
                <w:lang w:val="en-US"/>
              </w:rPr>
              <w:t xml:space="preserve">              4</w:t>
            </w:r>
          </w:p>
        </w:tc>
        <w:tc>
          <w:tcPr>
            <w:tcW w:w="1694" w:type="dxa"/>
          </w:tcPr>
          <w:p w:rsidR="006E0FF8" w:rsidRPr="00065E1D" w:rsidRDefault="006E0FF8" w:rsidP="00080C80">
            <w:pPr>
              <w:rPr>
                <w:lang w:val="en-US"/>
              </w:rPr>
            </w:pPr>
            <w:r w:rsidRPr="00065E1D">
              <w:rPr>
                <w:lang w:val="en-US"/>
              </w:rPr>
              <w:t xml:space="preserve">            5</w:t>
            </w:r>
          </w:p>
        </w:tc>
        <w:tc>
          <w:tcPr>
            <w:tcW w:w="1674" w:type="dxa"/>
          </w:tcPr>
          <w:p w:rsidR="006E0FF8" w:rsidRPr="000069DC" w:rsidRDefault="006E0FF8" w:rsidP="00080C80">
            <w:r>
              <w:t>6</w:t>
            </w:r>
          </w:p>
        </w:tc>
      </w:tr>
      <w:tr w:rsidR="006E0FF8" w:rsidRPr="00065E1D" w:rsidTr="00065E1D">
        <w:tc>
          <w:tcPr>
            <w:tcW w:w="1693" w:type="dxa"/>
          </w:tcPr>
          <w:p w:rsidR="006E0FF8" w:rsidRDefault="006E0FF8" w:rsidP="00080C80"/>
        </w:tc>
        <w:tc>
          <w:tcPr>
            <w:tcW w:w="1692" w:type="dxa"/>
          </w:tcPr>
          <w:p w:rsidR="006E0FF8" w:rsidRDefault="006E0FF8" w:rsidP="00080C80"/>
        </w:tc>
        <w:tc>
          <w:tcPr>
            <w:tcW w:w="1693" w:type="dxa"/>
          </w:tcPr>
          <w:p w:rsidR="006E0FF8" w:rsidRDefault="006E0FF8" w:rsidP="00080C80"/>
        </w:tc>
        <w:tc>
          <w:tcPr>
            <w:tcW w:w="1694" w:type="dxa"/>
          </w:tcPr>
          <w:p w:rsidR="006E0FF8" w:rsidRDefault="006E0FF8" w:rsidP="00080C80"/>
        </w:tc>
        <w:tc>
          <w:tcPr>
            <w:tcW w:w="1694" w:type="dxa"/>
          </w:tcPr>
          <w:p w:rsidR="006E0FF8" w:rsidRDefault="006E0FF8" w:rsidP="00080C80"/>
        </w:tc>
        <w:tc>
          <w:tcPr>
            <w:tcW w:w="1674" w:type="dxa"/>
          </w:tcPr>
          <w:p w:rsidR="006E0FF8" w:rsidRDefault="006E0FF8" w:rsidP="00080C80"/>
        </w:tc>
      </w:tr>
    </w:tbl>
    <w:p w:rsidR="006E0FF8" w:rsidRDefault="006E0FF8" w:rsidP="00080C80">
      <w:r>
        <w:t xml:space="preserve">      </w:t>
      </w:r>
    </w:p>
    <w:p w:rsidR="006E0FF8" w:rsidRDefault="006E0FF8" w:rsidP="00080C80">
      <w:pPr>
        <w:ind w:hanging="540"/>
      </w:pPr>
      <w:r>
        <w:rPr>
          <w:bdr w:val="single" w:sz="4" w:space="0" w:color="auto" w:frame="1"/>
        </w:rPr>
        <w:t xml:space="preserve"> В </w:t>
      </w:r>
      <w:r>
        <w:rPr>
          <w:b/>
          <w:bdr w:val="single" w:sz="4" w:space="0" w:color="auto" w:frame="1"/>
        </w:rPr>
        <w:t xml:space="preserve">6  </w:t>
      </w:r>
      <w:r>
        <w:rPr>
          <w:b/>
        </w:rPr>
        <w:t xml:space="preserve">   Прочитайте приведенный ниже текст, в котором пропущен ряд слов</w:t>
      </w:r>
      <w:r>
        <w:t>.</w:t>
      </w:r>
    </w:p>
    <w:p w:rsidR="006E0FF8" w:rsidRDefault="006E0FF8" w:rsidP="00080C80">
      <w:pPr>
        <w:ind w:hanging="540"/>
      </w:pPr>
    </w:p>
    <w:p w:rsidR="006E0FF8" w:rsidRDefault="006E0FF8" w:rsidP="00B55AF9">
      <w:pPr>
        <w:ind w:hanging="540"/>
      </w:pPr>
      <w:r>
        <w:t xml:space="preserve">          Слово ___________  (1) обозначает такое устройство, при котором все граждане управляют своим собственным распорядком жизни, влияют на общественную жизнь. Главным признаком ее является ____________(2) народа. Органы государственной власти формируются путем ______________(3).  В политике, идеологии, духовной жизни действует принцип__________(4).  Соблюдение и защита ___________(5) человека и гражданина является главной задачей государства.</w:t>
      </w:r>
    </w:p>
    <w:p w:rsidR="006E0FF8" w:rsidRDefault="006E0FF8" w:rsidP="00080C80">
      <w:pPr>
        <w:ind w:hanging="540"/>
        <w:rPr>
          <w:b/>
        </w:rPr>
      </w:pPr>
      <w:r>
        <w:t xml:space="preserve">           </w:t>
      </w:r>
      <w:r>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заполняя каждый пробел.</w:t>
      </w:r>
    </w:p>
    <w:p w:rsidR="006E0FF8" w:rsidRDefault="006E0FF8" w:rsidP="00080C80">
      <w:pPr>
        <w:ind w:hanging="540"/>
      </w:pPr>
      <w:r>
        <w:t xml:space="preserve">              А) политика</w:t>
      </w:r>
    </w:p>
    <w:p w:rsidR="006E0FF8" w:rsidRDefault="006E0FF8" w:rsidP="00080C80">
      <w:pPr>
        <w:ind w:hanging="540"/>
      </w:pPr>
      <w:r>
        <w:t xml:space="preserve">              Б) демократия</w:t>
      </w:r>
    </w:p>
    <w:p w:rsidR="006E0FF8" w:rsidRDefault="006E0FF8" w:rsidP="00080C80">
      <w:pPr>
        <w:ind w:hanging="540"/>
      </w:pPr>
      <w:r>
        <w:t xml:space="preserve">              В)  государственное принуждение</w:t>
      </w:r>
    </w:p>
    <w:p w:rsidR="006E0FF8" w:rsidRDefault="006E0FF8" w:rsidP="00080C80">
      <w:pPr>
        <w:ind w:hanging="540"/>
      </w:pPr>
      <w:r>
        <w:t xml:space="preserve">              Г)  суверенитет</w:t>
      </w:r>
    </w:p>
    <w:p w:rsidR="006E0FF8" w:rsidRDefault="006E0FF8" w:rsidP="00080C80">
      <w:pPr>
        <w:ind w:hanging="540"/>
      </w:pPr>
      <w:r>
        <w:t xml:space="preserve">              Д)  выборы</w:t>
      </w:r>
    </w:p>
    <w:p w:rsidR="006E0FF8" w:rsidRDefault="006E0FF8" w:rsidP="00581499">
      <w:pPr>
        <w:ind w:hanging="540"/>
      </w:pPr>
      <w:r>
        <w:t xml:space="preserve">              Е)  права и свободы</w:t>
      </w:r>
    </w:p>
    <w:p w:rsidR="006E0FF8" w:rsidRDefault="006E0FF8" w:rsidP="00581499">
      <w:pPr>
        <w:ind w:hanging="540"/>
      </w:pPr>
      <w:r>
        <w:t xml:space="preserve">              Ж) плюрализм</w:t>
      </w:r>
    </w:p>
    <w:p w:rsidR="006E0FF8" w:rsidRDefault="006E0FF8" w:rsidP="00080C80">
      <w:pPr>
        <w:ind w:hanging="540"/>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w:t>
      </w:r>
    </w:p>
    <w:p w:rsidR="006E0FF8" w:rsidRDefault="006E0FF8" w:rsidP="00080C80">
      <w:pPr>
        <w:ind w:hanging="540"/>
        <w:rPr>
          <w:b/>
        </w:rPr>
      </w:pPr>
      <w:r>
        <w:rPr>
          <w:b/>
        </w:rPr>
        <w:t xml:space="preserve">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368"/>
        <w:gridCol w:w="1367"/>
        <w:gridCol w:w="1367"/>
        <w:gridCol w:w="1367"/>
      </w:tblGrid>
      <w:tr w:rsidR="006E0FF8" w:rsidRPr="00065E1D" w:rsidTr="00065E1D">
        <w:tc>
          <w:tcPr>
            <w:tcW w:w="1368" w:type="dxa"/>
          </w:tcPr>
          <w:p w:rsidR="006E0FF8" w:rsidRDefault="006E0FF8" w:rsidP="00080C80">
            <w:r>
              <w:t xml:space="preserve">       1</w:t>
            </w:r>
          </w:p>
        </w:tc>
        <w:tc>
          <w:tcPr>
            <w:tcW w:w="1368" w:type="dxa"/>
          </w:tcPr>
          <w:p w:rsidR="006E0FF8" w:rsidRDefault="006E0FF8" w:rsidP="00080C80">
            <w:r>
              <w:t xml:space="preserve">        2</w:t>
            </w:r>
          </w:p>
        </w:tc>
        <w:tc>
          <w:tcPr>
            <w:tcW w:w="1367" w:type="dxa"/>
          </w:tcPr>
          <w:p w:rsidR="006E0FF8" w:rsidRDefault="006E0FF8" w:rsidP="00080C80">
            <w:r>
              <w:t xml:space="preserve">         3</w:t>
            </w:r>
          </w:p>
        </w:tc>
        <w:tc>
          <w:tcPr>
            <w:tcW w:w="1367" w:type="dxa"/>
          </w:tcPr>
          <w:p w:rsidR="006E0FF8" w:rsidRDefault="006E0FF8" w:rsidP="00080C80">
            <w:r>
              <w:t xml:space="preserve">         4</w:t>
            </w:r>
          </w:p>
        </w:tc>
        <w:tc>
          <w:tcPr>
            <w:tcW w:w="1367" w:type="dxa"/>
          </w:tcPr>
          <w:p w:rsidR="006E0FF8" w:rsidRDefault="006E0FF8" w:rsidP="00080C80">
            <w:r>
              <w:t xml:space="preserve">         5</w:t>
            </w:r>
          </w:p>
        </w:tc>
      </w:tr>
      <w:tr w:rsidR="006E0FF8" w:rsidRPr="00065E1D" w:rsidTr="00065E1D">
        <w:tc>
          <w:tcPr>
            <w:tcW w:w="1368" w:type="dxa"/>
          </w:tcPr>
          <w:p w:rsidR="006E0FF8" w:rsidRDefault="006E0FF8" w:rsidP="00080C80"/>
        </w:tc>
        <w:tc>
          <w:tcPr>
            <w:tcW w:w="1368" w:type="dxa"/>
          </w:tcPr>
          <w:p w:rsidR="006E0FF8" w:rsidRDefault="006E0FF8" w:rsidP="00080C80"/>
        </w:tc>
        <w:tc>
          <w:tcPr>
            <w:tcW w:w="1367" w:type="dxa"/>
          </w:tcPr>
          <w:p w:rsidR="006E0FF8" w:rsidRDefault="006E0FF8" w:rsidP="00080C80"/>
        </w:tc>
        <w:tc>
          <w:tcPr>
            <w:tcW w:w="1367" w:type="dxa"/>
          </w:tcPr>
          <w:p w:rsidR="006E0FF8" w:rsidRDefault="006E0FF8" w:rsidP="00080C80"/>
        </w:tc>
        <w:tc>
          <w:tcPr>
            <w:tcW w:w="1367" w:type="dxa"/>
          </w:tcPr>
          <w:p w:rsidR="006E0FF8" w:rsidRDefault="006E0FF8" w:rsidP="00080C80"/>
        </w:tc>
      </w:tr>
    </w:tbl>
    <w:p w:rsidR="006E0FF8" w:rsidRDefault="006E0FF8" w:rsidP="00080C80">
      <w:pPr>
        <w:rPr>
          <w:i/>
          <w:sz w:val="32"/>
          <w:szCs w:val="32"/>
        </w:rPr>
      </w:pPr>
      <w:r>
        <w:rPr>
          <w:i/>
          <w:sz w:val="32"/>
          <w:szCs w:val="32"/>
        </w:rPr>
        <w:t xml:space="preserve"> Не забудьте перенести все ответы в бланк регистрации и ответов №1.</w:t>
      </w:r>
    </w:p>
    <w:p w:rsidR="006E0FF8" w:rsidRDefault="006E0FF8" w:rsidP="00080C80">
      <w:pPr>
        <w:ind w:hanging="540"/>
        <w:rPr>
          <w:b/>
          <w:sz w:val="32"/>
          <w:szCs w:val="32"/>
        </w:rPr>
      </w:pPr>
      <w:r>
        <w:rPr>
          <w:b/>
          <w:sz w:val="32"/>
          <w:szCs w:val="32"/>
        </w:rPr>
        <w:t xml:space="preserve">                                                       Часть 3</w:t>
      </w:r>
    </w:p>
    <w:p w:rsidR="006E0FF8" w:rsidRDefault="006E0FF8" w:rsidP="00080C80">
      <w:pPr>
        <w:ind w:hanging="540"/>
      </w:pPr>
      <w:r>
        <w:t xml:space="preserve">        </w:t>
      </w:r>
    </w:p>
    <w:p w:rsidR="006E0FF8" w:rsidRPr="00581499" w:rsidRDefault="006E0FF8" w:rsidP="00080C80">
      <w:pPr>
        <w:pBdr>
          <w:top w:val="single" w:sz="4" w:space="1" w:color="auto"/>
          <w:left w:val="single" w:sz="4" w:space="4" w:color="auto"/>
          <w:bottom w:val="single" w:sz="4" w:space="1" w:color="auto"/>
          <w:right w:val="single" w:sz="4" w:space="4" w:color="auto"/>
        </w:pBdr>
        <w:ind w:left="540" w:hanging="540"/>
        <w:rPr>
          <w:b/>
          <w:i/>
          <w:sz w:val="28"/>
          <w:szCs w:val="28"/>
        </w:rPr>
      </w:pPr>
      <w:r w:rsidRPr="00581499">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581499"/>
    <w:p w:rsidR="006E0FF8" w:rsidRDefault="006E0FF8" w:rsidP="00080C80">
      <w:pPr>
        <w:ind w:hanging="540"/>
        <w:rPr>
          <w:b/>
          <w:i/>
          <w:sz w:val="32"/>
          <w:szCs w:val="32"/>
        </w:rPr>
      </w:pPr>
      <w:r>
        <w:rPr>
          <w:b/>
          <w:i/>
          <w:sz w:val="32"/>
          <w:szCs w:val="32"/>
        </w:rPr>
        <w:t xml:space="preserve">                 Прочитайте текст и выполните задания  С 1 – С 4</w:t>
      </w:r>
    </w:p>
    <w:p w:rsidR="006E0FF8" w:rsidRDefault="006E0FF8" w:rsidP="00C92298">
      <w:pPr>
        <w:shd w:val="clear" w:color="auto" w:fill="FFFFFF"/>
        <w:ind w:left="922"/>
        <w:rPr>
          <w:rFonts w:ascii="Arial" w:hAnsi="Arial"/>
          <w:b/>
          <w:bCs/>
          <w:spacing w:val="-6"/>
          <w:sz w:val="22"/>
          <w:szCs w:val="22"/>
        </w:rPr>
      </w:pPr>
    </w:p>
    <w:p w:rsidR="006E0FF8" w:rsidRPr="00071F4E" w:rsidRDefault="006E0FF8" w:rsidP="00C92298">
      <w:pPr>
        <w:shd w:val="clear" w:color="auto" w:fill="FFFFFF"/>
        <w:ind w:left="922"/>
      </w:pPr>
      <w:r w:rsidRPr="00071F4E">
        <w:rPr>
          <w:rFonts w:ascii="Arial" w:hAnsi="Arial"/>
          <w:bCs/>
          <w:spacing w:val="-6"/>
        </w:rPr>
        <w:t xml:space="preserve">                                    </w:t>
      </w:r>
      <w:r w:rsidRPr="00071F4E">
        <w:rPr>
          <w:bCs/>
          <w:spacing w:val="-6"/>
        </w:rPr>
        <w:t xml:space="preserve"> Основной вопрос философии</w:t>
      </w:r>
    </w:p>
    <w:p w:rsidR="006E0FF8" w:rsidRDefault="006E0FF8" w:rsidP="00071F4E">
      <w:pPr>
        <w:shd w:val="clear" w:color="auto" w:fill="FFFFFF"/>
        <w:spacing w:before="250"/>
        <w:ind w:right="14" w:firstLine="298"/>
        <w:jc w:val="both"/>
      </w:pPr>
      <w:r>
        <w:rPr>
          <w:spacing w:val="-10"/>
        </w:rPr>
        <w:t>Вопрос о соотношении материального и духовного на</w:t>
      </w:r>
      <w:r>
        <w:rPr>
          <w:spacing w:val="-10"/>
        </w:rPr>
        <w:softHyphen/>
      </w:r>
      <w:r>
        <w:rPr>
          <w:spacing w:val="-7"/>
        </w:rPr>
        <w:t xml:space="preserve">чал в мире принято называть основным вопросом всякой </w:t>
      </w:r>
      <w:r>
        <w:rPr>
          <w:spacing w:val="-8"/>
        </w:rPr>
        <w:t>философской системы, школы, направления, философии вообще. В зависимости от решения этого вопроса фило</w:t>
      </w:r>
      <w:r>
        <w:rPr>
          <w:spacing w:val="-8"/>
        </w:rPr>
        <w:softHyphen/>
      </w:r>
      <w:r>
        <w:rPr>
          <w:spacing w:val="-7"/>
        </w:rPr>
        <w:t>софов принято делить на материалистическое и идеалис</w:t>
      </w:r>
      <w:r>
        <w:rPr>
          <w:spacing w:val="-7"/>
        </w:rPr>
        <w:softHyphen/>
      </w:r>
      <w:r>
        <w:rPr>
          <w:spacing w:val="-6"/>
        </w:rPr>
        <w:t xml:space="preserve">тическое направления. То или иное решение основного </w:t>
      </w:r>
      <w:r>
        <w:rPr>
          <w:spacing w:val="-9"/>
        </w:rPr>
        <w:t>вопроса философии предполагает выбор в модели объяс</w:t>
      </w:r>
      <w:r>
        <w:rPr>
          <w:spacing w:val="-9"/>
        </w:rPr>
        <w:softHyphen/>
        <w:t xml:space="preserve">нения и истолкования мира доминант материального или </w:t>
      </w:r>
      <w:r>
        <w:rPr>
          <w:spacing w:val="-8"/>
        </w:rPr>
        <w:t>духовного. В соответствии с выбором этих доминант да</w:t>
      </w:r>
      <w:r>
        <w:rPr>
          <w:spacing w:val="-8"/>
        </w:rPr>
        <w:softHyphen/>
      </w:r>
      <w:r>
        <w:rPr>
          <w:spacing w:val="-9"/>
        </w:rPr>
        <w:t>ются и соответствующие выводы о мире, человеке, обще</w:t>
      </w:r>
      <w:r>
        <w:rPr>
          <w:spacing w:val="-9"/>
        </w:rPr>
        <w:softHyphen/>
        <w:t>стве. Вот как, например, представляется материалистичес</w:t>
      </w:r>
      <w:r>
        <w:rPr>
          <w:spacing w:val="-9"/>
        </w:rPr>
        <w:softHyphen/>
      </w:r>
      <w:r>
        <w:t xml:space="preserve">кий взгляд на мир: </w:t>
      </w:r>
      <w:r>
        <w:rPr>
          <w:spacing w:val="-8"/>
        </w:rPr>
        <w:t>Материальный мир существует сам по себе, он ни</w:t>
      </w:r>
      <w:r>
        <w:rPr>
          <w:spacing w:val="-8"/>
        </w:rPr>
        <w:softHyphen/>
      </w:r>
      <w:r>
        <w:rPr>
          <w:spacing w:val="-5"/>
        </w:rPr>
        <w:t>кем не создан и является причиной самого себя.</w:t>
      </w:r>
      <w:r>
        <w:t xml:space="preserve">  </w:t>
      </w:r>
      <w:r>
        <w:rPr>
          <w:spacing w:val="-3"/>
        </w:rPr>
        <w:t xml:space="preserve">Причины изменения и развития мира заложены в </w:t>
      </w:r>
      <w:r>
        <w:t xml:space="preserve">нем самом. </w:t>
      </w:r>
      <w:r>
        <w:rPr>
          <w:spacing w:val="-7"/>
        </w:rPr>
        <w:t>Сознание является порождением материи на опре</w:t>
      </w:r>
      <w:r>
        <w:rPr>
          <w:spacing w:val="-7"/>
        </w:rPr>
        <w:softHyphen/>
      </w:r>
      <w:r>
        <w:t xml:space="preserve">деленном этапе ее развития.  </w:t>
      </w:r>
      <w:r>
        <w:rPr>
          <w:spacing w:val="-7"/>
        </w:rPr>
        <w:t>Без человеческого мозга, продукта высокооргани</w:t>
      </w:r>
      <w:r>
        <w:rPr>
          <w:spacing w:val="-7"/>
        </w:rPr>
        <w:softHyphen/>
      </w:r>
      <w:r>
        <w:rPr>
          <w:spacing w:val="-4"/>
        </w:rPr>
        <w:t>зованной материи, нет и не может быть сознания.</w:t>
      </w:r>
    </w:p>
    <w:p w:rsidR="006E0FF8" w:rsidRDefault="006E0FF8" w:rsidP="00C92298">
      <w:pPr>
        <w:shd w:val="clear" w:color="auto" w:fill="FFFFFF"/>
        <w:ind w:firstLine="293"/>
        <w:jc w:val="both"/>
      </w:pPr>
      <w:r>
        <w:rPr>
          <w:spacing w:val="-7"/>
        </w:rPr>
        <w:t>В основном вопросе философии выделяют две сторо</w:t>
      </w:r>
      <w:r>
        <w:rPr>
          <w:spacing w:val="-7"/>
        </w:rPr>
        <w:softHyphen/>
      </w:r>
      <w:r>
        <w:rPr>
          <w:spacing w:val="-6"/>
        </w:rPr>
        <w:t>ны: онтологическую и гносеологическую. Онтологичес</w:t>
      </w:r>
      <w:r>
        <w:rPr>
          <w:spacing w:val="-6"/>
        </w:rPr>
        <w:softHyphen/>
      </w:r>
      <w:r>
        <w:rPr>
          <w:spacing w:val="-5"/>
        </w:rPr>
        <w:t>кая сторона традиционно связывается с ответом на воп</w:t>
      </w:r>
      <w:r>
        <w:rPr>
          <w:spacing w:val="-5"/>
        </w:rPr>
        <w:softHyphen/>
      </w:r>
      <w:r>
        <w:rPr>
          <w:spacing w:val="-8"/>
        </w:rPr>
        <w:t xml:space="preserve">рос о том, что первично. Гносеологическая характеризует </w:t>
      </w:r>
      <w:r>
        <w:rPr>
          <w:spacing w:val="-6"/>
        </w:rPr>
        <w:t>возможность познаваемости мира, отображения его в че</w:t>
      </w:r>
      <w:r>
        <w:rPr>
          <w:spacing w:val="-6"/>
        </w:rPr>
        <w:softHyphen/>
      </w:r>
      <w:r>
        <w:rPr>
          <w:spacing w:val="-8"/>
        </w:rPr>
        <w:t>ловеческих чувствах и абстрактных понятиях, адекватно</w:t>
      </w:r>
      <w:r>
        <w:rPr>
          <w:spacing w:val="-8"/>
        </w:rPr>
        <w:softHyphen/>
      </w:r>
      <w:r>
        <w:rPr>
          <w:spacing w:val="-7"/>
        </w:rPr>
        <w:t xml:space="preserve">сти процесса отражения реальному миру, т. е. того, что в </w:t>
      </w:r>
      <w:r>
        <w:rPr>
          <w:spacing w:val="-6"/>
        </w:rPr>
        <w:t>философской терминологии называется тождеством бы</w:t>
      </w:r>
      <w:r>
        <w:rPr>
          <w:spacing w:val="-6"/>
        </w:rPr>
        <w:softHyphen/>
      </w:r>
      <w:r>
        <w:rPr>
          <w:spacing w:val="-5"/>
        </w:rPr>
        <w:t xml:space="preserve">тия и мышления. В зависимости от своей позиции при решении гносеологической стороны основного вопроса </w:t>
      </w:r>
      <w:r>
        <w:rPr>
          <w:spacing w:val="-4"/>
        </w:rPr>
        <w:t xml:space="preserve">философии, философы относятся к тем, кто допускает </w:t>
      </w:r>
      <w:r>
        <w:rPr>
          <w:spacing w:val="-5"/>
        </w:rPr>
        <w:t>принципиальную познаваемость внешнего мира. Их на</w:t>
      </w:r>
      <w:r>
        <w:rPr>
          <w:spacing w:val="-5"/>
        </w:rPr>
        <w:softHyphen/>
      </w:r>
      <w:r>
        <w:rPr>
          <w:spacing w:val="-8"/>
        </w:rPr>
        <w:t>зывают гностиками. Те же, кто оспаривают это, ограни</w:t>
      </w:r>
      <w:r>
        <w:rPr>
          <w:spacing w:val="-8"/>
        </w:rPr>
        <w:softHyphen/>
      </w:r>
      <w:r>
        <w:rPr>
          <w:spacing w:val="-5"/>
        </w:rPr>
        <w:t>чивают возможность человеческого познания или вооб</w:t>
      </w:r>
      <w:r>
        <w:rPr>
          <w:spacing w:val="-5"/>
        </w:rPr>
        <w:softHyphen/>
        <w:t xml:space="preserve">ще такое познание считают невозможным, называются </w:t>
      </w:r>
      <w:r>
        <w:t>агностиками.</w:t>
      </w:r>
    </w:p>
    <w:p w:rsidR="006E0FF8" w:rsidRDefault="006E0FF8" w:rsidP="00581499">
      <w:pPr>
        <w:shd w:val="clear" w:color="auto" w:fill="FFFFFF"/>
        <w:spacing w:before="72" w:line="274" w:lineRule="exact"/>
        <w:ind w:left="58" w:right="14"/>
        <w:jc w:val="both"/>
      </w:pPr>
      <w:r>
        <w:t xml:space="preserve">                                                                                                            В.И. Курбатов Обществознание</w:t>
      </w:r>
    </w:p>
    <w:p w:rsidR="006E0FF8" w:rsidRDefault="006E0FF8" w:rsidP="00080C80">
      <w:pPr>
        <w:ind w:hanging="540"/>
      </w:pPr>
    </w:p>
    <w:p w:rsidR="006E0FF8" w:rsidRDefault="006E0FF8" w:rsidP="00080C80">
      <w:pPr>
        <w:ind w:hanging="540"/>
      </w:pPr>
      <w:r>
        <w:rPr>
          <w:bdr w:val="single" w:sz="4" w:space="0" w:color="auto" w:frame="1"/>
        </w:rPr>
        <w:t xml:space="preserve">      С 1</w:t>
      </w:r>
      <w:r>
        <w:t xml:space="preserve">    Сформулируйте основной вопрос философии. </w:t>
      </w:r>
    </w:p>
    <w:p w:rsidR="006E0FF8" w:rsidRDefault="006E0FF8" w:rsidP="00080C80">
      <w:pPr>
        <w:ind w:hanging="540"/>
      </w:pPr>
    </w:p>
    <w:p w:rsidR="006E0FF8" w:rsidRDefault="006E0FF8" w:rsidP="00080C80">
      <w:pPr>
        <w:ind w:hanging="540"/>
      </w:pPr>
      <w:r>
        <w:rPr>
          <w:bdr w:val="single" w:sz="4" w:space="0" w:color="auto" w:frame="1"/>
        </w:rPr>
        <w:t xml:space="preserve">      С 2</w:t>
      </w:r>
      <w:r>
        <w:t xml:space="preserve">    О каких двух направлениях в развитии философии говорит автор в связи с решением этого</w:t>
      </w:r>
    </w:p>
    <w:p w:rsidR="006E0FF8" w:rsidRDefault="006E0FF8" w:rsidP="00080C80">
      <w:pPr>
        <w:ind w:hanging="540"/>
      </w:pPr>
      <w:r>
        <w:t xml:space="preserve">                вопроса?  Раскройте сущность идеалистического направления.</w:t>
      </w:r>
    </w:p>
    <w:p w:rsidR="006E0FF8" w:rsidRDefault="006E0FF8" w:rsidP="00080C80">
      <w:pPr>
        <w:ind w:hanging="540"/>
      </w:pPr>
      <w:r>
        <w:t xml:space="preserve">     </w:t>
      </w:r>
    </w:p>
    <w:p w:rsidR="006E0FF8" w:rsidRDefault="006E0FF8" w:rsidP="00F451DC">
      <w:pPr>
        <w:ind w:hanging="540"/>
      </w:pPr>
      <w:r>
        <w:rPr>
          <w:bdr w:val="single" w:sz="4" w:space="0" w:color="auto" w:frame="1"/>
        </w:rPr>
        <w:t xml:space="preserve">      С 3</w:t>
      </w:r>
      <w:r>
        <w:t xml:space="preserve">   Почему вопрос о соотношении материального и духовного начал является основным</w:t>
      </w:r>
    </w:p>
    <w:p w:rsidR="006E0FF8" w:rsidRDefault="006E0FF8" w:rsidP="00F451DC">
      <w:pPr>
        <w:ind w:hanging="540"/>
      </w:pPr>
      <w:r>
        <w:t xml:space="preserve">                 вопросом философии?</w:t>
      </w:r>
    </w:p>
    <w:p w:rsidR="006E0FF8" w:rsidRDefault="006E0FF8" w:rsidP="00080C80">
      <w:pPr>
        <w:ind w:hanging="540"/>
      </w:pPr>
    </w:p>
    <w:p w:rsidR="006E0FF8" w:rsidRDefault="006E0FF8" w:rsidP="00080C80">
      <w:pPr>
        <w:ind w:hanging="540"/>
      </w:pPr>
      <w:r>
        <w:t xml:space="preserve">  </w:t>
      </w:r>
      <w:r>
        <w:rPr>
          <w:bdr w:val="single" w:sz="4" w:space="0" w:color="auto" w:frame="1"/>
        </w:rPr>
        <w:t xml:space="preserve">      </w:t>
      </w:r>
      <w:r>
        <w:rPr>
          <w:bdr w:val="single" w:sz="4" w:space="0" w:color="auto" w:frame="1"/>
          <w:lang w:val="en-US"/>
        </w:rPr>
        <w:t>C</w:t>
      </w:r>
      <w:r w:rsidRPr="00B73BC0">
        <w:rPr>
          <w:bdr w:val="single" w:sz="4" w:space="0" w:color="auto" w:frame="1"/>
        </w:rPr>
        <w:t xml:space="preserve"> </w:t>
      </w:r>
      <w:r>
        <w:rPr>
          <w:bdr w:val="single" w:sz="4" w:space="0" w:color="auto" w:frame="1"/>
        </w:rPr>
        <w:t>4</w:t>
      </w:r>
      <w:r>
        <w:t xml:space="preserve">   Кто такие гностики и агностики?  Приведите по одному примеру.</w:t>
      </w:r>
    </w:p>
    <w:p w:rsidR="006E0FF8" w:rsidRDefault="006E0FF8" w:rsidP="00080C80">
      <w:pPr>
        <w:ind w:hanging="540"/>
      </w:pPr>
      <w:r>
        <w:t>_______________________________________________________________________________________</w:t>
      </w:r>
    </w:p>
    <w:p w:rsidR="006E0FF8" w:rsidRDefault="006E0FF8" w:rsidP="00080C80"/>
    <w:p w:rsidR="006E0FF8" w:rsidRDefault="006E0FF8" w:rsidP="00080C80">
      <w:pPr>
        <w:ind w:hanging="540"/>
      </w:pPr>
      <w:r>
        <w:rPr>
          <w:bdr w:val="single" w:sz="4" w:space="0" w:color="auto" w:frame="1"/>
        </w:rPr>
        <w:t xml:space="preserve">       С 5</w:t>
      </w:r>
      <w:r>
        <w:t xml:space="preserve">  Назовите три основные разновидности республики.</w:t>
      </w:r>
    </w:p>
    <w:p w:rsidR="006E0FF8" w:rsidRDefault="006E0FF8" w:rsidP="00080C80"/>
    <w:p w:rsidR="006E0FF8" w:rsidRDefault="006E0FF8" w:rsidP="00080C80">
      <w:pPr>
        <w:ind w:hanging="540"/>
      </w:pPr>
      <w:r>
        <w:rPr>
          <w:bdr w:val="single" w:sz="4" w:space="0" w:color="auto" w:frame="1"/>
        </w:rPr>
        <w:t xml:space="preserve">       С 6</w:t>
      </w:r>
      <w:r>
        <w:t xml:space="preserve">   Что такое  гражданско-правовая сделка? Приведите три примера сделки.</w:t>
      </w:r>
    </w:p>
    <w:p w:rsidR="006E0FF8" w:rsidRDefault="006E0FF8" w:rsidP="00080C80"/>
    <w:p w:rsidR="006E0FF8" w:rsidRDefault="006E0FF8" w:rsidP="00080C80">
      <w:pPr>
        <w:ind w:hanging="540"/>
      </w:pPr>
      <w:r>
        <w:rPr>
          <w:bdr w:val="single" w:sz="4" w:space="0" w:color="auto" w:frame="1"/>
        </w:rPr>
        <w:t xml:space="preserve">       С 7</w:t>
      </w:r>
      <w:r>
        <w:t xml:space="preserve">   Из истории известно, что в моменты кризисного состояния общества растет влияние </w:t>
      </w:r>
    </w:p>
    <w:p w:rsidR="006E0FF8" w:rsidRDefault="006E0FF8" w:rsidP="00080C80">
      <w:pPr>
        <w:ind w:hanging="540"/>
      </w:pPr>
      <w:r>
        <w:t xml:space="preserve">               религии на общественную и личную жизнь людей, расширяется спектр их религиозных и</w:t>
      </w:r>
    </w:p>
    <w:p w:rsidR="006E0FF8" w:rsidRDefault="006E0FF8" w:rsidP="00980010">
      <w:pPr>
        <w:ind w:hanging="540"/>
      </w:pPr>
      <w:r>
        <w:t xml:space="preserve">               нерелигиозных верований, наблюдается всплеск всякого рода суеверий, оккультизма, </w:t>
      </w:r>
    </w:p>
    <w:p w:rsidR="006E0FF8" w:rsidRDefault="006E0FF8" w:rsidP="00980010">
      <w:pPr>
        <w:ind w:hanging="540"/>
      </w:pPr>
      <w:r>
        <w:t xml:space="preserve">               мистики. Назовите две причины происходящего.</w:t>
      </w:r>
    </w:p>
    <w:p w:rsidR="006E0FF8" w:rsidRDefault="006E0FF8" w:rsidP="00980010"/>
    <w:p w:rsidR="006E0FF8" w:rsidRPr="00980010" w:rsidRDefault="006E0FF8" w:rsidP="00080C80">
      <w:pPr>
        <w:pBdr>
          <w:top w:val="single" w:sz="4" w:space="1" w:color="auto"/>
          <w:left w:val="single" w:sz="4" w:space="4" w:color="auto"/>
          <w:bottom w:val="single" w:sz="4" w:space="1" w:color="auto"/>
          <w:right w:val="single" w:sz="4" w:space="4" w:color="auto"/>
        </w:pBdr>
        <w:ind w:firstLine="360"/>
        <w:rPr>
          <w:b/>
          <w:i/>
          <w:sz w:val="28"/>
          <w:szCs w:val="28"/>
        </w:rPr>
      </w:pPr>
      <w:r>
        <w:rPr>
          <w:b/>
          <w:i/>
          <w:sz w:val="32"/>
          <w:szCs w:val="32"/>
        </w:rPr>
        <w:t xml:space="preserve">   </w:t>
      </w:r>
      <w:r w:rsidRPr="00980010">
        <w:rPr>
          <w:b/>
          <w:i/>
          <w:sz w:val="28"/>
          <w:szCs w:val="28"/>
        </w:rPr>
        <w:t>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 w:rsidR="006E0FF8" w:rsidRDefault="006E0FF8" w:rsidP="00980010">
      <w:r>
        <w:rPr>
          <w:bdr w:val="single" w:sz="4" w:space="0" w:color="auto" w:frame="1"/>
        </w:rPr>
        <w:t>С 8.1</w:t>
      </w:r>
      <w:r>
        <w:t xml:space="preserve">     </w:t>
      </w:r>
      <w:r>
        <w:rPr>
          <w:b/>
        </w:rPr>
        <w:t>Философия</w:t>
      </w:r>
      <w:r>
        <w:t xml:space="preserve">             «Не стыдись, страна Россия!</w:t>
      </w:r>
    </w:p>
    <w:p w:rsidR="006E0FF8" w:rsidRDefault="006E0FF8" w:rsidP="00980010">
      <w:r>
        <w:t xml:space="preserve">                                                  Ангелы всегда босые…» (М.И. Цветаева)</w:t>
      </w:r>
    </w:p>
    <w:p w:rsidR="006E0FF8" w:rsidRDefault="006E0FF8" w:rsidP="00080C80">
      <w:pPr>
        <w:ind w:hanging="540"/>
      </w:pPr>
    </w:p>
    <w:p w:rsidR="006E0FF8" w:rsidRDefault="006E0FF8" w:rsidP="00980010">
      <w:r>
        <w:rPr>
          <w:bdr w:val="single" w:sz="4" w:space="0" w:color="auto" w:frame="1"/>
        </w:rPr>
        <w:t>С 8.2</w:t>
      </w:r>
      <w:r>
        <w:t xml:space="preserve">     </w:t>
      </w:r>
      <w:r>
        <w:rPr>
          <w:b/>
        </w:rPr>
        <w:t xml:space="preserve">Социальная </w:t>
      </w:r>
      <w:r>
        <w:t xml:space="preserve">           «Гений – это один процент вдохновения и девяносто девять </w:t>
      </w:r>
    </w:p>
    <w:p w:rsidR="006E0FF8" w:rsidRDefault="006E0FF8" w:rsidP="00980010">
      <w:r w:rsidRPr="00980010">
        <w:rPr>
          <w:b/>
        </w:rPr>
        <w:t xml:space="preserve">              психология  </w:t>
      </w:r>
      <w:r>
        <w:t xml:space="preserve">             процентов пота». (Т. А. Эдисон)</w:t>
      </w:r>
    </w:p>
    <w:p w:rsidR="006E0FF8" w:rsidRDefault="006E0FF8" w:rsidP="00080C80">
      <w:pPr>
        <w:ind w:hanging="540"/>
      </w:pPr>
    </w:p>
    <w:p w:rsidR="006E0FF8" w:rsidRDefault="006E0FF8" w:rsidP="00AE6EF4">
      <w:r>
        <w:rPr>
          <w:bdr w:val="single" w:sz="4" w:space="0" w:color="auto" w:frame="1"/>
        </w:rPr>
        <w:t>С 8.</w:t>
      </w:r>
      <w:r>
        <w:rPr>
          <w:b/>
          <w:bdr w:val="single" w:sz="4" w:space="0" w:color="auto" w:frame="1"/>
        </w:rPr>
        <w:t>3</w:t>
      </w:r>
      <w:r>
        <w:rPr>
          <w:b/>
        </w:rPr>
        <w:t xml:space="preserve">     Экономика</w:t>
      </w:r>
      <w:r>
        <w:t xml:space="preserve">               «Если деньги не служат тебе, они станут господствовать над </w:t>
      </w:r>
    </w:p>
    <w:p w:rsidR="006E0FF8" w:rsidRDefault="006E0FF8" w:rsidP="00080C80">
      <w:pPr>
        <w:ind w:hanging="540"/>
      </w:pPr>
      <w:r>
        <w:t xml:space="preserve">                                                           тобой. Скупец не владеет своими богатствами; скорее можно</w:t>
      </w:r>
    </w:p>
    <w:p w:rsidR="006E0FF8" w:rsidRDefault="006E0FF8" w:rsidP="00AE6EF4">
      <w:r>
        <w:t xml:space="preserve">                                                  сказать, что его богатства им владеют». (Ф.Бэкон)</w:t>
      </w:r>
    </w:p>
    <w:p w:rsidR="006E0FF8" w:rsidRDefault="006E0FF8" w:rsidP="00AE6EF4">
      <w:r>
        <w:t xml:space="preserve"> </w:t>
      </w:r>
      <w:r>
        <w:rPr>
          <w:bdr w:val="single" w:sz="4" w:space="0" w:color="auto" w:frame="1"/>
        </w:rPr>
        <w:t>С 8.</w:t>
      </w:r>
      <w:r>
        <w:rPr>
          <w:b/>
          <w:bdr w:val="single" w:sz="4" w:space="0" w:color="auto" w:frame="1"/>
        </w:rPr>
        <w:t>4</w:t>
      </w:r>
      <w:r>
        <w:rPr>
          <w:b/>
        </w:rPr>
        <w:t xml:space="preserve">   Социология</w:t>
      </w:r>
      <w:r>
        <w:t xml:space="preserve">       «Характер ребенка – это слепок с характера родителей, он развивается</w:t>
      </w:r>
    </w:p>
    <w:p w:rsidR="006E0FF8" w:rsidRDefault="006E0FF8" w:rsidP="00AE6EF4">
      <w:r>
        <w:t xml:space="preserve">                                            в ответ на их характер».(Э. Фромм)</w:t>
      </w:r>
    </w:p>
    <w:p w:rsidR="006E0FF8" w:rsidRDefault="006E0FF8" w:rsidP="00080C80">
      <w:pPr>
        <w:ind w:hanging="540"/>
      </w:pPr>
    </w:p>
    <w:p w:rsidR="006E0FF8" w:rsidRDefault="006E0FF8" w:rsidP="00080C80">
      <w:pPr>
        <w:ind w:hanging="540"/>
      </w:pPr>
    </w:p>
    <w:p w:rsidR="006E0FF8" w:rsidRDefault="006E0FF8" w:rsidP="00AE6EF4">
      <w:r>
        <w:rPr>
          <w:bdr w:val="single" w:sz="4" w:space="0" w:color="auto" w:frame="1"/>
        </w:rPr>
        <w:t xml:space="preserve">С 8.5 </w:t>
      </w:r>
      <w:r>
        <w:t xml:space="preserve">   </w:t>
      </w:r>
      <w:r>
        <w:rPr>
          <w:b/>
        </w:rPr>
        <w:t xml:space="preserve">Политология </w:t>
      </w:r>
      <w:r>
        <w:t xml:space="preserve">         «Даже когда народ пятится, он гонится за идеалом – и верит всегда в</w:t>
      </w:r>
    </w:p>
    <w:p w:rsidR="006E0FF8" w:rsidRDefault="006E0FF8" w:rsidP="00AE6EF4">
      <w:r>
        <w:t xml:space="preserve">                                                 некое «вперед»». (Ф. Ницше)</w:t>
      </w:r>
    </w:p>
    <w:p w:rsidR="006E0FF8" w:rsidRDefault="006E0FF8" w:rsidP="00080C80"/>
    <w:p w:rsidR="006E0FF8" w:rsidRDefault="006E0FF8" w:rsidP="00AE6EF4">
      <w:r>
        <w:rPr>
          <w:bdr w:val="single" w:sz="4" w:space="0" w:color="auto" w:frame="1"/>
        </w:rPr>
        <w:t>С 8.</w:t>
      </w:r>
      <w:r>
        <w:rPr>
          <w:b/>
          <w:bdr w:val="single" w:sz="4" w:space="0" w:color="auto" w:frame="1"/>
        </w:rPr>
        <w:t>6</w:t>
      </w:r>
      <w:r>
        <w:rPr>
          <w:b/>
        </w:rPr>
        <w:t xml:space="preserve">     Правоведение</w:t>
      </w:r>
      <w:r>
        <w:t xml:space="preserve">       «Девять десятых из всего числа преступлений, пятнающих </w:t>
      </w:r>
    </w:p>
    <w:p w:rsidR="006E0FF8" w:rsidRDefault="006E0FF8" w:rsidP="00AE6EF4">
      <w:r>
        <w:t xml:space="preserve">                                                 человечество, совершены под влиянием   вина». ( Л. Н. Толстой)</w:t>
      </w:r>
    </w:p>
    <w:p w:rsidR="006E0FF8" w:rsidRDefault="006E0FF8" w:rsidP="00AE6EF4"/>
    <w:p w:rsidR="006E0FF8" w:rsidRPr="00AE6EF4" w:rsidRDefault="006E0FF8" w:rsidP="00080C80">
      <w:pPr>
        <w:pBdr>
          <w:top w:val="single" w:sz="4" w:space="1" w:color="auto"/>
          <w:left w:val="single" w:sz="4" w:space="4" w:color="auto"/>
          <w:bottom w:val="single" w:sz="4" w:space="1" w:color="auto"/>
          <w:right w:val="single" w:sz="4" w:space="4" w:color="auto"/>
        </w:pBdr>
        <w:rPr>
          <w:i/>
          <w:sz w:val="28"/>
          <w:szCs w:val="28"/>
        </w:rPr>
      </w:pPr>
      <w:r w:rsidRPr="00AE6EF4">
        <w:rPr>
          <w:i/>
          <w:sz w:val="28"/>
          <w:szCs w:val="28"/>
        </w:rPr>
        <w:t>В бланке ответов №2 запишите полный номер задания (например, С 8.5),выбранное высказывание, а затем развернутый ответ</w:t>
      </w:r>
    </w:p>
    <w:p w:rsidR="006E0FF8" w:rsidRDefault="006E0FF8" w:rsidP="00080C80">
      <w:pPr>
        <w:ind w:left="-540"/>
        <w:jc w:val="center"/>
        <w:rPr>
          <w:b/>
          <w:sz w:val="40"/>
          <w:szCs w:val="40"/>
        </w:rPr>
      </w:pPr>
    </w:p>
    <w:p w:rsidR="006E0FF8" w:rsidRPr="00AC70DC" w:rsidRDefault="006E0FF8" w:rsidP="00080C80">
      <w:pPr>
        <w:ind w:left="-540"/>
        <w:jc w:val="center"/>
        <w:rPr>
          <w:b/>
          <w:sz w:val="40"/>
          <w:szCs w:val="40"/>
        </w:rPr>
      </w:pPr>
      <w:r w:rsidRPr="00AC70DC">
        <w:rPr>
          <w:b/>
          <w:sz w:val="40"/>
          <w:szCs w:val="40"/>
        </w:rPr>
        <w:t xml:space="preserve">ВАРИАНТ </w:t>
      </w:r>
      <w:r>
        <w:rPr>
          <w:b/>
          <w:sz w:val="40"/>
          <w:szCs w:val="40"/>
        </w:rPr>
        <w:t>6</w:t>
      </w:r>
    </w:p>
    <w:p w:rsidR="006E0FF8" w:rsidRDefault="006E0FF8" w:rsidP="00080C80">
      <w:pPr>
        <w:tabs>
          <w:tab w:val="left" w:pos="5420"/>
        </w:tabs>
        <w:ind w:left="-540"/>
        <w:rPr>
          <w:b/>
          <w:sz w:val="32"/>
          <w:szCs w:val="32"/>
        </w:rPr>
      </w:pPr>
      <w:r>
        <w:rPr>
          <w:b/>
          <w:sz w:val="32"/>
          <w:szCs w:val="32"/>
        </w:rPr>
        <w:t xml:space="preserve">                                                       Часть 1</w:t>
      </w:r>
      <w:r>
        <w:rPr>
          <w:b/>
          <w:sz w:val="32"/>
          <w:szCs w:val="32"/>
        </w:rPr>
        <w:tab/>
      </w:r>
    </w:p>
    <w:p w:rsidR="006E0FF8" w:rsidRDefault="006E0FF8" w:rsidP="00080C80">
      <w:pPr>
        <w:rPr>
          <w:sz w:val="32"/>
          <w:szCs w:val="32"/>
        </w:rPr>
      </w:pPr>
    </w:p>
    <w:p w:rsidR="006E0FF8" w:rsidRPr="00AE6EF4" w:rsidRDefault="006E0FF8" w:rsidP="00080C80">
      <w:pPr>
        <w:pBdr>
          <w:top w:val="single" w:sz="4" w:space="1" w:color="auto"/>
          <w:left w:val="single" w:sz="4" w:space="4" w:color="auto"/>
          <w:bottom w:val="single" w:sz="4" w:space="1" w:color="auto"/>
          <w:right w:val="single" w:sz="4" w:space="4" w:color="auto"/>
        </w:pBdr>
        <w:jc w:val="both"/>
        <w:rPr>
          <w:b/>
          <w:sz w:val="28"/>
          <w:szCs w:val="28"/>
        </w:rPr>
      </w:pPr>
      <w:r>
        <w:rPr>
          <w:b/>
          <w:i/>
          <w:sz w:val="32"/>
          <w:szCs w:val="32"/>
        </w:rPr>
        <w:t xml:space="preserve">   </w:t>
      </w:r>
      <w:r w:rsidRPr="00AE6EF4">
        <w:rPr>
          <w:b/>
          <w:i/>
          <w:sz w:val="28"/>
          <w:szCs w:val="28"/>
        </w:rPr>
        <w:t xml:space="preserve">При выполнении заданий этой части в бланке ответов № 1 под номером, выполняемого вами задания (А1 – А30) поставьте знак </w:t>
      </w:r>
      <w:r w:rsidRPr="00AE6EF4">
        <w:rPr>
          <w:b/>
          <w:sz w:val="28"/>
          <w:szCs w:val="28"/>
        </w:rPr>
        <w:t>«х»</w:t>
      </w:r>
      <w:r w:rsidRPr="00AE6EF4">
        <w:rPr>
          <w:b/>
          <w:i/>
          <w:sz w:val="28"/>
          <w:szCs w:val="28"/>
        </w:rPr>
        <w:t xml:space="preserve"> в клеточке, номер которой соответствует номеру выбранного вами ответа.</w:t>
      </w:r>
      <w:r w:rsidRPr="00AE6EF4">
        <w:rPr>
          <w:b/>
          <w:sz w:val="28"/>
          <w:szCs w:val="28"/>
        </w:rPr>
        <w:t xml:space="preserve">    </w:t>
      </w:r>
    </w:p>
    <w:p w:rsidR="006E0FF8" w:rsidRDefault="006E0FF8" w:rsidP="00080C80">
      <w:pPr>
        <w:ind w:left="-180"/>
      </w:pPr>
    </w:p>
    <w:p w:rsidR="006E0FF8" w:rsidRPr="003B5D14" w:rsidRDefault="006E0FF8" w:rsidP="00080C80">
      <w:pPr>
        <w:ind w:left="-540"/>
        <w:rPr>
          <w:sz w:val="32"/>
        </w:rPr>
      </w:pPr>
      <w:r>
        <w:rPr>
          <w:bdr w:val="single" w:sz="4" w:space="0" w:color="auto" w:frame="1"/>
        </w:rPr>
        <w:t xml:space="preserve">  А 1 </w:t>
      </w:r>
      <w:r>
        <w:t xml:space="preserve">       </w:t>
      </w:r>
      <w:r w:rsidRPr="003B5D14">
        <w:rPr>
          <w:sz w:val="32"/>
        </w:rPr>
        <w:t>Какое понятие относится к социальной  сфере общества:</w:t>
      </w:r>
    </w:p>
    <w:p w:rsidR="006E0FF8" w:rsidRPr="003B5D14" w:rsidRDefault="006E0FF8" w:rsidP="00080C80">
      <w:pPr>
        <w:ind w:left="-540"/>
        <w:rPr>
          <w:sz w:val="32"/>
        </w:rPr>
      </w:pPr>
      <w:r w:rsidRPr="003B5D14">
        <w:rPr>
          <w:sz w:val="32"/>
        </w:rPr>
        <w:t xml:space="preserve">                       1) выборы                               </w:t>
      </w:r>
    </w:p>
    <w:p w:rsidR="006E0FF8" w:rsidRPr="003B5D14" w:rsidRDefault="006E0FF8" w:rsidP="00080C80">
      <w:pPr>
        <w:ind w:left="-540"/>
        <w:rPr>
          <w:sz w:val="32"/>
        </w:rPr>
      </w:pPr>
      <w:r w:rsidRPr="003B5D14">
        <w:rPr>
          <w:sz w:val="32"/>
        </w:rPr>
        <w:t xml:space="preserve">                       2) федеральный закон</w:t>
      </w:r>
    </w:p>
    <w:p w:rsidR="006E0FF8" w:rsidRPr="003B5D14" w:rsidRDefault="006E0FF8" w:rsidP="00080C80">
      <w:pPr>
        <w:ind w:left="-540"/>
        <w:rPr>
          <w:sz w:val="32"/>
        </w:rPr>
      </w:pPr>
      <w:r w:rsidRPr="003B5D14">
        <w:rPr>
          <w:sz w:val="32"/>
        </w:rPr>
        <w:t xml:space="preserve">                       3) религия                                                          </w:t>
      </w:r>
    </w:p>
    <w:p w:rsidR="006E0FF8" w:rsidRPr="003B5D14" w:rsidRDefault="006E0FF8" w:rsidP="005C6BBE">
      <w:pPr>
        <w:ind w:left="-540"/>
        <w:rPr>
          <w:sz w:val="32"/>
        </w:rPr>
      </w:pPr>
      <w:r w:rsidRPr="003B5D14">
        <w:rPr>
          <w:sz w:val="32"/>
        </w:rPr>
        <w:t xml:space="preserve">                       4) классы</w:t>
      </w:r>
    </w:p>
    <w:p w:rsidR="006E0FF8" w:rsidRPr="003B5D14" w:rsidRDefault="006E0FF8" w:rsidP="00080C80">
      <w:pPr>
        <w:ind w:left="-540"/>
        <w:rPr>
          <w:sz w:val="32"/>
        </w:rPr>
      </w:pPr>
      <w:r w:rsidRPr="003B5D14">
        <w:rPr>
          <w:sz w:val="32"/>
          <w:bdr w:val="single" w:sz="4" w:space="0" w:color="auto" w:frame="1"/>
        </w:rPr>
        <w:t xml:space="preserve">   А 2 </w:t>
      </w:r>
      <w:r w:rsidRPr="003B5D14">
        <w:rPr>
          <w:sz w:val="32"/>
        </w:rPr>
        <w:t xml:space="preserve">     Переход к индустриальному обществу связан с:</w:t>
      </w:r>
    </w:p>
    <w:p w:rsidR="006E0FF8" w:rsidRPr="003B5D14" w:rsidRDefault="006E0FF8" w:rsidP="00080C80">
      <w:pPr>
        <w:ind w:left="-540"/>
        <w:rPr>
          <w:sz w:val="32"/>
        </w:rPr>
      </w:pPr>
      <w:r w:rsidRPr="003B5D14">
        <w:rPr>
          <w:sz w:val="32"/>
        </w:rPr>
        <w:t xml:space="preserve">                        1) осознанием необходимости бережно относиться к природным ресурсам</w:t>
      </w:r>
    </w:p>
    <w:p w:rsidR="006E0FF8" w:rsidRPr="003B5D14" w:rsidRDefault="006E0FF8" w:rsidP="00080C80">
      <w:pPr>
        <w:ind w:left="-540"/>
        <w:rPr>
          <w:sz w:val="32"/>
        </w:rPr>
      </w:pPr>
      <w:r w:rsidRPr="003B5D14">
        <w:rPr>
          <w:sz w:val="32"/>
        </w:rPr>
        <w:t xml:space="preserve">                        2) высоким уровнем развития науки и техники, способствующим осуществлению </w:t>
      </w:r>
    </w:p>
    <w:p w:rsidR="006E0FF8" w:rsidRPr="003B5D14" w:rsidRDefault="006E0FF8" w:rsidP="00080C80">
      <w:pPr>
        <w:ind w:left="-540"/>
        <w:rPr>
          <w:sz w:val="32"/>
        </w:rPr>
      </w:pPr>
      <w:r w:rsidRPr="003B5D14">
        <w:rPr>
          <w:sz w:val="32"/>
        </w:rPr>
        <w:t xml:space="preserve">                            промышленного переворота</w:t>
      </w:r>
    </w:p>
    <w:p w:rsidR="006E0FF8" w:rsidRPr="003B5D14" w:rsidRDefault="006E0FF8" w:rsidP="00080C80">
      <w:pPr>
        <w:ind w:left="-540"/>
        <w:rPr>
          <w:sz w:val="32"/>
        </w:rPr>
      </w:pPr>
      <w:r w:rsidRPr="003B5D14">
        <w:rPr>
          <w:sz w:val="32"/>
        </w:rPr>
        <w:t xml:space="preserve">                        3) появлением глобальной экологической проблемы</w:t>
      </w:r>
    </w:p>
    <w:p w:rsidR="006E0FF8" w:rsidRPr="003B5D14" w:rsidRDefault="006E0FF8" w:rsidP="00080C80">
      <w:pPr>
        <w:ind w:left="-540"/>
        <w:rPr>
          <w:sz w:val="32"/>
        </w:rPr>
      </w:pPr>
      <w:r w:rsidRPr="003B5D14">
        <w:rPr>
          <w:sz w:val="32"/>
        </w:rPr>
        <w:t xml:space="preserve">                        4) компьютеризацией производства</w:t>
      </w:r>
    </w:p>
    <w:p w:rsidR="006E0FF8" w:rsidRPr="003B5D14" w:rsidRDefault="006E0FF8" w:rsidP="00080C80">
      <w:pPr>
        <w:ind w:left="-540"/>
        <w:rPr>
          <w:sz w:val="32"/>
        </w:rPr>
      </w:pPr>
      <w:r w:rsidRPr="003B5D14">
        <w:rPr>
          <w:sz w:val="32"/>
          <w:bdr w:val="single" w:sz="4" w:space="0" w:color="auto" w:frame="1"/>
        </w:rPr>
        <w:t xml:space="preserve">  А 3  </w:t>
      </w:r>
      <w:r w:rsidRPr="003B5D14">
        <w:rPr>
          <w:sz w:val="32"/>
        </w:rPr>
        <w:t xml:space="preserve">      Ранняя форма религиозных верований, основанная на вере в существование духов и души, </w:t>
      </w:r>
    </w:p>
    <w:p w:rsidR="006E0FF8" w:rsidRPr="003B5D14" w:rsidRDefault="006E0FF8" w:rsidP="00080C80">
      <w:pPr>
        <w:ind w:left="-540"/>
        <w:rPr>
          <w:sz w:val="32"/>
        </w:rPr>
      </w:pPr>
      <w:r w:rsidRPr="003B5D14">
        <w:rPr>
          <w:sz w:val="32"/>
        </w:rPr>
        <w:t xml:space="preserve">                называется:</w:t>
      </w:r>
    </w:p>
    <w:p w:rsidR="006E0FF8" w:rsidRPr="003B5D14" w:rsidRDefault="006E0FF8" w:rsidP="00080C80">
      <w:pPr>
        <w:ind w:left="-540"/>
        <w:rPr>
          <w:sz w:val="32"/>
        </w:rPr>
      </w:pPr>
      <w:r w:rsidRPr="003B5D14">
        <w:rPr>
          <w:sz w:val="32"/>
        </w:rPr>
        <w:t xml:space="preserve">                        1) фетишизм                                                        </w:t>
      </w:r>
    </w:p>
    <w:p w:rsidR="006E0FF8" w:rsidRPr="003B5D14" w:rsidRDefault="006E0FF8" w:rsidP="00080C80">
      <w:pPr>
        <w:ind w:left="-540"/>
        <w:rPr>
          <w:sz w:val="32"/>
        </w:rPr>
      </w:pPr>
      <w:r w:rsidRPr="003B5D14">
        <w:rPr>
          <w:sz w:val="32"/>
        </w:rPr>
        <w:t xml:space="preserve">                        2) анимизм </w:t>
      </w:r>
    </w:p>
    <w:p w:rsidR="006E0FF8" w:rsidRPr="003B5D14" w:rsidRDefault="006E0FF8" w:rsidP="00080C80">
      <w:pPr>
        <w:ind w:left="-540"/>
        <w:rPr>
          <w:sz w:val="32"/>
        </w:rPr>
      </w:pPr>
      <w:r w:rsidRPr="003B5D14">
        <w:rPr>
          <w:sz w:val="32"/>
        </w:rPr>
        <w:t xml:space="preserve">                        3)  тотемизм                                                      </w:t>
      </w:r>
    </w:p>
    <w:p w:rsidR="006E0FF8" w:rsidRPr="003B5D14" w:rsidRDefault="006E0FF8" w:rsidP="00080C80">
      <w:pPr>
        <w:ind w:left="-540"/>
        <w:rPr>
          <w:sz w:val="32"/>
        </w:rPr>
      </w:pPr>
      <w:r w:rsidRPr="003B5D14">
        <w:rPr>
          <w:sz w:val="32"/>
        </w:rPr>
        <w:t xml:space="preserve">                        4) иудаизм</w:t>
      </w:r>
    </w:p>
    <w:p w:rsidR="006E0FF8" w:rsidRPr="003B5D14" w:rsidRDefault="006E0FF8" w:rsidP="00080C80">
      <w:pPr>
        <w:ind w:left="-540"/>
        <w:rPr>
          <w:sz w:val="32"/>
        </w:rPr>
      </w:pPr>
      <w:r w:rsidRPr="003B5D14">
        <w:rPr>
          <w:sz w:val="32"/>
          <w:bdr w:val="single" w:sz="4" w:space="0" w:color="auto" w:frame="1"/>
        </w:rPr>
        <w:t xml:space="preserve">  А 4 </w:t>
      </w:r>
      <w:r w:rsidRPr="003B5D14">
        <w:rPr>
          <w:sz w:val="32"/>
        </w:rPr>
        <w:t xml:space="preserve">     Авторский вечер стихов начинающего  поэта способствует реализации его</w:t>
      </w:r>
    </w:p>
    <w:p w:rsidR="006E0FF8" w:rsidRPr="003B5D14" w:rsidRDefault="006E0FF8" w:rsidP="00080C80">
      <w:pPr>
        <w:ind w:left="-540"/>
        <w:rPr>
          <w:sz w:val="32"/>
        </w:rPr>
      </w:pPr>
      <w:r w:rsidRPr="003B5D14">
        <w:rPr>
          <w:sz w:val="32"/>
        </w:rPr>
        <w:t xml:space="preserve">                          1) физиологических потребностей                                           </w:t>
      </w:r>
    </w:p>
    <w:p w:rsidR="006E0FF8" w:rsidRPr="003B5D14" w:rsidRDefault="006E0FF8" w:rsidP="00080C80">
      <w:pPr>
        <w:ind w:left="-540"/>
        <w:rPr>
          <w:sz w:val="32"/>
        </w:rPr>
      </w:pPr>
      <w:r w:rsidRPr="003B5D14">
        <w:rPr>
          <w:sz w:val="32"/>
        </w:rPr>
        <w:t xml:space="preserve">                          2) духовных потребностей</w:t>
      </w:r>
    </w:p>
    <w:p w:rsidR="006E0FF8" w:rsidRPr="003B5D14" w:rsidRDefault="006E0FF8" w:rsidP="00080C80">
      <w:pPr>
        <w:ind w:left="-540"/>
        <w:rPr>
          <w:sz w:val="32"/>
        </w:rPr>
      </w:pPr>
      <w:r w:rsidRPr="003B5D14">
        <w:rPr>
          <w:sz w:val="32"/>
        </w:rPr>
        <w:t xml:space="preserve">                          3) экзистенциальных потребностей                            </w:t>
      </w:r>
    </w:p>
    <w:p w:rsidR="006E0FF8" w:rsidRPr="003B5D14" w:rsidRDefault="006E0FF8" w:rsidP="00080C80">
      <w:pPr>
        <w:ind w:left="-540"/>
        <w:rPr>
          <w:sz w:val="32"/>
        </w:rPr>
      </w:pPr>
      <w:r w:rsidRPr="003B5D14">
        <w:rPr>
          <w:sz w:val="32"/>
        </w:rPr>
        <w:t xml:space="preserve">                          4) материальных потребностей</w:t>
      </w:r>
    </w:p>
    <w:p w:rsidR="006E0FF8" w:rsidRPr="003B5D14" w:rsidRDefault="006E0FF8" w:rsidP="00080C80">
      <w:pPr>
        <w:ind w:left="-540"/>
        <w:rPr>
          <w:sz w:val="32"/>
        </w:rPr>
      </w:pPr>
      <w:r w:rsidRPr="003B5D14">
        <w:rPr>
          <w:sz w:val="32"/>
          <w:bdr w:val="single" w:sz="4" w:space="0" w:color="auto" w:frame="1"/>
        </w:rPr>
        <w:t xml:space="preserve">   А 5 </w:t>
      </w:r>
      <w:r w:rsidRPr="003B5D14">
        <w:rPr>
          <w:sz w:val="32"/>
        </w:rPr>
        <w:t xml:space="preserve">     Какое суждение является верным:</w:t>
      </w:r>
    </w:p>
    <w:p w:rsidR="006E0FF8" w:rsidRPr="003B5D14" w:rsidRDefault="006E0FF8" w:rsidP="003B5D14">
      <w:pPr>
        <w:ind w:left="-540"/>
        <w:rPr>
          <w:sz w:val="32"/>
        </w:rPr>
      </w:pPr>
      <w:r w:rsidRPr="003B5D14">
        <w:rPr>
          <w:sz w:val="32"/>
        </w:rPr>
        <w:t xml:space="preserve">               А. Главное в искусстве – эстетическое выражение окружающего мира и его</w:t>
      </w:r>
      <w:r>
        <w:rPr>
          <w:sz w:val="32"/>
        </w:rPr>
        <w:t xml:space="preserve">  </w:t>
      </w:r>
      <w:r w:rsidRPr="003B5D14">
        <w:rPr>
          <w:sz w:val="32"/>
        </w:rPr>
        <w:t>высокопрофессиональное, мастерское отображение в камне, театральной постановке, на</w:t>
      </w:r>
      <w:r>
        <w:rPr>
          <w:sz w:val="32"/>
        </w:rPr>
        <w:t xml:space="preserve">  </w:t>
      </w:r>
      <w:r w:rsidRPr="003B5D14">
        <w:rPr>
          <w:sz w:val="32"/>
        </w:rPr>
        <w:t>холсте.</w:t>
      </w:r>
    </w:p>
    <w:p w:rsidR="006E0FF8" w:rsidRPr="003B5D14" w:rsidRDefault="006E0FF8" w:rsidP="003B5D14">
      <w:pPr>
        <w:ind w:left="-540"/>
        <w:rPr>
          <w:sz w:val="32"/>
        </w:rPr>
      </w:pPr>
      <w:r w:rsidRPr="003B5D14">
        <w:rPr>
          <w:sz w:val="32"/>
        </w:rPr>
        <w:t xml:space="preserve">               Б.  Искусство – сфера профессионального творчества, а фольклор – сфера народного</w:t>
      </w:r>
      <w:r>
        <w:rPr>
          <w:sz w:val="32"/>
        </w:rPr>
        <w:t xml:space="preserve">   </w:t>
      </w:r>
      <w:r w:rsidRPr="003B5D14">
        <w:rPr>
          <w:sz w:val="32"/>
        </w:rPr>
        <w:t>творчества.</w:t>
      </w:r>
    </w:p>
    <w:p w:rsidR="006E0FF8" w:rsidRPr="003B5D14" w:rsidRDefault="006E0FF8" w:rsidP="00080C80">
      <w:pPr>
        <w:ind w:left="-540"/>
        <w:rPr>
          <w:sz w:val="32"/>
        </w:rPr>
      </w:pPr>
      <w:r w:rsidRPr="003B5D14">
        <w:rPr>
          <w:sz w:val="32"/>
        </w:rPr>
        <w:t xml:space="preserve">                   1) верно только А.                                  2) верно только Б.</w:t>
      </w:r>
    </w:p>
    <w:p w:rsidR="006E0FF8" w:rsidRPr="003B5D14" w:rsidRDefault="006E0FF8" w:rsidP="00080C80">
      <w:pPr>
        <w:ind w:left="-540"/>
        <w:rPr>
          <w:sz w:val="32"/>
        </w:rPr>
      </w:pPr>
      <w:r w:rsidRPr="003B5D14">
        <w:rPr>
          <w:sz w:val="32"/>
        </w:rPr>
        <w:t xml:space="preserve">                   3) верны оба суждения                           4) оба суждения неверны</w:t>
      </w:r>
    </w:p>
    <w:p w:rsidR="006E0FF8" w:rsidRPr="003B5D14" w:rsidRDefault="006E0FF8" w:rsidP="00080C80">
      <w:pPr>
        <w:ind w:left="-540"/>
        <w:rPr>
          <w:sz w:val="32"/>
        </w:rPr>
      </w:pPr>
      <w:r w:rsidRPr="003B5D14">
        <w:rPr>
          <w:sz w:val="32"/>
          <w:bdr w:val="single" w:sz="4" w:space="0" w:color="auto" w:frame="1"/>
        </w:rPr>
        <w:t xml:space="preserve">    А 6  </w:t>
      </w:r>
      <w:r w:rsidRPr="003B5D14">
        <w:rPr>
          <w:sz w:val="32"/>
        </w:rPr>
        <w:t xml:space="preserve">    Отличительной чертой научного  познания является:</w:t>
      </w:r>
    </w:p>
    <w:p w:rsidR="006E0FF8" w:rsidRPr="003B5D14" w:rsidRDefault="006E0FF8" w:rsidP="00080C80">
      <w:pPr>
        <w:ind w:left="-540"/>
        <w:rPr>
          <w:sz w:val="32"/>
        </w:rPr>
      </w:pPr>
      <w:r w:rsidRPr="003B5D14">
        <w:rPr>
          <w:sz w:val="32"/>
        </w:rPr>
        <w:t xml:space="preserve">                     1) эмоциональная выразительность          </w:t>
      </w:r>
    </w:p>
    <w:p w:rsidR="006E0FF8" w:rsidRPr="003B5D14" w:rsidRDefault="006E0FF8" w:rsidP="00080C80">
      <w:pPr>
        <w:ind w:left="-540"/>
        <w:rPr>
          <w:sz w:val="32"/>
        </w:rPr>
      </w:pPr>
      <w:r w:rsidRPr="003B5D14">
        <w:rPr>
          <w:sz w:val="32"/>
        </w:rPr>
        <w:t xml:space="preserve">                     2) образность мышления</w:t>
      </w:r>
    </w:p>
    <w:p w:rsidR="006E0FF8" w:rsidRPr="003B5D14" w:rsidRDefault="006E0FF8" w:rsidP="00080C80">
      <w:pPr>
        <w:ind w:left="-540"/>
        <w:rPr>
          <w:sz w:val="32"/>
        </w:rPr>
      </w:pPr>
      <w:r w:rsidRPr="003B5D14">
        <w:rPr>
          <w:sz w:val="32"/>
        </w:rPr>
        <w:t xml:space="preserve">                     3) теоретический характер                         </w:t>
      </w:r>
    </w:p>
    <w:p w:rsidR="006E0FF8" w:rsidRPr="003B5D14" w:rsidRDefault="006E0FF8" w:rsidP="00080C80">
      <w:pPr>
        <w:ind w:left="-540"/>
        <w:rPr>
          <w:sz w:val="32"/>
        </w:rPr>
      </w:pPr>
      <w:r w:rsidRPr="003B5D14">
        <w:rPr>
          <w:sz w:val="32"/>
        </w:rPr>
        <w:t xml:space="preserve">                     4) стихийный характер</w:t>
      </w:r>
    </w:p>
    <w:p w:rsidR="006E0FF8" w:rsidRPr="003B5D14" w:rsidRDefault="006E0FF8" w:rsidP="003B5D14">
      <w:pPr>
        <w:ind w:left="-540"/>
        <w:rPr>
          <w:sz w:val="32"/>
        </w:rPr>
      </w:pPr>
      <w:r w:rsidRPr="003B5D14">
        <w:rPr>
          <w:sz w:val="32"/>
          <w:bdr w:val="single" w:sz="4" w:space="0" w:color="auto" w:frame="1"/>
        </w:rPr>
        <w:t xml:space="preserve">   А 7  </w:t>
      </w:r>
      <w:r w:rsidRPr="003B5D14">
        <w:rPr>
          <w:sz w:val="32"/>
        </w:rPr>
        <w:t xml:space="preserve">      Нормы, ценности, правила, традиции и свойства, присущие всем культурам независимо от географического места, исторического времени социального устройства общества,</w:t>
      </w:r>
      <w:r>
        <w:rPr>
          <w:sz w:val="32"/>
        </w:rPr>
        <w:t xml:space="preserve">  </w:t>
      </w:r>
      <w:r w:rsidRPr="003B5D14">
        <w:rPr>
          <w:sz w:val="32"/>
        </w:rPr>
        <w:t>называются:</w:t>
      </w:r>
    </w:p>
    <w:p w:rsidR="006E0FF8" w:rsidRPr="003B5D14" w:rsidRDefault="006E0FF8" w:rsidP="00080C80">
      <w:pPr>
        <w:ind w:left="-540"/>
        <w:rPr>
          <w:sz w:val="32"/>
        </w:rPr>
      </w:pPr>
      <w:r w:rsidRPr="003B5D14">
        <w:rPr>
          <w:sz w:val="32"/>
        </w:rPr>
        <w:t xml:space="preserve">                     1) культурные универсалии</w:t>
      </w:r>
    </w:p>
    <w:p w:rsidR="006E0FF8" w:rsidRPr="003B5D14" w:rsidRDefault="006E0FF8" w:rsidP="00080C80">
      <w:pPr>
        <w:ind w:left="-540"/>
        <w:rPr>
          <w:sz w:val="32"/>
        </w:rPr>
      </w:pPr>
      <w:r w:rsidRPr="003B5D14">
        <w:rPr>
          <w:sz w:val="32"/>
        </w:rPr>
        <w:t xml:space="preserve">                     2) произведения искусства</w:t>
      </w:r>
    </w:p>
    <w:p w:rsidR="006E0FF8" w:rsidRPr="003B5D14" w:rsidRDefault="006E0FF8" w:rsidP="00080C80">
      <w:pPr>
        <w:ind w:left="-540"/>
        <w:rPr>
          <w:sz w:val="32"/>
        </w:rPr>
      </w:pPr>
      <w:r w:rsidRPr="003B5D14">
        <w:rPr>
          <w:sz w:val="32"/>
        </w:rPr>
        <w:t xml:space="preserve">                     3) народное творчество</w:t>
      </w:r>
    </w:p>
    <w:p w:rsidR="006E0FF8" w:rsidRPr="003B5D14" w:rsidRDefault="006E0FF8" w:rsidP="00080C80">
      <w:pPr>
        <w:ind w:left="-540"/>
        <w:rPr>
          <w:sz w:val="32"/>
        </w:rPr>
      </w:pPr>
      <w:r w:rsidRPr="003B5D14">
        <w:rPr>
          <w:sz w:val="32"/>
        </w:rPr>
        <w:t xml:space="preserve">                     4) артефакты</w:t>
      </w:r>
    </w:p>
    <w:p w:rsidR="006E0FF8" w:rsidRPr="003B5D14" w:rsidRDefault="006E0FF8" w:rsidP="00080C80">
      <w:pPr>
        <w:ind w:left="-540"/>
        <w:rPr>
          <w:sz w:val="32"/>
        </w:rPr>
      </w:pPr>
      <w:r w:rsidRPr="003B5D14">
        <w:rPr>
          <w:sz w:val="32"/>
          <w:bdr w:val="single" w:sz="4" w:space="0" w:color="auto" w:frame="1"/>
        </w:rPr>
        <w:t xml:space="preserve">   А 8  </w:t>
      </w:r>
      <w:r w:rsidRPr="003B5D14">
        <w:rPr>
          <w:sz w:val="32"/>
        </w:rPr>
        <w:t xml:space="preserve">      Процесс активного приспособления индивида к условиям социальной среды называется:</w:t>
      </w:r>
    </w:p>
    <w:p w:rsidR="006E0FF8" w:rsidRPr="003B5D14" w:rsidRDefault="006E0FF8" w:rsidP="00080C80">
      <w:pPr>
        <w:ind w:left="-540"/>
        <w:rPr>
          <w:sz w:val="32"/>
        </w:rPr>
      </w:pPr>
      <w:r w:rsidRPr="003B5D14">
        <w:rPr>
          <w:sz w:val="32"/>
        </w:rPr>
        <w:t xml:space="preserve">                      1) апробация</w:t>
      </w:r>
    </w:p>
    <w:p w:rsidR="006E0FF8" w:rsidRPr="003B5D14" w:rsidRDefault="006E0FF8" w:rsidP="00080C80">
      <w:pPr>
        <w:ind w:left="-540"/>
        <w:rPr>
          <w:sz w:val="32"/>
        </w:rPr>
      </w:pPr>
      <w:r w:rsidRPr="003B5D14">
        <w:rPr>
          <w:sz w:val="32"/>
        </w:rPr>
        <w:t xml:space="preserve">                      2) адаптация</w:t>
      </w:r>
    </w:p>
    <w:p w:rsidR="006E0FF8" w:rsidRPr="003B5D14" w:rsidRDefault="006E0FF8" w:rsidP="00080C80">
      <w:pPr>
        <w:ind w:left="-540"/>
        <w:rPr>
          <w:sz w:val="32"/>
        </w:rPr>
      </w:pPr>
      <w:r w:rsidRPr="003B5D14">
        <w:rPr>
          <w:sz w:val="32"/>
        </w:rPr>
        <w:t xml:space="preserve">                      3) агитация</w:t>
      </w:r>
    </w:p>
    <w:p w:rsidR="006E0FF8" w:rsidRPr="003B5D14" w:rsidRDefault="006E0FF8" w:rsidP="00080C80">
      <w:pPr>
        <w:ind w:left="-540"/>
        <w:rPr>
          <w:sz w:val="32"/>
        </w:rPr>
      </w:pPr>
      <w:r w:rsidRPr="003B5D14">
        <w:rPr>
          <w:sz w:val="32"/>
        </w:rPr>
        <w:t xml:space="preserve">                      4) социализация</w:t>
      </w:r>
    </w:p>
    <w:p w:rsidR="006E0FF8" w:rsidRPr="003B5D14" w:rsidRDefault="006E0FF8" w:rsidP="007A3F65">
      <w:pPr>
        <w:ind w:left="-540"/>
        <w:rPr>
          <w:sz w:val="32"/>
        </w:rPr>
      </w:pPr>
      <w:r w:rsidRPr="003B5D14">
        <w:rPr>
          <w:sz w:val="32"/>
          <w:bdr w:val="single" w:sz="4" w:space="0" w:color="auto" w:frame="1"/>
        </w:rPr>
        <w:t xml:space="preserve">   А 9  </w:t>
      </w:r>
      <w:r w:rsidRPr="003B5D14">
        <w:rPr>
          <w:sz w:val="32"/>
        </w:rPr>
        <w:t xml:space="preserve">Строительство крупного культурно-развлекательного центра в городе Н. относится  к: </w:t>
      </w:r>
    </w:p>
    <w:p w:rsidR="006E0FF8" w:rsidRPr="003B5D14" w:rsidRDefault="006E0FF8" w:rsidP="00080C80">
      <w:pPr>
        <w:ind w:left="-540"/>
        <w:rPr>
          <w:sz w:val="32"/>
        </w:rPr>
      </w:pPr>
      <w:r w:rsidRPr="003B5D14">
        <w:rPr>
          <w:sz w:val="32"/>
        </w:rPr>
        <w:t xml:space="preserve">                       1) сфере материального производства                                                                  </w:t>
      </w:r>
    </w:p>
    <w:p w:rsidR="006E0FF8" w:rsidRPr="003B5D14" w:rsidRDefault="006E0FF8" w:rsidP="00080C80">
      <w:pPr>
        <w:ind w:left="-540"/>
        <w:rPr>
          <w:sz w:val="32"/>
        </w:rPr>
      </w:pPr>
      <w:r w:rsidRPr="003B5D14">
        <w:rPr>
          <w:sz w:val="32"/>
        </w:rPr>
        <w:t xml:space="preserve">                       2) духовной сфере общества</w:t>
      </w:r>
    </w:p>
    <w:p w:rsidR="006E0FF8" w:rsidRPr="003B5D14" w:rsidRDefault="006E0FF8" w:rsidP="00080C80">
      <w:pPr>
        <w:ind w:left="-540"/>
        <w:rPr>
          <w:sz w:val="32"/>
        </w:rPr>
      </w:pPr>
      <w:r w:rsidRPr="003B5D14">
        <w:rPr>
          <w:sz w:val="32"/>
        </w:rPr>
        <w:t xml:space="preserve">                       3) социальной сфере                            </w:t>
      </w:r>
    </w:p>
    <w:p w:rsidR="006E0FF8" w:rsidRPr="003B5D14" w:rsidRDefault="006E0FF8" w:rsidP="00080C80">
      <w:pPr>
        <w:ind w:left="-540"/>
        <w:rPr>
          <w:sz w:val="32"/>
        </w:rPr>
      </w:pPr>
      <w:r w:rsidRPr="003B5D14">
        <w:rPr>
          <w:sz w:val="32"/>
        </w:rPr>
        <w:t xml:space="preserve">                       4) политической сфере</w:t>
      </w:r>
    </w:p>
    <w:p w:rsidR="006E0FF8" w:rsidRPr="003B5D14" w:rsidRDefault="006E0FF8" w:rsidP="00080C80">
      <w:pPr>
        <w:ind w:left="-540"/>
        <w:rPr>
          <w:sz w:val="32"/>
        </w:rPr>
      </w:pPr>
      <w:r w:rsidRPr="003B5D14">
        <w:rPr>
          <w:sz w:val="32"/>
          <w:bdr w:val="single" w:sz="4" w:space="0" w:color="auto" w:frame="1"/>
        </w:rPr>
        <w:t xml:space="preserve">   А 10</w:t>
      </w:r>
      <w:r w:rsidRPr="003B5D14">
        <w:rPr>
          <w:sz w:val="32"/>
        </w:rPr>
        <w:t xml:space="preserve">    Какое суждение является верным:</w:t>
      </w:r>
    </w:p>
    <w:p w:rsidR="006E0FF8" w:rsidRPr="003B5D14" w:rsidRDefault="006E0FF8" w:rsidP="003B5D14">
      <w:pPr>
        <w:ind w:left="-540"/>
        <w:rPr>
          <w:sz w:val="32"/>
        </w:rPr>
      </w:pPr>
      <w:r w:rsidRPr="003B5D14">
        <w:rPr>
          <w:sz w:val="32"/>
        </w:rPr>
        <w:t xml:space="preserve">                 А.  Философы-эмпирики, считали, что благодаря разуму человечество овладевает</w:t>
      </w:r>
      <w:r>
        <w:rPr>
          <w:sz w:val="32"/>
        </w:rPr>
        <w:t xml:space="preserve">   </w:t>
      </w:r>
      <w:r w:rsidRPr="003B5D14">
        <w:rPr>
          <w:sz w:val="32"/>
        </w:rPr>
        <w:t>истинными знаниями</w:t>
      </w:r>
    </w:p>
    <w:p w:rsidR="006E0FF8" w:rsidRPr="003B5D14" w:rsidRDefault="006E0FF8" w:rsidP="003B5D14">
      <w:pPr>
        <w:ind w:left="-540"/>
        <w:rPr>
          <w:sz w:val="32"/>
        </w:rPr>
      </w:pPr>
      <w:r w:rsidRPr="003B5D14">
        <w:rPr>
          <w:sz w:val="32"/>
        </w:rPr>
        <w:t xml:space="preserve">                 Б.   Философы-рационалисты утверждали, что разум является определяющим в</w:t>
      </w:r>
      <w:r>
        <w:rPr>
          <w:sz w:val="32"/>
        </w:rPr>
        <w:t xml:space="preserve">   </w:t>
      </w:r>
      <w:r w:rsidRPr="003B5D14">
        <w:rPr>
          <w:sz w:val="32"/>
        </w:rPr>
        <w:t>познавательной деятельности</w:t>
      </w:r>
    </w:p>
    <w:p w:rsidR="006E0FF8" w:rsidRPr="003B5D14" w:rsidRDefault="006E0FF8" w:rsidP="00080C80">
      <w:pPr>
        <w:ind w:left="-540"/>
        <w:rPr>
          <w:sz w:val="32"/>
        </w:rPr>
      </w:pPr>
      <w:r w:rsidRPr="003B5D14">
        <w:rPr>
          <w:sz w:val="32"/>
        </w:rPr>
        <w:t xml:space="preserve">                           1) верно только А                         2) верно только Б</w:t>
      </w:r>
    </w:p>
    <w:p w:rsidR="006E0FF8" w:rsidRPr="003B5D14" w:rsidRDefault="006E0FF8" w:rsidP="005C6BBE">
      <w:pPr>
        <w:ind w:left="-540"/>
        <w:rPr>
          <w:sz w:val="32"/>
        </w:rPr>
      </w:pPr>
      <w:r w:rsidRPr="003B5D14">
        <w:rPr>
          <w:sz w:val="32"/>
        </w:rPr>
        <w:t xml:space="preserve">                           3) верны оба суждения                 4) оба суждения неверны</w:t>
      </w:r>
    </w:p>
    <w:p w:rsidR="006E0FF8" w:rsidRPr="003B5D14" w:rsidRDefault="006E0FF8" w:rsidP="003B5D14">
      <w:pPr>
        <w:ind w:left="-540"/>
        <w:rPr>
          <w:sz w:val="32"/>
        </w:rPr>
      </w:pPr>
      <w:r w:rsidRPr="003B5D14">
        <w:rPr>
          <w:sz w:val="32"/>
          <w:bdr w:val="single" w:sz="4" w:space="0" w:color="auto" w:frame="1"/>
        </w:rPr>
        <w:t xml:space="preserve">   А 11 </w:t>
      </w:r>
      <w:r w:rsidRPr="003B5D14">
        <w:rPr>
          <w:sz w:val="32"/>
        </w:rPr>
        <w:t xml:space="preserve">  Процесс создания экономических благ и услуг – исходный пункт экономической</w:t>
      </w:r>
      <w:r>
        <w:rPr>
          <w:sz w:val="32"/>
        </w:rPr>
        <w:t xml:space="preserve">   </w:t>
      </w:r>
      <w:r w:rsidRPr="003B5D14">
        <w:rPr>
          <w:sz w:val="32"/>
        </w:rPr>
        <w:t>деятельности, называется:</w:t>
      </w:r>
    </w:p>
    <w:p w:rsidR="006E0FF8" w:rsidRPr="003B5D14" w:rsidRDefault="006E0FF8" w:rsidP="00080C80">
      <w:pPr>
        <w:ind w:left="-540"/>
        <w:rPr>
          <w:sz w:val="32"/>
        </w:rPr>
      </w:pPr>
      <w:r w:rsidRPr="003B5D14">
        <w:rPr>
          <w:sz w:val="32"/>
        </w:rPr>
        <w:t xml:space="preserve">                  1)  производство</w:t>
      </w:r>
    </w:p>
    <w:p w:rsidR="006E0FF8" w:rsidRPr="003B5D14" w:rsidRDefault="006E0FF8" w:rsidP="00080C80">
      <w:pPr>
        <w:ind w:left="-540"/>
        <w:rPr>
          <w:sz w:val="32"/>
        </w:rPr>
      </w:pPr>
      <w:r w:rsidRPr="003B5D14">
        <w:rPr>
          <w:sz w:val="32"/>
        </w:rPr>
        <w:t xml:space="preserve">                  2)  потребление</w:t>
      </w:r>
    </w:p>
    <w:p w:rsidR="006E0FF8" w:rsidRPr="003B5D14" w:rsidRDefault="006E0FF8" w:rsidP="00080C80">
      <w:pPr>
        <w:ind w:left="-540"/>
        <w:rPr>
          <w:sz w:val="32"/>
        </w:rPr>
      </w:pPr>
      <w:r w:rsidRPr="003B5D14">
        <w:rPr>
          <w:sz w:val="32"/>
        </w:rPr>
        <w:t xml:space="preserve">                  3)  распределение                  </w:t>
      </w:r>
    </w:p>
    <w:p w:rsidR="006E0FF8" w:rsidRPr="003B5D14" w:rsidRDefault="006E0FF8" w:rsidP="00080C80">
      <w:pPr>
        <w:ind w:left="-540"/>
        <w:rPr>
          <w:sz w:val="32"/>
        </w:rPr>
      </w:pPr>
      <w:r w:rsidRPr="003B5D14">
        <w:rPr>
          <w:sz w:val="32"/>
        </w:rPr>
        <w:t xml:space="preserve">                  4) торговля </w:t>
      </w:r>
    </w:p>
    <w:p w:rsidR="006E0FF8" w:rsidRPr="003B5D14" w:rsidRDefault="006E0FF8" w:rsidP="00080C80">
      <w:pPr>
        <w:ind w:left="-540"/>
        <w:rPr>
          <w:sz w:val="32"/>
        </w:rPr>
      </w:pPr>
      <w:r w:rsidRPr="003B5D14">
        <w:rPr>
          <w:sz w:val="32"/>
          <w:bdr w:val="single" w:sz="4" w:space="0" w:color="auto" w:frame="1"/>
        </w:rPr>
        <w:t xml:space="preserve">  А 12  </w:t>
      </w:r>
      <w:r w:rsidRPr="003B5D14">
        <w:rPr>
          <w:sz w:val="32"/>
        </w:rPr>
        <w:t xml:space="preserve">    Ситуацию на рынке труда отражает:          </w:t>
      </w:r>
    </w:p>
    <w:p w:rsidR="006E0FF8" w:rsidRPr="003B5D14" w:rsidRDefault="006E0FF8" w:rsidP="00080C80">
      <w:pPr>
        <w:rPr>
          <w:sz w:val="32"/>
        </w:rPr>
      </w:pPr>
      <w:r w:rsidRPr="003B5D14">
        <w:rPr>
          <w:sz w:val="32"/>
        </w:rPr>
        <w:t xml:space="preserve">                  1) рост спроса на нефть и нефтепродукты</w:t>
      </w:r>
    </w:p>
    <w:p w:rsidR="006E0FF8" w:rsidRPr="003B5D14" w:rsidRDefault="006E0FF8" w:rsidP="00080C80">
      <w:pPr>
        <w:rPr>
          <w:sz w:val="32"/>
        </w:rPr>
      </w:pPr>
      <w:r w:rsidRPr="003B5D14">
        <w:rPr>
          <w:sz w:val="32"/>
        </w:rPr>
        <w:t xml:space="preserve">                  2) рост стоимости акций угледобывающих  предприятий</w:t>
      </w:r>
    </w:p>
    <w:p w:rsidR="006E0FF8" w:rsidRPr="003B5D14" w:rsidRDefault="006E0FF8" w:rsidP="00080C80">
      <w:pPr>
        <w:rPr>
          <w:sz w:val="32"/>
        </w:rPr>
      </w:pPr>
      <w:r w:rsidRPr="003B5D14">
        <w:rPr>
          <w:sz w:val="32"/>
        </w:rPr>
        <w:t xml:space="preserve">                  3) понижение курса доллара</w:t>
      </w:r>
    </w:p>
    <w:p w:rsidR="006E0FF8" w:rsidRPr="003B5D14" w:rsidRDefault="006E0FF8" w:rsidP="00080C80">
      <w:pPr>
        <w:rPr>
          <w:sz w:val="32"/>
        </w:rPr>
      </w:pPr>
      <w:r w:rsidRPr="003B5D14">
        <w:rPr>
          <w:sz w:val="32"/>
        </w:rPr>
        <w:t xml:space="preserve">                  4) рост спроса на трудовые услуги программистов и менеджеров</w:t>
      </w:r>
    </w:p>
    <w:p w:rsidR="006E0FF8" w:rsidRPr="003B5D14" w:rsidRDefault="006E0FF8" w:rsidP="00080C80">
      <w:pPr>
        <w:ind w:left="-540"/>
        <w:rPr>
          <w:sz w:val="32"/>
        </w:rPr>
      </w:pPr>
      <w:r w:rsidRPr="003B5D14">
        <w:rPr>
          <w:sz w:val="32"/>
        </w:rPr>
        <w:t xml:space="preserve">   </w:t>
      </w:r>
      <w:r w:rsidRPr="003B5D14">
        <w:rPr>
          <w:sz w:val="32"/>
          <w:bdr w:val="single" w:sz="4" w:space="0" w:color="auto" w:frame="1"/>
        </w:rPr>
        <w:t xml:space="preserve">А 13  </w:t>
      </w:r>
      <w:r w:rsidRPr="003B5D14">
        <w:rPr>
          <w:sz w:val="32"/>
        </w:rPr>
        <w:t xml:space="preserve">      Основой любой экономической системы является:</w:t>
      </w:r>
    </w:p>
    <w:p w:rsidR="006E0FF8" w:rsidRPr="003B5D14" w:rsidRDefault="006E0FF8" w:rsidP="00080C80">
      <w:pPr>
        <w:ind w:left="-540"/>
        <w:rPr>
          <w:sz w:val="32"/>
        </w:rPr>
      </w:pPr>
      <w:r w:rsidRPr="003B5D14">
        <w:rPr>
          <w:sz w:val="32"/>
        </w:rPr>
        <w:t xml:space="preserve">                            1) предпринимательство</w:t>
      </w:r>
    </w:p>
    <w:p w:rsidR="006E0FF8" w:rsidRPr="003B5D14" w:rsidRDefault="006E0FF8" w:rsidP="00080C80">
      <w:pPr>
        <w:ind w:left="-540"/>
        <w:rPr>
          <w:sz w:val="32"/>
        </w:rPr>
      </w:pPr>
      <w:r w:rsidRPr="003B5D14">
        <w:rPr>
          <w:sz w:val="32"/>
        </w:rPr>
        <w:t xml:space="preserve">                            2) форма собственности</w:t>
      </w:r>
    </w:p>
    <w:p w:rsidR="006E0FF8" w:rsidRPr="003B5D14" w:rsidRDefault="006E0FF8" w:rsidP="00080C80">
      <w:pPr>
        <w:ind w:left="-540"/>
        <w:rPr>
          <w:sz w:val="32"/>
        </w:rPr>
      </w:pPr>
      <w:r w:rsidRPr="003B5D14">
        <w:rPr>
          <w:sz w:val="32"/>
        </w:rPr>
        <w:t xml:space="preserve">                            3) форма правления</w:t>
      </w:r>
    </w:p>
    <w:p w:rsidR="006E0FF8" w:rsidRPr="003B5D14" w:rsidRDefault="006E0FF8" w:rsidP="00080C80">
      <w:pPr>
        <w:ind w:left="-540"/>
        <w:rPr>
          <w:sz w:val="32"/>
        </w:rPr>
      </w:pPr>
      <w:r w:rsidRPr="003B5D14">
        <w:rPr>
          <w:sz w:val="32"/>
        </w:rPr>
        <w:t xml:space="preserve">                            4) факторы производства</w:t>
      </w:r>
    </w:p>
    <w:p w:rsidR="006E0FF8" w:rsidRPr="003B5D14" w:rsidRDefault="006E0FF8" w:rsidP="003B5D14">
      <w:pPr>
        <w:ind w:left="-540"/>
        <w:rPr>
          <w:sz w:val="32"/>
        </w:rPr>
      </w:pPr>
      <w:r w:rsidRPr="003B5D14">
        <w:rPr>
          <w:sz w:val="32"/>
          <w:bdr w:val="single" w:sz="4" w:space="0" w:color="auto" w:frame="1"/>
        </w:rPr>
        <w:t xml:space="preserve">  А 14  </w:t>
      </w:r>
      <w:r w:rsidRPr="003B5D14">
        <w:rPr>
          <w:sz w:val="32"/>
        </w:rPr>
        <w:t xml:space="preserve">     Муниципальная служба «Улыбка» была создана по решению Администрации города.</w:t>
      </w:r>
      <w:r>
        <w:rPr>
          <w:sz w:val="32"/>
        </w:rPr>
        <w:t xml:space="preserve"> </w:t>
      </w:r>
      <w:r w:rsidRPr="003B5D14">
        <w:rPr>
          <w:sz w:val="32"/>
        </w:rPr>
        <w:t>Ее имущество находится в муниципальной соб</w:t>
      </w:r>
      <w:r>
        <w:rPr>
          <w:sz w:val="32"/>
        </w:rPr>
        <w:t xml:space="preserve">ственности и принадлежит данному  </w:t>
      </w:r>
      <w:r w:rsidRPr="003B5D14">
        <w:rPr>
          <w:sz w:val="32"/>
        </w:rPr>
        <w:t xml:space="preserve">предприятию на праве хозяйственного ведения. Управляет им директор, назначаемый </w:t>
      </w:r>
    </w:p>
    <w:p w:rsidR="006E0FF8" w:rsidRPr="003B5D14" w:rsidRDefault="006E0FF8" w:rsidP="00080C80">
      <w:pPr>
        <w:ind w:left="-540"/>
        <w:rPr>
          <w:sz w:val="32"/>
        </w:rPr>
      </w:pPr>
      <w:r w:rsidRPr="003B5D14">
        <w:rPr>
          <w:sz w:val="32"/>
        </w:rPr>
        <w:t xml:space="preserve">собственником. О каком  виде предпринимательской организации идет речь:                     </w:t>
      </w:r>
    </w:p>
    <w:p w:rsidR="006E0FF8" w:rsidRPr="003B5D14" w:rsidRDefault="006E0FF8" w:rsidP="00080C80">
      <w:pPr>
        <w:rPr>
          <w:sz w:val="32"/>
        </w:rPr>
      </w:pPr>
      <w:r w:rsidRPr="003B5D14">
        <w:rPr>
          <w:sz w:val="32"/>
        </w:rPr>
        <w:t xml:space="preserve">                      1) унитарное предприятие</w:t>
      </w:r>
    </w:p>
    <w:p w:rsidR="006E0FF8" w:rsidRPr="003B5D14" w:rsidRDefault="006E0FF8" w:rsidP="00080C80">
      <w:pPr>
        <w:rPr>
          <w:sz w:val="32"/>
        </w:rPr>
      </w:pPr>
      <w:r w:rsidRPr="003B5D14">
        <w:rPr>
          <w:sz w:val="32"/>
        </w:rPr>
        <w:t xml:space="preserve">                      2) общество с ограниченной ответственностью</w:t>
      </w:r>
    </w:p>
    <w:p w:rsidR="006E0FF8" w:rsidRPr="003B5D14" w:rsidRDefault="006E0FF8" w:rsidP="00080C80">
      <w:pPr>
        <w:rPr>
          <w:sz w:val="32"/>
        </w:rPr>
      </w:pPr>
      <w:r w:rsidRPr="003B5D14">
        <w:rPr>
          <w:sz w:val="32"/>
        </w:rPr>
        <w:t xml:space="preserve">                      3) частное индивидуальное предпринимательство</w:t>
      </w:r>
    </w:p>
    <w:p w:rsidR="006E0FF8" w:rsidRPr="003B5D14" w:rsidRDefault="006E0FF8" w:rsidP="00080C80">
      <w:pPr>
        <w:rPr>
          <w:sz w:val="32"/>
        </w:rPr>
      </w:pPr>
      <w:r w:rsidRPr="003B5D14">
        <w:rPr>
          <w:sz w:val="32"/>
        </w:rPr>
        <w:t xml:space="preserve">                      4) акционерное общество</w:t>
      </w:r>
    </w:p>
    <w:p w:rsidR="006E0FF8" w:rsidRPr="003B5D14" w:rsidRDefault="006E0FF8" w:rsidP="00080C80">
      <w:pPr>
        <w:ind w:left="-540"/>
        <w:rPr>
          <w:sz w:val="32"/>
        </w:rPr>
      </w:pPr>
      <w:r w:rsidRPr="003B5D14">
        <w:rPr>
          <w:sz w:val="32"/>
          <w:bdr w:val="single" w:sz="4" w:space="0" w:color="auto" w:frame="1"/>
        </w:rPr>
        <w:t xml:space="preserve">   А 15 </w:t>
      </w:r>
      <w:r w:rsidRPr="003B5D14">
        <w:rPr>
          <w:sz w:val="32"/>
        </w:rPr>
        <w:t xml:space="preserve">    Какое суждение является верным:</w:t>
      </w:r>
    </w:p>
    <w:p w:rsidR="006E0FF8" w:rsidRPr="003B5D14" w:rsidRDefault="006E0FF8" w:rsidP="00345CD0">
      <w:pPr>
        <w:ind w:left="-540"/>
        <w:rPr>
          <w:sz w:val="32"/>
        </w:rPr>
      </w:pPr>
      <w:r w:rsidRPr="003B5D14">
        <w:rPr>
          <w:sz w:val="32"/>
        </w:rPr>
        <w:t xml:space="preserve">                А.  Если цены на товары являются необоснованно низкими и становятся невыгодны</w:t>
      </w:r>
      <w:r>
        <w:rPr>
          <w:sz w:val="32"/>
        </w:rPr>
        <w:t xml:space="preserve">   </w:t>
      </w:r>
      <w:r w:rsidRPr="003B5D14">
        <w:rPr>
          <w:sz w:val="32"/>
        </w:rPr>
        <w:t>производителю, -  наступает товарный дефицит.</w:t>
      </w:r>
    </w:p>
    <w:p w:rsidR="006E0FF8" w:rsidRPr="003B5D14" w:rsidRDefault="006E0FF8" w:rsidP="00080C80">
      <w:pPr>
        <w:ind w:left="-540"/>
        <w:rPr>
          <w:sz w:val="32"/>
        </w:rPr>
      </w:pPr>
      <w:r w:rsidRPr="003B5D14">
        <w:rPr>
          <w:sz w:val="32"/>
        </w:rPr>
        <w:t xml:space="preserve">                Б.  С ростом цен растет и спрос на данный товар.</w:t>
      </w:r>
    </w:p>
    <w:p w:rsidR="006E0FF8" w:rsidRPr="003B5D14" w:rsidRDefault="006E0FF8" w:rsidP="00080C80">
      <w:pPr>
        <w:ind w:left="-540"/>
        <w:rPr>
          <w:sz w:val="32"/>
        </w:rPr>
      </w:pPr>
      <w:r w:rsidRPr="003B5D14">
        <w:rPr>
          <w:sz w:val="32"/>
        </w:rPr>
        <w:t xml:space="preserve">                  1) верно только А                           2) верно только Б</w:t>
      </w:r>
    </w:p>
    <w:p w:rsidR="006E0FF8" w:rsidRPr="003B5D14" w:rsidRDefault="006E0FF8" w:rsidP="00080C80">
      <w:pPr>
        <w:ind w:left="-540"/>
        <w:rPr>
          <w:sz w:val="32"/>
        </w:rPr>
      </w:pPr>
      <w:r w:rsidRPr="003B5D14">
        <w:rPr>
          <w:sz w:val="32"/>
        </w:rPr>
        <w:t xml:space="preserve">                  3) оба суждения верны                   4) оба суждения неверны</w:t>
      </w:r>
    </w:p>
    <w:p w:rsidR="006E0FF8" w:rsidRPr="003B5D14" w:rsidRDefault="006E0FF8" w:rsidP="00345CD0">
      <w:pPr>
        <w:ind w:left="-540"/>
        <w:rPr>
          <w:sz w:val="32"/>
        </w:rPr>
      </w:pPr>
      <w:r w:rsidRPr="003B5D14">
        <w:rPr>
          <w:sz w:val="32"/>
          <w:bdr w:val="single" w:sz="4" w:space="0" w:color="auto" w:frame="1"/>
        </w:rPr>
        <w:t xml:space="preserve">   А 16 </w:t>
      </w:r>
      <w:r w:rsidRPr="003B5D14">
        <w:rPr>
          <w:sz w:val="32"/>
        </w:rPr>
        <w:t xml:space="preserve">     Термин, который используется для обозначения пограничного, переходного, структурно</w:t>
      </w:r>
      <w:r>
        <w:rPr>
          <w:sz w:val="32"/>
        </w:rPr>
        <w:t xml:space="preserve">  </w:t>
      </w:r>
      <w:r w:rsidRPr="003B5D14">
        <w:rPr>
          <w:sz w:val="32"/>
        </w:rPr>
        <w:t>неопределенного социального состояния субъекта:</w:t>
      </w:r>
    </w:p>
    <w:p w:rsidR="006E0FF8" w:rsidRPr="003B5D14" w:rsidRDefault="006E0FF8" w:rsidP="00080C80">
      <w:pPr>
        <w:ind w:left="-540"/>
        <w:rPr>
          <w:sz w:val="32"/>
        </w:rPr>
      </w:pPr>
      <w:r w:rsidRPr="003B5D14">
        <w:rPr>
          <w:sz w:val="32"/>
        </w:rPr>
        <w:t xml:space="preserve">                   1) вербальность</w:t>
      </w:r>
    </w:p>
    <w:p w:rsidR="006E0FF8" w:rsidRPr="003B5D14" w:rsidRDefault="006E0FF8" w:rsidP="00080C80">
      <w:pPr>
        <w:ind w:left="-540"/>
        <w:rPr>
          <w:sz w:val="32"/>
        </w:rPr>
      </w:pPr>
      <w:r w:rsidRPr="003B5D14">
        <w:rPr>
          <w:sz w:val="32"/>
        </w:rPr>
        <w:t xml:space="preserve">                   2) маргинальность</w:t>
      </w:r>
    </w:p>
    <w:p w:rsidR="006E0FF8" w:rsidRPr="003B5D14" w:rsidRDefault="006E0FF8" w:rsidP="00080C80">
      <w:pPr>
        <w:ind w:left="-540"/>
        <w:rPr>
          <w:sz w:val="32"/>
        </w:rPr>
      </w:pPr>
      <w:r w:rsidRPr="003B5D14">
        <w:rPr>
          <w:sz w:val="32"/>
        </w:rPr>
        <w:t xml:space="preserve">                   3) локальность</w:t>
      </w:r>
    </w:p>
    <w:p w:rsidR="006E0FF8" w:rsidRPr="003B5D14" w:rsidRDefault="006E0FF8" w:rsidP="00080C80">
      <w:pPr>
        <w:ind w:left="-540"/>
        <w:rPr>
          <w:sz w:val="32"/>
        </w:rPr>
      </w:pPr>
      <w:r w:rsidRPr="003B5D14">
        <w:rPr>
          <w:sz w:val="32"/>
        </w:rPr>
        <w:t xml:space="preserve">                   4) лояльность</w:t>
      </w:r>
    </w:p>
    <w:p w:rsidR="006E0FF8" w:rsidRPr="003B5D14" w:rsidRDefault="006E0FF8" w:rsidP="00345CD0">
      <w:pPr>
        <w:ind w:left="-540"/>
        <w:rPr>
          <w:sz w:val="32"/>
        </w:rPr>
      </w:pPr>
      <w:r w:rsidRPr="003B5D14">
        <w:rPr>
          <w:sz w:val="32"/>
          <w:bdr w:val="single" w:sz="4" w:space="0" w:color="auto" w:frame="1"/>
        </w:rPr>
        <w:t xml:space="preserve">   А 17 </w:t>
      </w:r>
      <w:r w:rsidRPr="003B5D14">
        <w:rPr>
          <w:sz w:val="32"/>
        </w:rPr>
        <w:t xml:space="preserve">     Какие социальные нормы иллюстрирует следующее предписание, содержащееся в книге Петра 1  «Юности честное зерцало»: «Когда в беседе, </w:t>
      </w:r>
      <w:r>
        <w:rPr>
          <w:sz w:val="32"/>
        </w:rPr>
        <w:t xml:space="preserve">или в компании случится в кругу   </w:t>
      </w:r>
      <w:r w:rsidRPr="003B5D14">
        <w:rPr>
          <w:sz w:val="32"/>
        </w:rPr>
        <w:t>стоять, или сидя при столе, или между собой разговаривая, или с кем танцуя, не надлежит</w:t>
      </w:r>
      <w:r>
        <w:rPr>
          <w:sz w:val="32"/>
        </w:rPr>
        <w:t xml:space="preserve">  </w:t>
      </w:r>
      <w:r w:rsidRPr="003B5D14">
        <w:rPr>
          <w:sz w:val="32"/>
        </w:rPr>
        <w:t>никому…в кругу плевать, но на сторону»…:</w:t>
      </w:r>
    </w:p>
    <w:p w:rsidR="006E0FF8" w:rsidRPr="003B5D14" w:rsidRDefault="006E0FF8" w:rsidP="00080C80">
      <w:pPr>
        <w:ind w:left="-540"/>
        <w:rPr>
          <w:sz w:val="32"/>
        </w:rPr>
      </w:pPr>
      <w:r w:rsidRPr="003B5D14">
        <w:rPr>
          <w:sz w:val="32"/>
        </w:rPr>
        <w:t xml:space="preserve">                  1) нормы этикета                              </w:t>
      </w:r>
    </w:p>
    <w:p w:rsidR="006E0FF8" w:rsidRPr="003B5D14" w:rsidRDefault="006E0FF8" w:rsidP="00080C80">
      <w:pPr>
        <w:ind w:left="-540"/>
        <w:rPr>
          <w:sz w:val="32"/>
        </w:rPr>
      </w:pPr>
      <w:r w:rsidRPr="003B5D14">
        <w:rPr>
          <w:sz w:val="32"/>
        </w:rPr>
        <w:t xml:space="preserve">                  2) нормы права</w:t>
      </w:r>
    </w:p>
    <w:p w:rsidR="006E0FF8" w:rsidRPr="003B5D14" w:rsidRDefault="006E0FF8" w:rsidP="00080C80">
      <w:pPr>
        <w:ind w:left="-540"/>
        <w:rPr>
          <w:sz w:val="32"/>
        </w:rPr>
      </w:pPr>
      <w:r w:rsidRPr="003B5D14">
        <w:rPr>
          <w:sz w:val="32"/>
        </w:rPr>
        <w:t xml:space="preserve">                  3) обычаи                                          </w:t>
      </w:r>
    </w:p>
    <w:p w:rsidR="006E0FF8" w:rsidRPr="003B5D14" w:rsidRDefault="006E0FF8" w:rsidP="00080C80">
      <w:pPr>
        <w:ind w:left="-540"/>
        <w:rPr>
          <w:sz w:val="32"/>
        </w:rPr>
      </w:pPr>
      <w:r w:rsidRPr="003B5D14">
        <w:rPr>
          <w:sz w:val="32"/>
        </w:rPr>
        <w:t xml:space="preserve">                  4) традиции</w:t>
      </w:r>
    </w:p>
    <w:p w:rsidR="006E0FF8" w:rsidRPr="003B5D14" w:rsidRDefault="006E0FF8" w:rsidP="00345CD0">
      <w:pPr>
        <w:ind w:left="-540"/>
        <w:rPr>
          <w:sz w:val="32"/>
        </w:rPr>
      </w:pPr>
      <w:r w:rsidRPr="003B5D14">
        <w:rPr>
          <w:sz w:val="32"/>
          <w:bdr w:val="single" w:sz="4" w:space="0" w:color="auto" w:frame="1"/>
        </w:rPr>
        <w:t xml:space="preserve">   А 18</w:t>
      </w:r>
      <w:r w:rsidRPr="003B5D14">
        <w:rPr>
          <w:sz w:val="32"/>
        </w:rPr>
        <w:t xml:space="preserve">     Директор фирмы «Пилот»  отказал в приеме на работу гражданке П. Свой отказ руководитель фирмы  объяснил тем, что хотел бы видеть на этой должности мужчину. </w:t>
      </w:r>
    </w:p>
    <w:p w:rsidR="006E0FF8" w:rsidRPr="003B5D14" w:rsidRDefault="006E0FF8" w:rsidP="00080C80">
      <w:pPr>
        <w:ind w:left="-540"/>
        <w:rPr>
          <w:sz w:val="32"/>
        </w:rPr>
      </w:pPr>
      <w:r w:rsidRPr="003B5D14">
        <w:rPr>
          <w:sz w:val="32"/>
        </w:rPr>
        <w:t xml:space="preserve">               Данный пример иллюстрирует:</w:t>
      </w:r>
    </w:p>
    <w:p w:rsidR="006E0FF8" w:rsidRPr="003B5D14" w:rsidRDefault="006E0FF8" w:rsidP="00080C80">
      <w:pPr>
        <w:ind w:left="-540"/>
        <w:rPr>
          <w:sz w:val="32"/>
        </w:rPr>
      </w:pPr>
      <w:r w:rsidRPr="003B5D14">
        <w:rPr>
          <w:sz w:val="32"/>
        </w:rPr>
        <w:t xml:space="preserve">                   1) эмансипацию                                           </w:t>
      </w:r>
    </w:p>
    <w:p w:rsidR="006E0FF8" w:rsidRPr="003B5D14" w:rsidRDefault="006E0FF8" w:rsidP="00080C80">
      <w:pPr>
        <w:ind w:left="-540"/>
        <w:rPr>
          <w:sz w:val="32"/>
        </w:rPr>
      </w:pPr>
      <w:r w:rsidRPr="003B5D14">
        <w:rPr>
          <w:sz w:val="32"/>
        </w:rPr>
        <w:t xml:space="preserve">                   2) дискриминацию</w:t>
      </w:r>
    </w:p>
    <w:p w:rsidR="006E0FF8" w:rsidRPr="003B5D14" w:rsidRDefault="006E0FF8" w:rsidP="00080C80">
      <w:pPr>
        <w:ind w:left="-540"/>
        <w:rPr>
          <w:sz w:val="32"/>
        </w:rPr>
      </w:pPr>
      <w:r w:rsidRPr="003B5D14">
        <w:rPr>
          <w:sz w:val="32"/>
        </w:rPr>
        <w:t xml:space="preserve">                   3) монополизацию                                </w:t>
      </w:r>
    </w:p>
    <w:p w:rsidR="006E0FF8" w:rsidRPr="003B5D14" w:rsidRDefault="006E0FF8" w:rsidP="00E12101">
      <w:pPr>
        <w:ind w:left="-540"/>
        <w:rPr>
          <w:sz w:val="32"/>
        </w:rPr>
      </w:pPr>
      <w:r w:rsidRPr="003B5D14">
        <w:rPr>
          <w:sz w:val="32"/>
        </w:rPr>
        <w:t xml:space="preserve">                   4) социализацию</w:t>
      </w:r>
    </w:p>
    <w:p w:rsidR="006E0FF8" w:rsidRPr="003B5D14" w:rsidRDefault="006E0FF8" w:rsidP="00345CD0">
      <w:pPr>
        <w:ind w:left="-540"/>
        <w:rPr>
          <w:sz w:val="32"/>
        </w:rPr>
      </w:pPr>
      <w:r w:rsidRPr="003B5D14">
        <w:rPr>
          <w:sz w:val="32"/>
        </w:rPr>
        <w:t xml:space="preserve">  </w:t>
      </w:r>
      <w:r w:rsidRPr="003B5D14">
        <w:rPr>
          <w:sz w:val="32"/>
          <w:bdr w:val="single" w:sz="4" w:space="0" w:color="auto" w:frame="1"/>
        </w:rPr>
        <w:t xml:space="preserve">А 19 </w:t>
      </w:r>
      <w:r w:rsidRPr="003B5D14">
        <w:rPr>
          <w:sz w:val="32"/>
        </w:rPr>
        <w:t xml:space="preserve">     Для какого типа семьи характерно строгое определение круга женских обязанностей: Дети. Церковь. Кухня:</w:t>
      </w:r>
    </w:p>
    <w:p w:rsidR="006E0FF8" w:rsidRPr="003B5D14" w:rsidRDefault="006E0FF8" w:rsidP="00080C80">
      <w:pPr>
        <w:ind w:left="-540"/>
        <w:rPr>
          <w:sz w:val="32"/>
        </w:rPr>
      </w:pPr>
      <w:r w:rsidRPr="003B5D14">
        <w:rPr>
          <w:sz w:val="32"/>
        </w:rPr>
        <w:t xml:space="preserve">                     1) неполной                                </w:t>
      </w:r>
    </w:p>
    <w:p w:rsidR="006E0FF8" w:rsidRPr="003B5D14" w:rsidRDefault="006E0FF8" w:rsidP="00080C80">
      <w:pPr>
        <w:ind w:left="-540"/>
        <w:rPr>
          <w:sz w:val="32"/>
        </w:rPr>
      </w:pPr>
      <w:r w:rsidRPr="003B5D14">
        <w:rPr>
          <w:sz w:val="32"/>
        </w:rPr>
        <w:t xml:space="preserve">                     2) многодетной</w:t>
      </w:r>
    </w:p>
    <w:p w:rsidR="006E0FF8" w:rsidRPr="003B5D14" w:rsidRDefault="006E0FF8" w:rsidP="00080C80">
      <w:pPr>
        <w:ind w:left="-540"/>
        <w:rPr>
          <w:sz w:val="32"/>
        </w:rPr>
      </w:pPr>
      <w:r w:rsidRPr="003B5D14">
        <w:rPr>
          <w:sz w:val="32"/>
        </w:rPr>
        <w:t xml:space="preserve">                     3) традиционной       </w:t>
      </w:r>
    </w:p>
    <w:p w:rsidR="006E0FF8" w:rsidRPr="003B5D14" w:rsidRDefault="006E0FF8" w:rsidP="00080C80">
      <w:pPr>
        <w:ind w:left="-540"/>
        <w:rPr>
          <w:sz w:val="32"/>
        </w:rPr>
      </w:pPr>
      <w:r w:rsidRPr="003B5D14">
        <w:rPr>
          <w:sz w:val="32"/>
        </w:rPr>
        <w:t xml:space="preserve">                     4) современной российской</w:t>
      </w:r>
    </w:p>
    <w:p w:rsidR="006E0FF8" w:rsidRPr="003B5D14" w:rsidRDefault="006E0FF8" w:rsidP="00080C80">
      <w:pPr>
        <w:ind w:left="-540"/>
        <w:rPr>
          <w:sz w:val="32"/>
        </w:rPr>
      </w:pPr>
      <w:r w:rsidRPr="003B5D14">
        <w:rPr>
          <w:sz w:val="32"/>
          <w:bdr w:val="single" w:sz="4" w:space="0" w:color="auto" w:frame="1"/>
        </w:rPr>
        <w:t xml:space="preserve">    А 20 </w:t>
      </w:r>
      <w:r w:rsidRPr="003B5D14">
        <w:rPr>
          <w:sz w:val="32"/>
        </w:rPr>
        <w:t xml:space="preserve">        Какое суждение является верным:</w:t>
      </w:r>
    </w:p>
    <w:p w:rsidR="006E0FF8" w:rsidRPr="003B5D14" w:rsidRDefault="006E0FF8" w:rsidP="00080C80">
      <w:pPr>
        <w:ind w:left="-540"/>
        <w:rPr>
          <w:sz w:val="32"/>
        </w:rPr>
      </w:pPr>
      <w:r w:rsidRPr="003B5D14">
        <w:rPr>
          <w:sz w:val="32"/>
        </w:rPr>
        <w:t xml:space="preserve">              А. Отклоняющееся  поведение  может быть полезно для общества.</w:t>
      </w:r>
    </w:p>
    <w:p w:rsidR="006E0FF8" w:rsidRPr="003B5D14" w:rsidRDefault="006E0FF8" w:rsidP="00345CD0">
      <w:pPr>
        <w:ind w:left="-540"/>
        <w:rPr>
          <w:sz w:val="32"/>
        </w:rPr>
      </w:pPr>
      <w:r w:rsidRPr="003B5D14">
        <w:rPr>
          <w:sz w:val="32"/>
        </w:rPr>
        <w:t xml:space="preserve">              Б. Проявлением негативного отклоняющегося поведения в обществе является</w:t>
      </w:r>
      <w:r>
        <w:rPr>
          <w:sz w:val="32"/>
        </w:rPr>
        <w:t xml:space="preserve">   </w:t>
      </w:r>
      <w:r w:rsidRPr="003B5D14">
        <w:rPr>
          <w:sz w:val="32"/>
        </w:rPr>
        <w:t>наркомания.</w:t>
      </w:r>
    </w:p>
    <w:p w:rsidR="006E0FF8" w:rsidRPr="003B5D14" w:rsidRDefault="006E0FF8" w:rsidP="00080C80">
      <w:pPr>
        <w:ind w:left="-540"/>
        <w:rPr>
          <w:sz w:val="32"/>
        </w:rPr>
      </w:pPr>
      <w:r w:rsidRPr="003B5D14">
        <w:rPr>
          <w:sz w:val="32"/>
        </w:rPr>
        <w:t xml:space="preserve">                  1) верно только А                              2) верно только Б</w:t>
      </w:r>
    </w:p>
    <w:p w:rsidR="006E0FF8" w:rsidRPr="003B5D14" w:rsidRDefault="006E0FF8" w:rsidP="00080C80">
      <w:pPr>
        <w:ind w:left="-540"/>
        <w:rPr>
          <w:sz w:val="32"/>
        </w:rPr>
      </w:pPr>
      <w:r w:rsidRPr="003B5D14">
        <w:rPr>
          <w:sz w:val="32"/>
        </w:rPr>
        <w:t xml:space="preserve">                  3) оба суждения верны                      4) оба суждения неверны</w:t>
      </w:r>
    </w:p>
    <w:p w:rsidR="006E0FF8" w:rsidRPr="003B5D14" w:rsidRDefault="006E0FF8" w:rsidP="00345CD0">
      <w:pPr>
        <w:ind w:left="-540"/>
        <w:rPr>
          <w:sz w:val="32"/>
        </w:rPr>
      </w:pPr>
      <w:r w:rsidRPr="003B5D14">
        <w:rPr>
          <w:sz w:val="32"/>
          <w:bdr w:val="single" w:sz="4" w:space="0" w:color="auto" w:frame="1"/>
        </w:rPr>
        <w:t xml:space="preserve">   А 21</w:t>
      </w:r>
      <w:r w:rsidRPr="003B5D14">
        <w:rPr>
          <w:sz w:val="32"/>
        </w:rPr>
        <w:t xml:space="preserve">    Форма правления, при которой вся полнота власти сосредоточена в руках одного лица, никем и ничем не ограничена и передается по наследству, называется:</w:t>
      </w:r>
    </w:p>
    <w:p w:rsidR="006E0FF8" w:rsidRPr="003B5D14" w:rsidRDefault="006E0FF8" w:rsidP="00080C80">
      <w:pPr>
        <w:ind w:left="-540"/>
        <w:rPr>
          <w:sz w:val="32"/>
        </w:rPr>
      </w:pPr>
      <w:r w:rsidRPr="003B5D14">
        <w:rPr>
          <w:sz w:val="32"/>
        </w:rPr>
        <w:t xml:space="preserve">                   1) абсолютная монархия                   </w:t>
      </w:r>
    </w:p>
    <w:p w:rsidR="006E0FF8" w:rsidRPr="003B5D14" w:rsidRDefault="006E0FF8" w:rsidP="00080C80">
      <w:pPr>
        <w:ind w:left="-540"/>
        <w:rPr>
          <w:sz w:val="32"/>
        </w:rPr>
      </w:pPr>
      <w:r w:rsidRPr="003B5D14">
        <w:rPr>
          <w:sz w:val="32"/>
        </w:rPr>
        <w:t xml:space="preserve">                   2) конституционная монархия</w:t>
      </w:r>
    </w:p>
    <w:p w:rsidR="006E0FF8" w:rsidRPr="003B5D14" w:rsidRDefault="006E0FF8" w:rsidP="00080C80">
      <w:pPr>
        <w:ind w:left="-540"/>
        <w:rPr>
          <w:sz w:val="32"/>
        </w:rPr>
      </w:pPr>
      <w:r w:rsidRPr="003B5D14">
        <w:rPr>
          <w:sz w:val="32"/>
        </w:rPr>
        <w:t xml:space="preserve">                   3) парламентарная монархия           </w:t>
      </w:r>
    </w:p>
    <w:p w:rsidR="006E0FF8" w:rsidRPr="003B5D14" w:rsidRDefault="006E0FF8" w:rsidP="00080C80">
      <w:pPr>
        <w:ind w:left="-540"/>
        <w:rPr>
          <w:sz w:val="32"/>
        </w:rPr>
      </w:pPr>
      <w:r w:rsidRPr="003B5D14">
        <w:rPr>
          <w:sz w:val="32"/>
        </w:rPr>
        <w:t xml:space="preserve">                   4) республика</w:t>
      </w:r>
    </w:p>
    <w:p w:rsidR="006E0FF8" w:rsidRPr="003B5D14" w:rsidRDefault="006E0FF8" w:rsidP="00080C80">
      <w:pPr>
        <w:ind w:left="-540"/>
        <w:rPr>
          <w:sz w:val="32"/>
        </w:rPr>
      </w:pPr>
      <w:r w:rsidRPr="003B5D14">
        <w:rPr>
          <w:sz w:val="32"/>
          <w:bdr w:val="single" w:sz="4" w:space="0" w:color="auto" w:frame="1"/>
        </w:rPr>
        <w:t xml:space="preserve">   А 22</w:t>
      </w:r>
      <w:r w:rsidRPr="003B5D14">
        <w:rPr>
          <w:sz w:val="32"/>
        </w:rPr>
        <w:t xml:space="preserve">   Основное назначение законодательной власти состоит в:</w:t>
      </w:r>
    </w:p>
    <w:p w:rsidR="006E0FF8" w:rsidRPr="003B5D14" w:rsidRDefault="006E0FF8" w:rsidP="00080C80">
      <w:pPr>
        <w:ind w:left="-540"/>
        <w:rPr>
          <w:sz w:val="32"/>
        </w:rPr>
      </w:pPr>
      <w:r w:rsidRPr="003B5D14">
        <w:rPr>
          <w:sz w:val="32"/>
        </w:rPr>
        <w:t xml:space="preserve">                    1) реализация законов                   </w:t>
      </w:r>
    </w:p>
    <w:p w:rsidR="006E0FF8" w:rsidRPr="003B5D14" w:rsidRDefault="006E0FF8" w:rsidP="00080C80">
      <w:pPr>
        <w:ind w:left="-540"/>
        <w:rPr>
          <w:sz w:val="32"/>
        </w:rPr>
      </w:pPr>
      <w:r w:rsidRPr="003B5D14">
        <w:rPr>
          <w:sz w:val="32"/>
        </w:rPr>
        <w:t xml:space="preserve">                    2) контроль за исполнением законов</w:t>
      </w:r>
    </w:p>
    <w:p w:rsidR="006E0FF8" w:rsidRPr="003B5D14" w:rsidRDefault="006E0FF8" w:rsidP="00080C80">
      <w:pPr>
        <w:ind w:left="-540"/>
        <w:rPr>
          <w:sz w:val="32"/>
        </w:rPr>
      </w:pPr>
      <w:r w:rsidRPr="003B5D14">
        <w:rPr>
          <w:sz w:val="32"/>
        </w:rPr>
        <w:t xml:space="preserve">                    3) принятие законов     </w:t>
      </w:r>
    </w:p>
    <w:p w:rsidR="006E0FF8" w:rsidRPr="003B5D14" w:rsidRDefault="006E0FF8" w:rsidP="00080C80">
      <w:pPr>
        <w:ind w:left="-540"/>
        <w:rPr>
          <w:sz w:val="32"/>
        </w:rPr>
      </w:pPr>
      <w:r w:rsidRPr="003B5D14">
        <w:rPr>
          <w:sz w:val="32"/>
        </w:rPr>
        <w:t xml:space="preserve">                    4) борьба с идеологическими противниками</w:t>
      </w:r>
    </w:p>
    <w:p w:rsidR="006E0FF8" w:rsidRPr="003B5D14" w:rsidRDefault="006E0FF8" w:rsidP="00345CD0">
      <w:pPr>
        <w:ind w:left="-540"/>
        <w:rPr>
          <w:sz w:val="32"/>
        </w:rPr>
      </w:pPr>
      <w:r w:rsidRPr="003B5D14">
        <w:rPr>
          <w:sz w:val="32"/>
          <w:bdr w:val="single" w:sz="4" w:space="0" w:color="auto" w:frame="1"/>
        </w:rPr>
        <w:t xml:space="preserve">   А 23 </w:t>
      </w:r>
      <w:r w:rsidRPr="003B5D14">
        <w:rPr>
          <w:sz w:val="32"/>
        </w:rPr>
        <w:t xml:space="preserve">    В правовом государстве являются естественными возможностями индивида, обеспечивающими его жизнь, человеческое достоинство и свободу деятельности во всех сферах общественной жизни:</w:t>
      </w:r>
    </w:p>
    <w:p w:rsidR="006E0FF8" w:rsidRPr="003B5D14" w:rsidRDefault="006E0FF8" w:rsidP="00080C80">
      <w:pPr>
        <w:ind w:left="-540"/>
        <w:rPr>
          <w:sz w:val="32"/>
        </w:rPr>
      </w:pPr>
      <w:r w:rsidRPr="003B5D14">
        <w:rPr>
          <w:sz w:val="32"/>
        </w:rPr>
        <w:t xml:space="preserve">                     1) нормы права                                                         </w:t>
      </w:r>
    </w:p>
    <w:p w:rsidR="006E0FF8" w:rsidRPr="003B5D14" w:rsidRDefault="006E0FF8" w:rsidP="00080C80">
      <w:pPr>
        <w:ind w:left="-540"/>
        <w:rPr>
          <w:sz w:val="32"/>
        </w:rPr>
      </w:pPr>
      <w:r w:rsidRPr="003B5D14">
        <w:rPr>
          <w:sz w:val="32"/>
        </w:rPr>
        <w:t xml:space="preserve">                     2) экономические права</w:t>
      </w:r>
    </w:p>
    <w:p w:rsidR="006E0FF8" w:rsidRPr="003B5D14" w:rsidRDefault="006E0FF8" w:rsidP="00080C80">
      <w:pPr>
        <w:ind w:left="-540"/>
        <w:rPr>
          <w:sz w:val="32"/>
        </w:rPr>
      </w:pPr>
      <w:r w:rsidRPr="003B5D14">
        <w:rPr>
          <w:sz w:val="32"/>
        </w:rPr>
        <w:t xml:space="preserve">                     3) нормы морали           </w:t>
      </w:r>
    </w:p>
    <w:p w:rsidR="006E0FF8" w:rsidRPr="003B5D14" w:rsidRDefault="006E0FF8" w:rsidP="00080C80">
      <w:pPr>
        <w:ind w:left="-540"/>
        <w:rPr>
          <w:sz w:val="32"/>
        </w:rPr>
      </w:pPr>
      <w:r w:rsidRPr="003B5D14">
        <w:rPr>
          <w:sz w:val="32"/>
        </w:rPr>
        <w:t xml:space="preserve">                     4) политические права</w:t>
      </w:r>
    </w:p>
    <w:p w:rsidR="006E0FF8" w:rsidRPr="003B5D14" w:rsidRDefault="006E0FF8" w:rsidP="00080C80">
      <w:pPr>
        <w:ind w:left="-540"/>
        <w:rPr>
          <w:sz w:val="32"/>
        </w:rPr>
      </w:pPr>
      <w:r w:rsidRPr="003B5D14">
        <w:rPr>
          <w:sz w:val="32"/>
          <w:bdr w:val="single" w:sz="4" w:space="0" w:color="auto" w:frame="1"/>
        </w:rPr>
        <w:t xml:space="preserve">   А 24</w:t>
      </w:r>
      <w:r w:rsidRPr="003B5D14">
        <w:rPr>
          <w:sz w:val="32"/>
        </w:rPr>
        <w:t xml:space="preserve">       Концепции правового государства соответствует суждение:</w:t>
      </w:r>
    </w:p>
    <w:p w:rsidR="006E0FF8" w:rsidRPr="003B5D14" w:rsidRDefault="006E0FF8" w:rsidP="00080C80">
      <w:pPr>
        <w:ind w:left="-540"/>
        <w:rPr>
          <w:sz w:val="32"/>
        </w:rPr>
      </w:pPr>
      <w:r w:rsidRPr="003B5D14">
        <w:rPr>
          <w:sz w:val="32"/>
        </w:rPr>
        <w:t xml:space="preserve">                     1) Разрешено только то, что разрешено законом                                             </w:t>
      </w:r>
    </w:p>
    <w:p w:rsidR="006E0FF8" w:rsidRPr="003B5D14" w:rsidRDefault="006E0FF8" w:rsidP="00080C80">
      <w:pPr>
        <w:ind w:left="-540"/>
        <w:rPr>
          <w:sz w:val="32"/>
        </w:rPr>
      </w:pPr>
      <w:r w:rsidRPr="003B5D14">
        <w:rPr>
          <w:sz w:val="32"/>
        </w:rPr>
        <w:t xml:space="preserve">                     2) Государство не может быть ограничено законом</w:t>
      </w:r>
    </w:p>
    <w:p w:rsidR="006E0FF8" w:rsidRPr="003B5D14" w:rsidRDefault="006E0FF8" w:rsidP="00080C80">
      <w:pPr>
        <w:ind w:left="-540"/>
        <w:rPr>
          <w:sz w:val="32"/>
        </w:rPr>
      </w:pPr>
      <w:r w:rsidRPr="003B5D14">
        <w:rPr>
          <w:sz w:val="32"/>
        </w:rPr>
        <w:t xml:space="preserve">                     3) Государство должно контролироваться гражданским обществом                                  </w:t>
      </w:r>
    </w:p>
    <w:p w:rsidR="006E0FF8" w:rsidRPr="003B5D14" w:rsidRDefault="006E0FF8" w:rsidP="00080C80">
      <w:pPr>
        <w:ind w:left="-540"/>
        <w:rPr>
          <w:sz w:val="32"/>
        </w:rPr>
      </w:pPr>
      <w:r w:rsidRPr="003B5D14">
        <w:rPr>
          <w:sz w:val="32"/>
        </w:rPr>
        <w:t xml:space="preserve">                     4) Мнение государства важнее мнения общества</w:t>
      </w:r>
    </w:p>
    <w:p w:rsidR="006E0FF8" w:rsidRPr="003B5D14" w:rsidRDefault="006E0FF8" w:rsidP="00080C80">
      <w:pPr>
        <w:ind w:left="-540"/>
        <w:rPr>
          <w:sz w:val="32"/>
        </w:rPr>
      </w:pPr>
      <w:r w:rsidRPr="003B5D14">
        <w:rPr>
          <w:sz w:val="32"/>
          <w:bdr w:val="single" w:sz="4" w:space="0" w:color="auto" w:frame="1"/>
        </w:rPr>
        <w:t xml:space="preserve">  А 25  </w:t>
      </w:r>
      <w:r w:rsidRPr="003B5D14">
        <w:rPr>
          <w:sz w:val="32"/>
        </w:rPr>
        <w:t xml:space="preserve">     Какое суждение является верным:</w:t>
      </w:r>
    </w:p>
    <w:p w:rsidR="006E0FF8" w:rsidRPr="003B5D14" w:rsidRDefault="006E0FF8" w:rsidP="00345CD0">
      <w:pPr>
        <w:ind w:left="-540"/>
        <w:rPr>
          <w:sz w:val="32"/>
        </w:rPr>
      </w:pPr>
      <w:r w:rsidRPr="003B5D14">
        <w:rPr>
          <w:sz w:val="32"/>
        </w:rPr>
        <w:t xml:space="preserve">                 А.  Политическая культура отражает достигнутый уровень политической активности и</w:t>
      </w:r>
      <w:r>
        <w:rPr>
          <w:sz w:val="32"/>
        </w:rPr>
        <w:t xml:space="preserve">  </w:t>
      </w:r>
      <w:r w:rsidRPr="003B5D14">
        <w:rPr>
          <w:sz w:val="32"/>
        </w:rPr>
        <w:t>политической зрелости субъектов.</w:t>
      </w:r>
    </w:p>
    <w:p w:rsidR="006E0FF8" w:rsidRPr="003B5D14" w:rsidRDefault="006E0FF8" w:rsidP="00345CD0">
      <w:pPr>
        <w:ind w:left="-540"/>
        <w:rPr>
          <w:sz w:val="32"/>
        </w:rPr>
      </w:pPr>
      <w:r w:rsidRPr="003B5D14">
        <w:rPr>
          <w:sz w:val="32"/>
        </w:rPr>
        <w:t xml:space="preserve">                 Б.   Участие населения в выборах  не является показателем уровня  его политической</w:t>
      </w:r>
      <w:r>
        <w:rPr>
          <w:sz w:val="32"/>
        </w:rPr>
        <w:t xml:space="preserve">   </w:t>
      </w:r>
      <w:r w:rsidRPr="003B5D14">
        <w:rPr>
          <w:sz w:val="32"/>
        </w:rPr>
        <w:t>культуры.</w:t>
      </w:r>
    </w:p>
    <w:p w:rsidR="006E0FF8" w:rsidRPr="003B5D14" w:rsidRDefault="006E0FF8" w:rsidP="00080C80">
      <w:pPr>
        <w:ind w:left="-540"/>
        <w:rPr>
          <w:sz w:val="32"/>
        </w:rPr>
      </w:pPr>
      <w:r w:rsidRPr="003B5D14">
        <w:rPr>
          <w:sz w:val="32"/>
        </w:rPr>
        <w:t xml:space="preserve">                     1) верно только А                                2) верно только Б</w:t>
      </w:r>
    </w:p>
    <w:p w:rsidR="006E0FF8" w:rsidRPr="003B5D14" w:rsidRDefault="006E0FF8" w:rsidP="00080C80">
      <w:pPr>
        <w:ind w:left="-540"/>
        <w:rPr>
          <w:sz w:val="32"/>
        </w:rPr>
      </w:pPr>
      <w:r w:rsidRPr="003B5D14">
        <w:rPr>
          <w:sz w:val="32"/>
        </w:rPr>
        <w:t xml:space="preserve">                     3) оба суждения верны                        4) оба суждения неверны  </w:t>
      </w:r>
    </w:p>
    <w:p w:rsidR="006E0FF8" w:rsidRPr="003B5D14" w:rsidRDefault="006E0FF8" w:rsidP="00080C80">
      <w:pPr>
        <w:ind w:left="-540"/>
        <w:rPr>
          <w:sz w:val="32"/>
        </w:rPr>
      </w:pPr>
      <w:r w:rsidRPr="003B5D14">
        <w:rPr>
          <w:sz w:val="32"/>
          <w:bdr w:val="single" w:sz="4" w:space="0" w:color="auto" w:frame="1"/>
        </w:rPr>
        <w:t xml:space="preserve"> А 26  </w:t>
      </w:r>
      <w:r w:rsidRPr="003B5D14">
        <w:rPr>
          <w:sz w:val="32"/>
        </w:rPr>
        <w:t xml:space="preserve">      Какое положение не соответствует Конституции РФ:</w:t>
      </w:r>
    </w:p>
    <w:p w:rsidR="006E0FF8" w:rsidRPr="003B5D14" w:rsidRDefault="006E0FF8" w:rsidP="00080C80">
      <w:pPr>
        <w:ind w:left="-540"/>
        <w:rPr>
          <w:sz w:val="32"/>
        </w:rPr>
      </w:pPr>
      <w:r w:rsidRPr="003B5D14">
        <w:rPr>
          <w:sz w:val="32"/>
        </w:rPr>
        <w:t xml:space="preserve">             1) исполнительную власть в РФ осуществляет Федеральное собрание</w:t>
      </w:r>
    </w:p>
    <w:p w:rsidR="006E0FF8" w:rsidRPr="003B5D14" w:rsidRDefault="006E0FF8" w:rsidP="00080C80">
      <w:pPr>
        <w:ind w:left="-540"/>
        <w:rPr>
          <w:sz w:val="32"/>
        </w:rPr>
      </w:pPr>
      <w:r w:rsidRPr="003B5D14">
        <w:rPr>
          <w:sz w:val="32"/>
        </w:rPr>
        <w:t xml:space="preserve">             2) решение об отставке Правительства РФ может принять только Президент РФ </w:t>
      </w:r>
    </w:p>
    <w:p w:rsidR="006E0FF8" w:rsidRPr="003B5D14" w:rsidRDefault="006E0FF8" w:rsidP="00345CD0">
      <w:pPr>
        <w:ind w:left="-540"/>
        <w:rPr>
          <w:sz w:val="32"/>
        </w:rPr>
      </w:pPr>
      <w:r w:rsidRPr="003B5D14">
        <w:rPr>
          <w:sz w:val="32"/>
        </w:rPr>
        <w:t xml:space="preserve">             3) назначение судей Конституционного Суда РФ, Верховного Суда РФ, Высшего</w:t>
      </w:r>
      <w:r>
        <w:rPr>
          <w:sz w:val="32"/>
        </w:rPr>
        <w:t xml:space="preserve">  </w:t>
      </w:r>
      <w:r w:rsidRPr="003B5D14">
        <w:rPr>
          <w:sz w:val="32"/>
        </w:rPr>
        <w:t xml:space="preserve">Арбитражного Суда РФ относится только к ведению парламента РФ. </w:t>
      </w:r>
    </w:p>
    <w:p w:rsidR="006E0FF8" w:rsidRPr="003B5D14" w:rsidRDefault="006E0FF8" w:rsidP="00080C80">
      <w:pPr>
        <w:ind w:left="-540"/>
        <w:rPr>
          <w:sz w:val="32"/>
        </w:rPr>
      </w:pPr>
      <w:r w:rsidRPr="003B5D14">
        <w:rPr>
          <w:sz w:val="32"/>
        </w:rPr>
        <w:t xml:space="preserve">             4) единственным источником власти в РФ является народ </w:t>
      </w:r>
    </w:p>
    <w:p w:rsidR="006E0FF8" w:rsidRPr="003B5D14" w:rsidRDefault="006E0FF8" w:rsidP="00080C80">
      <w:pPr>
        <w:ind w:left="-540"/>
        <w:rPr>
          <w:sz w:val="32"/>
        </w:rPr>
      </w:pPr>
      <w:r w:rsidRPr="003B5D14">
        <w:rPr>
          <w:sz w:val="32"/>
          <w:bdr w:val="single" w:sz="4" w:space="0" w:color="auto" w:frame="1"/>
        </w:rPr>
        <w:t xml:space="preserve">  А 27</w:t>
      </w:r>
      <w:r w:rsidRPr="003B5D14">
        <w:rPr>
          <w:sz w:val="32"/>
        </w:rPr>
        <w:t xml:space="preserve">    Элементом объективной стороны правонарушения является:</w:t>
      </w:r>
    </w:p>
    <w:p w:rsidR="006E0FF8" w:rsidRPr="003B5D14" w:rsidRDefault="006E0FF8" w:rsidP="00080C80">
      <w:pPr>
        <w:ind w:left="-540"/>
        <w:rPr>
          <w:sz w:val="32"/>
        </w:rPr>
      </w:pPr>
      <w:r w:rsidRPr="003B5D14">
        <w:rPr>
          <w:sz w:val="32"/>
        </w:rPr>
        <w:t xml:space="preserve">                      1) психическое отношение к содеянному                    </w:t>
      </w:r>
    </w:p>
    <w:p w:rsidR="006E0FF8" w:rsidRPr="003B5D14" w:rsidRDefault="006E0FF8" w:rsidP="00080C80">
      <w:pPr>
        <w:ind w:left="-540"/>
        <w:rPr>
          <w:sz w:val="32"/>
        </w:rPr>
      </w:pPr>
      <w:r w:rsidRPr="003B5D14">
        <w:rPr>
          <w:sz w:val="32"/>
        </w:rPr>
        <w:t xml:space="preserve">                      2) деяние</w:t>
      </w:r>
    </w:p>
    <w:p w:rsidR="006E0FF8" w:rsidRPr="003B5D14" w:rsidRDefault="006E0FF8" w:rsidP="00080C80">
      <w:pPr>
        <w:ind w:left="-540"/>
        <w:rPr>
          <w:sz w:val="32"/>
        </w:rPr>
      </w:pPr>
      <w:r w:rsidRPr="003B5D14">
        <w:rPr>
          <w:sz w:val="32"/>
        </w:rPr>
        <w:t xml:space="preserve">                      3) объект  правонарушения                                                  </w:t>
      </w:r>
    </w:p>
    <w:p w:rsidR="006E0FF8" w:rsidRPr="003B5D14" w:rsidRDefault="006E0FF8" w:rsidP="001448EF">
      <w:pPr>
        <w:ind w:left="-540"/>
        <w:rPr>
          <w:sz w:val="32"/>
        </w:rPr>
      </w:pPr>
      <w:r w:rsidRPr="003B5D14">
        <w:rPr>
          <w:sz w:val="32"/>
        </w:rPr>
        <w:t xml:space="preserve">                      4) мотивы совершения правонарушения  </w:t>
      </w:r>
    </w:p>
    <w:p w:rsidR="006E0FF8" w:rsidRPr="003B5D14" w:rsidRDefault="006E0FF8" w:rsidP="00080C80">
      <w:pPr>
        <w:ind w:left="-540"/>
        <w:rPr>
          <w:sz w:val="32"/>
        </w:rPr>
      </w:pPr>
      <w:r w:rsidRPr="003B5D14">
        <w:rPr>
          <w:sz w:val="32"/>
          <w:bdr w:val="single" w:sz="4" w:space="0" w:color="auto" w:frame="1"/>
        </w:rPr>
        <w:t xml:space="preserve">   А 28 </w:t>
      </w:r>
      <w:r w:rsidRPr="003B5D14">
        <w:rPr>
          <w:sz w:val="32"/>
        </w:rPr>
        <w:t xml:space="preserve">   Должностное лицо в РФ, обладающее правом помилования, - это:</w:t>
      </w:r>
    </w:p>
    <w:p w:rsidR="006E0FF8" w:rsidRPr="003B5D14" w:rsidRDefault="006E0FF8" w:rsidP="00080C80">
      <w:pPr>
        <w:ind w:left="-540"/>
        <w:rPr>
          <w:sz w:val="32"/>
        </w:rPr>
      </w:pPr>
      <w:r w:rsidRPr="003B5D14">
        <w:rPr>
          <w:sz w:val="32"/>
        </w:rPr>
        <w:t xml:space="preserve">                      1) Генеральный Прокурор РФ                                                  </w:t>
      </w:r>
    </w:p>
    <w:p w:rsidR="006E0FF8" w:rsidRPr="003B5D14" w:rsidRDefault="006E0FF8" w:rsidP="00080C80">
      <w:pPr>
        <w:ind w:left="-540"/>
        <w:rPr>
          <w:sz w:val="32"/>
        </w:rPr>
      </w:pPr>
      <w:r w:rsidRPr="003B5D14">
        <w:rPr>
          <w:sz w:val="32"/>
        </w:rPr>
        <w:t xml:space="preserve">                      2) Председатель Правительства РФ</w:t>
      </w:r>
    </w:p>
    <w:p w:rsidR="006E0FF8" w:rsidRPr="003B5D14" w:rsidRDefault="006E0FF8" w:rsidP="00080C80">
      <w:pPr>
        <w:ind w:left="-540"/>
        <w:rPr>
          <w:sz w:val="32"/>
        </w:rPr>
      </w:pPr>
      <w:r w:rsidRPr="003B5D14">
        <w:rPr>
          <w:sz w:val="32"/>
        </w:rPr>
        <w:t xml:space="preserve">                      3) Председатель Верховного Суда РФ                                             </w:t>
      </w:r>
    </w:p>
    <w:p w:rsidR="006E0FF8" w:rsidRPr="003B5D14" w:rsidRDefault="006E0FF8" w:rsidP="00080C80">
      <w:pPr>
        <w:ind w:left="-540"/>
        <w:rPr>
          <w:sz w:val="32"/>
        </w:rPr>
      </w:pPr>
      <w:r w:rsidRPr="003B5D14">
        <w:rPr>
          <w:sz w:val="32"/>
        </w:rPr>
        <w:t xml:space="preserve">                      4) Президент РФ</w:t>
      </w:r>
    </w:p>
    <w:p w:rsidR="006E0FF8" w:rsidRPr="003B5D14" w:rsidRDefault="006E0FF8" w:rsidP="00345CD0">
      <w:pPr>
        <w:ind w:left="-540"/>
        <w:rPr>
          <w:sz w:val="32"/>
        </w:rPr>
      </w:pPr>
      <w:r w:rsidRPr="003B5D14">
        <w:rPr>
          <w:sz w:val="32"/>
          <w:bdr w:val="single" w:sz="4" w:space="0" w:color="auto" w:frame="1"/>
        </w:rPr>
        <w:t xml:space="preserve">  А 29  </w:t>
      </w:r>
      <w:r w:rsidRPr="003B5D14">
        <w:rPr>
          <w:sz w:val="32"/>
        </w:rPr>
        <w:t xml:space="preserve">     Гражданин В. был признан решением суда безвестно отсутствующим. На основании</w:t>
      </w:r>
      <w:r>
        <w:rPr>
          <w:sz w:val="32"/>
        </w:rPr>
        <w:t xml:space="preserve">  </w:t>
      </w:r>
      <w:r w:rsidRPr="003B5D14">
        <w:rPr>
          <w:sz w:val="32"/>
        </w:rPr>
        <w:t>этого решения был снят с регистрационного учета по месту жительства. Какой орган</w:t>
      </w:r>
    </w:p>
    <w:p w:rsidR="006E0FF8" w:rsidRPr="003B5D14" w:rsidRDefault="006E0FF8" w:rsidP="00080C80">
      <w:pPr>
        <w:ind w:left="-540"/>
        <w:rPr>
          <w:sz w:val="32"/>
        </w:rPr>
      </w:pPr>
      <w:r w:rsidRPr="003B5D14">
        <w:rPr>
          <w:sz w:val="32"/>
        </w:rPr>
        <w:t>вправе восстановить В. в прежних правах в случае его объявления:</w:t>
      </w:r>
    </w:p>
    <w:p w:rsidR="006E0FF8" w:rsidRPr="003B5D14" w:rsidRDefault="006E0FF8" w:rsidP="00080C80">
      <w:pPr>
        <w:ind w:left="-540"/>
        <w:rPr>
          <w:sz w:val="32"/>
        </w:rPr>
      </w:pPr>
      <w:r w:rsidRPr="003B5D14">
        <w:rPr>
          <w:sz w:val="32"/>
        </w:rPr>
        <w:t xml:space="preserve">                             1) милиция</w:t>
      </w:r>
    </w:p>
    <w:p w:rsidR="006E0FF8" w:rsidRPr="003B5D14" w:rsidRDefault="006E0FF8" w:rsidP="00080C80">
      <w:pPr>
        <w:ind w:left="-540"/>
        <w:rPr>
          <w:sz w:val="32"/>
        </w:rPr>
      </w:pPr>
      <w:r w:rsidRPr="003B5D14">
        <w:rPr>
          <w:sz w:val="32"/>
        </w:rPr>
        <w:t xml:space="preserve">                             2) прокуратура</w:t>
      </w:r>
    </w:p>
    <w:p w:rsidR="006E0FF8" w:rsidRPr="003B5D14" w:rsidRDefault="006E0FF8" w:rsidP="00080C80">
      <w:pPr>
        <w:ind w:left="-540"/>
        <w:rPr>
          <w:sz w:val="32"/>
        </w:rPr>
      </w:pPr>
      <w:r w:rsidRPr="003B5D14">
        <w:rPr>
          <w:sz w:val="32"/>
        </w:rPr>
        <w:t xml:space="preserve">                             3) суд</w:t>
      </w:r>
    </w:p>
    <w:p w:rsidR="006E0FF8" w:rsidRPr="003B5D14" w:rsidRDefault="006E0FF8" w:rsidP="00080C80">
      <w:pPr>
        <w:ind w:left="-540"/>
        <w:rPr>
          <w:sz w:val="32"/>
        </w:rPr>
      </w:pPr>
      <w:r w:rsidRPr="003B5D14">
        <w:rPr>
          <w:sz w:val="32"/>
        </w:rPr>
        <w:t xml:space="preserve">                             4)  служба приставов  </w:t>
      </w:r>
    </w:p>
    <w:p w:rsidR="006E0FF8" w:rsidRPr="003B5D14" w:rsidRDefault="006E0FF8" w:rsidP="00080C80">
      <w:pPr>
        <w:ind w:left="-540"/>
        <w:rPr>
          <w:sz w:val="32"/>
        </w:rPr>
      </w:pPr>
      <w:r w:rsidRPr="003B5D14">
        <w:rPr>
          <w:sz w:val="32"/>
          <w:bdr w:val="single" w:sz="4" w:space="0" w:color="auto" w:frame="1"/>
        </w:rPr>
        <w:t xml:space="preserve">  А 30 </w:t>
      </w:r>
      <w:r w:rsidRPr="003B5D14">
        <w:rPr>
          <w:sz w:val="32"/>
        </w:rPr>
        <w:t xml:space="preserve">        Какое суждение является верным:</w:t>
      </w:r>
    </w:p>
    <w:p w:rsidR="006E0FF8" w:rsidRPr="003B5D14" w:rsidRDefault="006E0FF8" w:rsidP="00345CD0">
      <w:pPr>
        <w:ind w:left="-540"/>
        <w:rPr>
          <w:sz w:val="32"/>
        </w:rPr>
      </w:pPr>
      <w:r w:rsidRPr="003B5D14">
        <w:rPr>
          <w:sz w:val="32"/>
        </w:rPr>
        <w:t xml:space="preserve">                А.  Дети, родители которых лишены родительских прав, имеют право наследования их</w:t>
      </w:r>
      <w:r>
        <w:rPr>
          <w:sz w:val="32"/>
        </w:rPr>
        <w:t xml:space="preserve">   </w:t>
      </w:r>
      <w:r w:rsidRPr="003B5D14">
        <w:rPr>
          <w:sz w:val="32"/>
        </w:rPr>
        <w:t>имущества.</w:t>
      </w:r>
    </w:p>
    <w:p w:rsidR="006E0FF8" w:rsidRPr="003B5D14" w:rsidRDefault="006E0FF8" w:rsidP="00345CD0">
      <w:pPr>
        <w:ind w:left="-540"/>
        <w:rPr>
          <w:sz w:val="32"/>
        </w:rPr>
      </w:pPr>
      <w:r w:rsidRPr="003B5D14">
        <w:rPr>
          <w:sz w:val="32"/>
        </w:rPr>
        <w:t xml:space="preserve">                Б.  Родители могут быть лишены родительских прав, если они  являются больными хроническим алкоголизмом или наркоманией</w:t>
      </w:r>
    </w:p>
    <w:p w:rsidR="006E0FF8" w:rsidRPr="003B5D14" w:rsidRDefault="006E0FF8" w:rsidP="00080C80">
      <w:pPr>
        <w:ind w:left="-540"/>
        <w:rPr>
          <w:sz w:val="32"/>
        </w:rPr>
      </w:pPr>
      <w:r w:rsidRPr="003B5D14">
        <w:rPr>
          <w:sz w:val="32"/>
        </w:rPr>
        <w:t xml:space="preserve">                          1) верно только А                          2) верно только Б.</w:t>
      </w:r>
    </w:p>
    <w:p w:rsidR="006E0FF8" w:rsidRPr="003B5D14" w:rsidRDefault="006E0FF8" w:rsidP="00080C80">
      <w:pPr>
        <w:ind w:left="-540"/>
        <w:rPr>
          <w:b/>
          <w:sz w:val="32"/>
          <w:szCs w:val="36"/>
        </w:rPr>
      </w:pPr>
      <w:r w:rsidRPr="003B5D14">
        <w:rPr>
          <w:sz w:val="32"/>
        </w:rPr>
        <w:t xml:space="preserve">                          3) верны оба суждения                  4) оба суждения неверны</w:t>
      </w:r>
      <w:r w:rsidRPr="003B5D14">
        <w:rPr>
          <w:b/>
          <w:sz w:val="32"/>
          <w:szCs w:val="36"/>
        </w:rPr>
        <w:t xml:space="preserve"> </w:t>
      </w:r>
    </w:p>
    <w:p w:rsidR="006E0FF8" w:rsidRPr="003B5D14" w:rsidRDefault="006E0FF8" w:rsidP="00080C80">
      <w:pPr>
        <w:ind w:left="-540"/>
        <w:rPr>
          <w:sz w:val="32"/>
        </w:rPr>
      </w:pPr>
      <w:r w:rsidRPr="003B5D14">
        <w:rPr>
          <w:b/>
          <w:sz w:val="32"/>
          <w:szCs w:val="36"/>
        </w:rPr>
        <w:t xml:space="preserve">                                         </w:t>
      </w:r>
    </w:p>
    <w:p w:rsidR="006E0FF8" w:rsidRPr="003B5D14" w:rsidRDefault="006E0FF8" w:rsidP="00080C80">
      <w:pPr>
        <w:tabs>
          <w:tab w:val="left" w:pos="180"/>
        </w:tabs>
        <w:ind w:left="120" w:hanging="660"/>
        <w:rPr>
          <w:b/>
          <w:sz w:val="32"/>
          <w:szCs w:val="36"/>
        </w:rPr>
      </w:pPr>
      <w:r w:rsidRPr="003B5D14">
        <w:rPr>
          <w:b/>
          <w:sz w:val="32"/>
          <w:szCs w:val="36"/>
        </w:rPr>
        <w:t xml:space="preserve">                                                Часть 2</w:t>
      </w:r>
    </w:p>
    <w:p w:rsidR="006E0FF8" w:rsidRPr="003B5D14"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rPr>
      </w:pPr>
      <w:r w:rsidRPr="003B5D14">
        <w:rPr>
          <w:b/>
          <w:i/>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Pr="003B5D14" w:rsidRDefault="006E0FF8" w:rsidP="00080C80">
      <w:pPr>
        <w:tabs>
          <w:tab w:val="left" w:pos="180"/>
        </w:tabs>
        <w:rPr>
          <w:sz w:val="32"/>
          <w:bdr w:val="single" w:sz="4" w:space="0" w:color="auto" w:frame="1"/>
        </w:rPr>
      </w:pPr>
    </w:p>
    <w:p w:rsidR="006E0FF8" w:rsidRPr="003B5D14" w:rsidRDefault="006E0FF8" w:rsidP="00080C80">
      <w:pPr>
        <w:tabs>
          <w:tab w:val="left" w:pos="180"/>
        </w:tabs>
        <w:ind w:left="120" w:hanging="120"/>
        <w:rPr>
          <w:sz w:val="32"/>
        </w:rPr>
      </w:pPr>
      <w:r w:rsidRPr="003B5D14">
        <w:rPr>
          <w:sz w:val="32"/>
          <w:bdr w:val="single" w:sz="4" w:space="0" w:color="auto" w:frame="1"/>
        </w:rPr>
        <w:t xml:space="preserve">В </w:t>
      </w:r>
      <w:r w:rsidRPr="003B5D14">
        <w:rPr>
          <w:b/>
          <w:sz w:val="32"/>
          <w:bdr w:val="single" w:sz="4" w:space="0" w:color="auto" w:frame="1"/>
        </w:rPr>
        <w:t xml:space="preserve">1  </w:t>
      </w:r>
      <w:r w:rsidRPr="003B5D14">
        <w:rPr>
          <w:b/>
          <w:sz w:val="32"/>
        </w:rPr>
        <w:t xml:space="preserve">   Запишите слово, пропущенное в схеме</w:t>
      </w:r>
      <w:r w:rsidRPr="003B5D14">
        <w:rPr>
          <w:sz w:val="32"/>
        </w:rPr>
        <w:t>.</w:t>
      </w:r>
    </w:p>
    <w:p w:rsidR="006E0FF8" w:rsidRPr="003B5D14" w:rsidRDefault="006E0FF8" w:rsidP="00080C80">
      <w:pPr>
        <w:tabs>
          <w:tab w:val="left" w:pos="180"/>
        </w:tabs>
        <w:ind w:left="120" w:hanging="120"/>
        <w:rPr>
          <w:sz w:val="32"/>
        </w:rPr>
      </w:pPr>
    </w:p>
    <w:p w:rsidR="006E0FF8" w:rsidRPr="003B5D14" w:rsidRDefault="006E0FF8" w:rsidP="00080C80">
      <w:pPr>
        <w:tabs>
          <w:tab w:val="left" w:pos="180"/>
        </w:tabs>
        <w:ind w:left="120" w:hanging="120"/>
        <w:rPr>
          <w:sz w:val="32"/>
        </w:rPr>
      </w:pPr>
      <w:r w:rsidRPr="003B5D14">
        <w:rPr>
          <w:sz w:val="32"/>
        </w:rPr>
        <w:t xml:space="preserve">                                                         </w:t>
      </w:r>
      <w:r w:rsidRPr="003B5D14">
        <w:rPr>
          <w:sz w:val="32"/>
          <w:bdr w:val="single" w:sz="4" w:space="0" w:color="auto" w:frame="1"/>
        </w:rPr>
        <w:t xml:space="preserve"> ……………….</w:t>
      </w:r>
    </w:p>
    <w:p w:rsidR="006E0FF8" w:rsidRPr="003B5D14" w:rsidRDefault="006E0FF8" w:rsidP="00080C80">
      <w:pPr>
        <w:tabs>
          <w:tab w:val="left" w:pos="180"/>
        </w:tabs>
        <w:ind w:left="120" w:hanging="120"/>
        <w:rPr>
          <w:sz w:val="32"/>
        </w:rPr>
      </w:pPr>
      <w:r w:rsidRPr="003B5D14">
        <w:rPr>
          <w:sz w:val="32"/>
        </w:rPr>
        <w:t xml:space="preserve">      </w:t>
      </w:r>
    </w:p>
    <w:p w:rsidR="006E0FF8" w:rsidRPr="003B5D14" w:rsidRDefault="006E0FF8" w:rsidP="00080C80">
      <w:pPr>
        <w:tabs>
          <w:tab w:val="left" w:pos="180"/>
        </w:tabs>
        <w:ind w:left="120" w:hanging="120"/>
        <w:rPr>
          <w:sz w:val="32"/>
        </w:rPr>
      </w:pPr>
      <w:r w:rsidRPr="003B5D14">
        <w:rPr>
          <w:sz w:val="32"/>
        </w:rPr>
        <w:t xml:space="preserve">        </w:t>
      </w:r>
      <w:r w:rsidRPr="003B5D14">
        <w:rPr>
          <w:sz w:val="32"/>
          <w:bdr w:val="single" w:sz="4" w:space="0" w:color="auto" w:frame="1"/>
        </w:rPr>
        <w:t>Парламентская</w:t>
      </w:r>
      <w:r w:rsidRPr="003B5D14">
        <w:rPr>
          <w:sz w:val="32"/>
        </w:rPr>
        <w:t xml:space="preserve">                </w:t>
      </w:r>
      <w:r w:rsidRPr="003B5D14">
        <w:rPr>
          <w:sz w:val="32"/>
          <w:bdr w:val="single" w:sz="4" w:space="0" w:color="auto" w:frame="1"/>
        </w:rPr>
        <w:t xml:space="preserve"> Президентская</w:t>
      </w:r>
      <w:r w:rsidRPr="003B5D14">
        <w:rPr>
          <w:sz w:val="32"/>
        </w:rPr>
        <w:t xml:space="preserve">          </w:t>
      </w:r>
      <w:r w:rsidRPr="003B5D14">
        <w:rPr>
          <w:sz w:val="32"/>
          <w:bdr w:val="single" w:sz="4" w:space="0" w:color="auto" w:frame="1"/>
        </w:rPr>
        <w:t>Смешанная.</w:t>
      </w:r>
    </w:p>
    <w:p w:rsidR="006E0FF8" w:rsidRPr="003B5D14" w:rsidRDefault="006E0FF8" w:rsidP="00080C80">
      <w:pPr>
        <w:tabs>
          <w:tab w:val="left" w:pos="180"/>
        </w:tabs>
        <w:ind w:left="120" w:hanging="120"/>
        <w:rPr>
          <w:sz w:val="32"/>
        </w:rPr>
      </w:pPr>
      <w:r w:rsidRPr="003B5D14">
        <w:rPr>
          <w:sz w:val="32"/>
        </w:rPr>
        <w:t xml:space="preserve">            </w:t>
      </w:r>
    </w:p>
    <w:p w:rsidR="006E0FF8" w:rsidRPr="003B5D14" w:rsidRDefault="006E0FF8" w:rsidP="00080C80">
      <w:pPr>
        <w:ind w:left="-540"/>
        <w:rPr>
          <w:sz w:val="32"/>
        </w:rPr>
      </w:pPr>
      <w:r w:rsidRPr="003B5D14">
        <w:rPr>
          <w:sz w:val="32"/>
        </w:rPr>
        <w:t xml:space="preserve">                 Ответ _________________________ .</w:t>
      </w:r>
    </w:p>
    <w:p w:rsidR="006E0FF8" w:rsidRPr="003B5D14" w:rsidRDefault="006E0FF8" w:rsidP="00080C80">
      <w:pPr>
        <w:ind w:left="-540"/>
        <w:rPr>
          <w:sz w:val="32"/>
        </w:rPr>
      </w:pPr>
    </w:p>
    <w:p w:rsidR="006E0FF8" w:rsidRPr="003B5D14" w:rsidRDefault="006E0FF8" w:rsidP="00080C80">
      <w:pPr>
        <w:ind w:left="-540"/>
        <w:rPr>
          <w:b/>
          <w:sz w:val="32"/>
        </w:rPr>
      </w:pPr>
      <w:r w:rsidRPr="003B5D14">
        <w:rPr>
          <w:sz w:val="32"/>
          <w:bdr w:val="single" w:sz="4" w:space="0" w:color="auto" w:frame="1"/>
        </w:rPr>
        <w:t xml:space="preserve"> В 2  </w:t>
      </w:r>
      <w:r w:rsidRPr="003B5D14">
        <w:rPr>
          <w:sz w:val="32"/>
        </w:rPr>
        <w:t xml:space="preserve">     </w:t>
      </w:r>
      <w:r w:rsidRPr="003B5D14">
        <w:rPr>
          <w:b/>
          <w:sz w:val="32"/>
        </w:rPr>
        <w:t>Ниже приведен ряд терминов. Все они, за исключением одного относятся  к понятию  «экономическая сфера жизни общества». Найдите термин, не соответствующий этому понятию.</w:t>
      </w:r>
    </w:p>
    <w:p w:rsidR="006E0FF8" w:rsidRPr="003B5D14" w:rsidRDefault="006E0FF8" w:rsidP="00080C80">
      <w:pPr>
        <w:ind w:left="-540"/>
        <w:rPr>
          <w:sz w:val="32"/>
        </w:rPr>
      </w:pPr>
      <w:r w:rsidRPr="003B5D14">
        <w:rPr>
          <w:sz w:val="32"/>
        </w:rPr>
        <w:t xml:space="preserve">                Предпринимательство, религия, рынок, спрос, конкуренция,  биржа, товар.</w:t>
      </w:r>
    </w:p>
    <w:p w:rsidR="006E0FF8" w:rsidRPr="003B5D14" w:rsidRDefault="006E0FF8" w:rsidP="004037A1">
      <w:pPr>
        <w:ind w:left="-540"/>
        <w:rPr>
          <w:sz w:val="32"/>
        </w:rPr>
      </w:pPr>
      <w:r w:rsidRPr="003B5D14">
        <w:rPr>
          <w:sz w:val="32"/>
        </w:rPr>
        <w:t xml:space="preserve">                  Ответ __________________ .   </w:t>
      </w:r>
    </w:p>
    <w:p w:rsidR="006E0FF8" w:rsidRPr="003B5D14" w:rsidRDefault="006E0FF8" w:rsidP="00080C80">
      <w:pPr>
        <w:ind w:left="-540"/>
        <w:rPr>
          <w:sz w:val="32"/>
        </w:rPr>
      </w:pPr>
      <w:r w:rsidRPr="003B5D14">
        <w:rPr>
          <w:sz w:val="32"/>
        </w:rPr>
        <w:t xml:space="preserve"> </w:t>
      </w:r>
    </w:p>
    <w:p w:rsidR="006E0FF8" w:rsidRPr="003B5D14" w:rsidRDefault="006E0FF8" w:rsidP="004037A1">
      <w:pPr>
        <w:ind w:left="-540"/>
        <w:rPr>
          <w:b/>
          <w:sz w:val="32"/>
        </w:rPr>
      </w:pPr>
      <w:r w:rsidRPr="003B5D14">
        <w:rPr>
          <w:sz w:val="32"/>
          <w:bdr w:val="single" w:sz="4" w:space="0" w:color="auto" w:frame="1"/>
        </w:rPr>
        <w:t xml:space="preserve">  В 3 </w:t>
      </w:r>
      <w:r w:rsidRPr="003B5D14">
        <w:rPr>
          <w:sz w:val="32"/>
        </w:rPr>
        <w:t xml:space="preserve">      </w:t>
      </w:r>
      <w:r w:rsidRPr="003B5D14">
        <w:rPr>
          <w:b/>
          <w:sz w:val="32"/>
        </w:rPr>
        <w:t xml:space="preserve">Установите соответствие между  потребностями личности и их проявлениями. </w:t>
      </w:r>
    </w:p>
    <w:p w:rsidR="006E0FF8" w:rsidRPr="003B5D14" w:rsidRDefault="006E0FF8" w:rsidP="004037A1">
      <w:pPr>
        <w:ind w:left="-540"/>
        <w:rPr>
          <w:b/>
        </w:rPr>
      </w:pPr>
      <w:r w:rsidRPr="003B5D14">
        <w:rPr>
          <w:b/>
          <w:sz w:val="32"/>
        </w:rPr>
        <w:t xml:space="preserve">             </w:t>
      </w:r>
      <w:r w:rsidRPr="003B5D14">
        <w:rPr>
          <w:b/>
        </w:rPr>
        <w:t>К</w:t>
      </w:r>
      <w:r w:rsidRPr="003B5D14">
        <w:t xml:space="preserve"> </w:t>
      </w:r>
      <w:r w:rsidRPr="003B5D14">
        <w:rPr>
          <w:b/>
        </w:rPr>
        <w:t>каждой позиции,  данной в первом столбце, подберите соответствующую позицию из</w:t>
      </w:r>
    </w:p>
    <w:p w:rsidR="006E0FF8" w:rsidRPr="003B5D14" w:rsidRDefault="006E0FF8" w:rsidP="004037A1">
      <w:pPr>
        <w:ind w:left="-540"/>
        <w:rPr>
          <w:b/>
        </w:rPr>
      </w:pPr>
      <w:r w:rsidRPr="003B5D14">
        <w:rPr>
          <w:b/>
        </w:rPr>
        <w:t xml:space="preserve">             второго столбца.</w:t>
      </w:r>
    </w:p>
    <w:p w:rsidR="006E0FF8" w:rsidRPr="003B5D14" w:rsidRDefault="006E0FF8" w:rsidP="00080C80">
      <w:pPr>
        <w:ind w:left="-540"/>
      </w:pPr>
      <w:r w:rsidRPr="003B5D14">
        <w:t xml:space="preserve">                     КОНКРЕТНОЕ  ПРОЯВЛЕНИЕ                                                 ПОТРЕБНОСТИ</w:t>
      </w:r>
    </w:p>
    <w:p w:rsidR="006E0FF8" w:rsidRPr="003B5D14" w:rsidRDefault="006E0FF8" w:rsidP="00080C80">
      <w:pPr>
        <w:ind w:left="-540"/>
      </w:pPr>
      <w:r w:rsidRPr="003B5D14">
        <w:t xml:space="preserve">                          ПОТРЕБНОСТЕЙ                                                                         ЛИЧНОСТИ</w:t>
      </w:r>
    </w:p>
    <w:p w:rsidR="006E0FF8" w:rsidRPr="003B5D14" w:rsidRDefault="006E0FF8" w:rsidP="00080C80">
      <w:pPr>
        <w:ind w:left="-540"/>
      </w:pPr>
      <w:r w:rsidRPr="003B5D14">
        <w:t xml:space="preserve">               1) стремление к добру и справедливости                                             А)  социальные                                                           </w:t>
      </w:r>
    </w:p>
    <w:p w:rsidR="006E0FF8" w:rsidRPr="003B5D14" w:rsidRDefault="006E0FF8" w:rsidP="00080C80">
      <w:pPr>
        <w:ind w:left="-540"/>
      </w:pPr>
      <w:r w:rsidRPr="003B5D14">
        <w:t xml:space="preserve">              2) стремление сделать карьеру                                                                Б)  идеальные                                                 </w:t>
      </w:r>
    </w:p>
    <w:p w:rsidR="006E0FF8" w:rsidRPr="003B5D14" w:rsidRDefault="006E0FF8" w:rsidP="00080C80">
      <w:pPr>
        <w:ind w:left="-540"/>
      </w:pPr>
      <w:r w:rsidRPr="003B5D14">
        <w:t xml:space="preserve">              3)  осознание смысла жизни       </w:t>
      </w:r>
    </w:p>
    <w:p w:rsidR="006E0FF8" w:rsidRPr="003B5D14" w:rsidRDefault="006E0FF8" w:rsidP="00080C80">
      <w:pPr>
        <w:ind w:left="-540"/>
      </w:pPr>
      <w:r w:rsidRPr="003B5D14">
        <w:t xml:space="preserve">               4) стремление удачно выйти замуж </w:t>
      </w:r>
    </w:p>
    <w:p w:rsidR="006E0FF8" w:rsidRPr="003B5D14" w:rsidRDefault="006E0FF8" w:rsidP="00080C80">
      <w:pPr>
        <w:ind w:left="-540"/>
      </w:pPr>
      <w:r w:rsidRPr="003B5D14">
        <w:t xml:space="preserve">               </w:t>
      </w:r>
    </w:p>
    <w:p w:rsidR="006E0FF8" w:rsidRPr="003B5D14" w:rsidRDefault="006E0FF8" w:rsidP="00080C80">
      <w:pPr>
        <w:ind w:left="-540"/>
        <w:rPr>
          <w:b/>
          <w:sz w:val="32"/>
        </w:rPr>
      </w:pPr>
      <w:r w:rsidRPr="003B5D14">
        <w:rPr>
          <w:sz w:val="32"/>
        </w:rPr>
        <w:t xml:space="preserve">        </w:t>
      </w:r>
      <w:r w:rsidRPr="003B5D14">
        <w:rPr>
          <w:b/>
          <w:sz w:val="32"/>
        </w:rPr>
        <w:t xml:space="preserve">Запишите в таблицу выбранные буквы, а затем получившуюся последовательность </w:t>
      </w:r>
    </w:p>
    <w:p w:rsidR="006E0FF8" w:rsidRPr="003B5D14" w:rsidRDefault="006E0FF8" w:rsidP="00080C80">
      <w:pPr>
        <w:ind w:left="-540"/>
        <w:rPr>
          <w:b/>
          <w:sz w:val="32"/>
        </w:rPr>
      </w:pPr>
      <w:r w:rsidRPr="003B5D14">
        <w:rPr>
          <w:b/>
          <w:sz w:val="32"/>
        </w:rPr>
        <w:t xml:space="preserve">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tblGrid>
      <w:tr w:rsidR="006E0FF8" w:rsidRPr="003B5D14" w:rsidTr="00065E1D">
        <w:tc>
          <w:tcPr>
            <w:tcW w:w="1914" w:type="dxa"/>
          </w:tcPr>
          <w:p w:rsidR="006E0FF8" w:rsidRPr="003B5D14" w:rsidRDefault="006E0FF8" w:rsidP="00080C80">
            <w:pPr>
              <w:rPr>
                <w:sz w:val="32"/>
              </w:rPr>
            </w:pPr>
            <w:r w:rsidRPr="003B5D14">
              <w:rPr>
                <w:sz w:val="32"/>
              </w:rPr>
              <w:t xml:space="preserve">              1</w:t>
            </w:r>
          </w:p>
        </w:tc>
        <w:tc>
          <w:tcPr>
            <w:tcW w:w="1914" w:type="dxa"/>
          </w:tcPr>
          <w:p w:rsidR="006E0FF8" w:rsidRPr="003B5D14" w:rsidRDefault="006E0FF8" w:rsidP="00080C80">
            <w:pPr>
              <w:rPr>
                <w:sz w:val="32"/>
              </w:rPr>
            </w:pPr>
            <w:r w:rsidRPr="003B5D14">
              <w:rPr>
                <w:sz w:val="32"/>
              </w:rPr>
              <w:t xml:space="preserve">              2</w:t>
            </w:r>
          </w:p>
        </w:tc>
        <w:tc>
          <w:tcPr>
            <w:tcW w:w="1914" w:type="dxa"/>
          </w:tcPr>
          <w:p w:rsidR="006E0FF8" w:rsidRPr="003B5D14" w:rsidRDefault="006E0FF8" w:rsidP="00080C80">
            <w:pPr>
              <w:rPr>
                <w:sz w:val="32"/>
              </w:rPr>
            </w:pPr>
            <w:r w:rsidRPr="003B5D14">
              <w:rPr>
                <w:sz w:val="32"/>
              </w:rPr>
              <w:t xml:space="preserve">              3  </w:t>
            </w:r>
          </w:p>
        </w:tc>
        <w:tc>
          <w:tcPr>
            <w:tcW w:w="1914" w:type="dxa"/>
          </w:tcPr>
          <w:p w:rsidR="006E0FF8" w:rsidRPr="003B5D14" w:rsidRDefault="006E0FF8" w:rsidP="00080C80">
            <w:pPr>
              <w:rPr>
                <w:sz w:val="32"/>
              </w:rPr>
            </w:pPr>
            <w:r w:rsidRPr="003B5D14">
              <w:rPr>
                <w:sz w:val="32"/>
              </w:rPr>
              <w:t xml:space="preserve">               4</w:t>
            </w:r>
          </w:p>
        </w:tc>
      </w:tr>
      <w:tr w:rsidR="006E0FF8" w:rsidRPr="003B5D14" w:rsidTr="00065E1D">
        <w:tc>
          <w:tcPr>
            <w:tcW w:w="1914" w:type="dxa"/>
          </w:tcPr>
          <w:p w:rsidR="006E0FF8" w:rsidRPr="003B5D14" w:rsidRDefault="006E0FF8" w:rsidP="00080C80">
            <w:pPr>
              <w:rPr>
                <w:sz w:val="32"/>
              </w:rPr>
            </w:pPr>
          </w:p>
        </w:tc>
        <w:tc>
          <w:tcPr>
            <w:tcW w:w="1914" w:type="dxa"/>
          </w:tcPr>
          <w:p w:rsidR="006E0FF8" w:rsidRPr="003B5D14" w:rsidRDefault="006E0FF8" w:rsidP="00080C80">
            <w:pPr>
              <w:rPr>
                <w:sz w:val="32"/>
              </w:rPr>
            </w:pPr>
          </w:p>
        </w:tc>
        <w:tc>
          <w:tcPr>
            <w:tcW w:w="1914" w:type="dxa"/>
          </w:tcPr>
          <w:p w:rsidR="006E0FF8" w:rsidRPr="003B5D14" w:rsidRDefault="006E0FF8" w:rsidP="00080C80">
            <w:pPr>
              <w:rPr>
                <w:sz w:val="32"/>
              </w:rPr>
            </w:pPr>
          </w:p>
        </w:tc>
        <w:tc>
          <w:tcPr>
            <w:tcW w:w="1914" w:type="dxa"/>
          </w:tcPr>
          <w:p w:rsidR="006E0FF8" w:rsidRPr="003B5D14" w:rsidRDefault="006E0FF8" w:rsidP="00080C80">
            <w:pPr>
              <w:rPr>
                <w:sz w:val="32"/>
              </w:rPr>
            </w:pPr>
          </w:p>
        </w:tc>
      </w:tr>
    </w:tbl>
    <w:p w:rsidR="006E0FF8" w:rsidRPr="003B5D14" w:rsidRDefault="006E0FF8" w:rsidP="00080C80">
      <w:pPr>
        <w:ind w:left="-540"/>
        <w:rPr>
          <w:sz w:val="32"/>
        </w:rPr>
      </w:pPr>
    </w:p>
    <w:p w:rsidR="006E0FF8" w:rsidRPr="003B5D14" w:rsidRDefault="006E0FF8" w:rsidP="00080C80">
      <w:pPr>
        <w:ind w:left="-540"/>
        <w:rPr>
          <w:b/>
          <w:sz w:val="32"/>
        </w:rPr>
      </w:pPr>
      <w:r w:rsidRPr="003B5D14">
        <w:rPr>
          <w:sz w:val="32"/>
          <w:bdr w:val="single" w:sz="4" w:space="0" w:color="auto" w:frame="1"/>
        </w:rPr>
        <w:t>В 4</w:t>
      </w:r>
      <w:r w:rsidRPr="003B5D14">
        <w:rPr>
          <w:sz w:val="32"/>
        </w:rPr>
        <w:t xml:space="preserve">    </w:t>
      </w:r>
      <w:r w:rsidRPr="003B5D14">
        <w:rPr>
          <w:b/>
          <w:sz w:val="32"/>
        </w:rPr>
        <w:t>Найдите в предложенном списке факты, относящиеся к гражданскому праву.</w:t>
      </w:r>
    </w:p>
    <w:p w:rsidR="006E0FF8" w:rsidRPr="003B5D14" w:rsidRDefault="006E0FF8" w:rsidP="00080C80">
      <w:pPr>
        <w:ind w:left="-540"/>
        <w:rPr>
          <w:b/>
          <w:sz w:val="32"/>
        </w:rPr>
      </w:pPr>
      <w:r w:rsidRPr="003B5D14">
        <w:rPr>
          <w:b/>
          <w:sz w:val="32"/>
        </w:rPr>
        <w:t xml:space="preserve">         Обведите цифры, под которыми они указаны.</w:t>
      </w:r>
    </w:p>
    <w:p w:rsidR="006E0FF8" w:rsidRPr="003B5D14" w:rsidRDefault="006E0FF8" w:rsidP="00080C80">
      <w:pPr>
        <w:ind w:left="-540"/>
        <w:rPr>
          <w:sz w:val="32"/>
        </w:rPr>
      </w:pPr>
      <w:r w:rsidRPr="003B5D14">
        <w:rPr>
          <w:sz w:val="32"/>
        </w:rPr>
        <w:t xml:space="preserve">                1) нанесение тяжких телесных повреждений</w:t>
      </w:r>
    </w:p>
    <w:p w:rsidR="006E0FF8" w:rsidRPr="003B5D14" w:rsidRDefault="006E0FF8" w:rsidP="00080C80">
      <w:pPr>
        <w:ind w:left="-540"/>
        <w:rPr>
          <w:sz w:val="32"/>
        </w:rPr>
      </w:pPr>
      <w:r w:rsidRPr="003B5D14">
        <w:rPr>
          <w:sz w:val="32"/>
        </w:rPr>
        <w:t xml:space="preserve">                2) заключение договора купли-продажи</w:t>
      </w:r>
    </w:p>
    <w:p w:rsidR="006E0FF8" w:rsidRPr="003B5D14" w:rsidRDefault="006E0FF8" w:rsidP="00080C80">
      <w:pPr>
        <w:ind w:left="-540"/>
        <w:rPr>
          <w:sz w:val="32"/>
        </w:rPr>
      </w:pPr>
      <w:r w:rsidRPr="003B5D14">
        <w:rPr>
          <w:sz w:val="32"/>
        </w:rPr>
        <w:t xml:space="preserve">                3) штраф за торговлю продуктами в неположенном месте</w:t>
      </w:r>
    </w:p>
    <w:p w:rsidR="006E0FF8" w:rsidRPr="003B5D14" w:rsidRDefault="006E0FF8" w:rsidP="00080C80">
      <w:pPr>
        <w:ind w:left="-540"/>
        <w:rPr>
          <w:sz w:val="32"/>
        </w:rPr>
      </w:pPr>
      <w:r w:rsidRPr="003B5D14">
        <w:rPr>
          <w:sz w:val="32"/>
        </w:rPr>
        <w:t xml:space="preserve">                4) перевозка  пассажиров и грузов</w:t>
      </w:r>
    </w:p>
    <w:p w:rsidR="006E0FF8" w:rsidRPr="003B5D14" w:rsidRDefault="006E0FF8" w:rsidP="00080C80">
      <w:pPr>
        <w:ind w:left="-540"/>
        <w:rPr>
          <w:sz w:val="32"/>
        </w:rPr>
      </w:pPr>
      <w:r w:rsidRPr="003B5D14">
        <w:rPr>
          <w:sz w:val="32"/>
        </w:rPr>
        <w:t xml:space="preserve">                5) уклонение от уплаты налогов</w:t>
      </w:r>
    </w:p>
    <w:p w:rsidR="006E0FF8" w:rsidRPr="003B5D14" w:rsidRDefault="006E0FF8" w:rsidP="00080C80">
      <w:pPr>
        <w:ind w:left="-540"/>
        <w:rPr>
          <w:sz w:val="32"/>
        </w:rPr>
      </w:pPr>
      <w:r w:rsidRPr="003B5D14">
        <w:rPr>
          <w:sz w:val="32"/>
        </w:rPr>
        <w:t xml:space="preserve">                6) банкротство предприятия</w:t>
      </w:r>
    </w:p>
    <w:p w:rsidR="006E0FF8" w:rsidRPr="003B5D14" w:rsidRDefault="006E0FF8" w:rsidP="00080C80">
      <w:pPr>
        <w:ind w:left="-540"/>
        <w:rPr>
          <w:sz w:val="32"/>
        </w:rPr>
      </w:pPr>
      <w:r w:rsidRPr="003B5D14">
        <w:rPr>
          <w:sz w:val="32"/>
        </w:rPr>
        <w:t xml:space="preserve">          Обведенные цифры запишите в порядке возрастания</w:t>
      </w:r>
    </w:p>
    <w:p w:rsidR="006E0FF8" w:rsidRPr="003B5D14" w:rsidRDefault="006E0FF8" w:rsidP="00080C80">
      <w:pPr>
        <w:ind w:left="-540"/>
        <w:rPr>
          <w:sz w:val="32"/>
        </w:rPr>
      </w:pPr>
      <w:r w:rsidRPr="003B5D14">
        <w:rPr>
          <w:sz w:val="32"/>
        </w:rPr>
        <w:t xml:space="preserve">          Ответ ___________________.</w:t>
      </w:r>
    </w:p>
    <w:p w:rsidR="006E0FF8" w:rsidRPr="003B5D14" w:rsidRDefault="006E0FF8" w:rsidP="00080C80">
      <w:pPr>
        <w:ind w:left="-540"/>
        <w:rPr>
          <w:sz w:val="32"/>
        </w:rPr>
      </w:pPr>
    </w:p>
    <w:p w:rsidR="006E0FF8" w:rsidRPr="003B5D14" w:rsidRDefault="006E0FF8" w:rsidP="00080C80">
      <w:pPr>
        <w:ind w:left="-540"/>
        <w:rPr>
          <w:b/>
          <w:sz w:val="32"/>
        </w:rPr>
      </w:pPr>
      <w:r w:rsidRPr="003B5D14">
        <w:rPr>
          <w:sz w:val="32"/>
          <w:bdr w:val="single" w:sz="4" w:space="0" w:color="auto" w:frame="1"/>
        </w:rPr>
        <w:t>В 5</w:t>
      </w:r>
      <w:r w:rsidRPr="003B5D14">
        <w:rPr>
          <w:sz w:val="32"/>
        </w:rPr>
        <w:t xml:space="preserve">   </w:t>
      </w:r>
      <w:r w:rsidRPr="003B5D14">
        <w:rPr>
          <w:b/>
          <w:sz w:val="32"/>
        </w:rPr>
        <w:t xml:space="preserve">Прочитайте приведенный ниже текст, каждое положение которого пронумеровано.  </w:t>
      </w:r>
    </w:p>
    <w:p w:rsidR="006E0FF8" w:rsidRPr="003B5D14" w:rsidRDefault="006E0FF8" w:rsidP="00080C80">
      <w:pPr>
        <w:ind w:left="-540"/>
        <w:rPr>
          <w:sz w:val="32"/>
        </w:rPr>
      </w:pPr>
    </w:p>
    <w:p w:rsidR="006E0FF8" w:rsidRPr="003B5D14" w:rsidRDefault="006E0FF8" w:rsidP="00080C80">
      <w:pPr>
        <w:pBdr>
          <w:top w:val="single" w:sz="4" w:space="1" w:color="auto"/>
          <w:left w:val="single" w:sz="4" w:space="4" w:color="auto"/>
          <w:bottom w:val="single" w:sz="4" w:space="1" w:color="auto"/>
          <w:right w:val="single" w:sz="4" w:space="4" w:color="auto"/>
        </w:pBdr>
        <w:rPr>
          <w:sz w:val="32"/>
        </w:rPr>
      </w:pPr>
      <w:r w:rsidRPr="003B5D14">
        <w:rPr>
          <w:sz w:val="32"/>
        </w:rPr>
        <w:t xml:space="preserve"> «(1) Глаз – одно из великих творений природы!</w:t>
      </w:r>
    </w:p>
    <w:p w:rsidR="006E0FF8" w:rsidRPr="003B5D14" w:rsidRDefault="006E0FF8" w:rsidP="00080C80">
      <w:pPr>
        <w:pBdr>
          <w:top w:val="single" w:sz="4" w:space="1" w:color="auto"/>
          <w:left w:val="single" w:sz="4" w:space="4" w:color="auto"/>
          <w:bottom w:val="single" w:sz="4" w:space="1" w:color="auto"/>
          <w:right w:val="single" w:sz="4" w:space="4" w:color="auto"/>
        </w:pBdr>
        <w:rPr>
          <w:sz w:val="32"/>
        </w:rPr>
      </w:pPr>
      <w:r w:rsidRPr="003B5D14">
        <w:rPr>
          <w:sz w:val="32"/>
        </w:rPr>
        <w:t>(2) 80% информации о мире человек получает, пользуясь зрением.</w:t>
      </w:r>
    </w:p>
    <w:p w:rsidR="006E0FF8" w:rsidRPr="003B5D14" w:rsidRDefault="006E0FF8" w:rsidP="00080C80">
      <w:pPr>
        <w:pBdr>
          <w:top w:val="single" w:sz="4" w:space="1" w:color="auto"/>
          <w:left w:val="single" w:sz="4" w:space="4" w:color="auto"/>
          <w:bottom w:val="single" w:sz="4" w:space="1" w:color="auto"/>
          <w:right w:val="single" w:sz="4" w:space="4" w:color="auto"/>
        </w:pBdr>
        <w:rPr>
          <w:sz w:val="32"/>
        </w:rPr>
      </w:pPr>
      <w:r w:rsidRPr="003B5D14">
        <w:rPr>
          <w:sz w:val="32"/>
        </w:rPr>
        <w:t>(3) Зрением владеют многие живые существа - люди, звери, птицы, рыбы, часть насекомых.</w:t>
      </w:r>
    </w:p>
    <w:p w:rsidR="006E0FF8" w:rsidRPr="003B5D14" w:rsidRDefault="006E0FF8" w:rsidP="00080C80">
      <w:pPr>
        <w:pBdr>
          <w:top w:val="single" w:sz="4" w:space="1" w:color="auto"/>
          <w:left w:val="single" w:sz="4" w:space="4" w:color="auto"/>
          <w:bottom w:val="single" w:sz="4" w:space="1" w:color="auto"/>
          <w:right w:val="single" w:sz="4" w:space="4" w:color="auto"/>
        </w:pBdr>
        <w:rPr>
          <w:sz w:val="32"/>
        </w:rPr>
      </w:pPr>
      <w:r w:rsidRPr="003B5D14">
        <w:rPr>
          <w:sz w:val="32"/>
        </w:rPr>
        <w:t>(4) Глаза у них имеют большое сходство, но есть и особенные.</w:t>
      </w:r>
    </w:p>
    <w:p w:rsidR="006E0FF8" w:rsidRPr="003B5D14" w:rsidRDefault="006E0FF8" w:rsidP="00080C80">
      <w:pPr>
        <w:pBdr>
          <w:top w:val="single" w:sz="4" w:space="1" w:color="auto"/>
          <w:left w:val="single" w:sz="4" w:space="4" w:color="auto"/>
          <w:bottom w:val="single" w:sz="4" w:space="1" w:color="auto"/>
          <w:right w:val="single" w:sz="4" w:space="4" w:color="auto"/>
        </w:pBdr>
        <w:rPr>
          <w:sz w:val="32"/>
        </w:rPr>
      </w:pPr>
      <w:r w:rsidRPr="003B5D14">
        <w:rPr>
          <w:sz w:val="32"/>
        </w:rPr>
        <w:t>(5)  Ничто не расскажет о человеке так много, как его глаза: по ним можно узнать характер, состояние человека в эту минуту: радость, злобу, равнодушие, решительность, трусость, лукавство.</w:t>
      </w:r>
    </w:p>
    <w:p w:rsidR="006E0FF8" w:rsidRPr="003B5D14" w:rsidRDefault="006E0FF8" w:rsidP="00080C80">
      <w:pPr>
        <w:pBdr>
          <w:top w:val="single" w:sz="4" w:space="1" w:color="auto"/>
          <w:left w:val="single" w:sz="4" w:space="4" w:color="auto"/>
          <w:bottom w:val="single" w:sz="4" w:space="1" w:color="auto"/>
          <w:right w:val="single" w:sz="4" w:space="4" w:color="auto"/>
        </w:pBdr>
        <w:rPr>
          <w:sz w:val="32"/>
        </w:rPr>
      </w:pPr>
      <w:r w:rsidRPr="003B5D14">
        <w:rPr>
          <w:sz w:val="32"/>
        </w:rPr>
        <w:t>(6) Поэтому взгляду всегда придают исключительное значение.</w:t>
      </w:r>
    </w:p>
    <w:p w:rsidR="006E0FF8" w:rsidRPr="003B5D14" w:rsidRDefault="006E0FF8" w:rsidP="00080C80">
      <w:pPr>
        <w:pBdr>
          <w:top w:val="single" w:sz="4" w:space="1" w:color="auto"/>
          <w:left w:val="single" w:sz="4" w:space="4" w:color="auto"/>
          <w:bottom w:val="single" w:sz="4" w:space="1" w:color="auto"/>
          <w:right w:val="single" w:sz="4" w:space="4" w:color="auto"/>
        </w:pBdr>
        <w:rPr>
          <w:sz w:val="32"/>
        </w:rPr>
      </w:pPr>
      <w:r w:rsidRPr="003B5D14">
        <w:rPr>
          <w:sz w:val="32"/>
        </w:rPr>
        <w:t xml:space="preserve">                                                                                                       В. Песков «Окно в природу»</w:t>
      </w:r>
    </w:p>
    <w:p w:rsidR="006E0FF8" w:rsidRPr="003B5D14" w:rsidRDefault="006E0FF8" w:rsidP="00080C80">
      <w:pPr>
        <w:rPr>
          <w:b/>
          <w:sz w:val="32"/>
        </w:rPr>
      </w:pPr>
      <w:r w:rsidRPr="003B5D14">
        <w:rPr>
          <w:b/>
          <w:sz w:val="32"/>
        </w:rPr>
        <w:t xml:space="preserve">     Определите, какие положения текста носят</w:t>
      </w:r>
    </w:p>
    <w:p w:rsidR="006E0FF8" w:rsidRPr="003B5D14" w:rsidRDefault="006E0FF8" w:rsidP="00080C80">
      <w:pPr>
        <w:rPr>
          <w:sz w:val="32"/>
        </w:rPr>
      </w:pPr>
      <w:r w:rsidRPr="003B5D14">
        <w:rPr>
          <w:sz w:val="32"/>
        </w:rPr>
        <w:t>А) фактический характер</w:t>
      </w:r>
    </w:p>
    <w:p w:rsidR="006E0FF8" w:rsidRPr="003B5D14" w:rsidRDefault="006E0FF8" w:rsidP="00080C80">
      <w:pPr>
        <w:rPr>
          <w:sz w:val="32"/>
        </w:rPr>
      </w:pPr>
      <w:r w:rsidRPr="003B5D14">
        <w:rPr>
          <w:sz w:val="32"/>
        </w:rPr>
        <w:t>Б) характер оценочных суждений</w:t>
      </w:r>
    </w:p>
    <w:p w:rsidR="006E0FF8" w:rsidRPr="003B5D14" w:rsidRDefault="006E0FF8" w:rsidP="00080C80">
      <w:pPr>
        <w:rPr>
          <w:b/>
          <w:sz w:val="32"/>
        </w:rPr>
      </w:pPr>
      <w:r w:rsidRPr="003B5D14">
        <w:rPr>
          <w:b/>
          <w:sz w:val="32"/>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1440"/>
        <w:gridCol w:w="1260"/>
        <w:gridCol w:w="1260"/>
        <w:gridCol w:w="1260"/>
        <w:gridCol w:w="1260"/>
      </w:tblGrid>
      <w:tr w:rsidR="006E0FF8" w:rsidRPr="003B5D14" w:rsidTr="00065E1D">
        <w:tc>
          <w:tcPr>
            <w:tcW w:w="1188" w:type="dxa"/>
          </w:tcPr>
          <w:p w:rsidR="006E0FF8" w:rsidRPr="003B5D14" w:rsidRDefault="006E0FF8" w:rsidP="00065E1D">
            <w:pPr>
              <w:jc w:val="center"/>
              <w:rPr>
                <w:sz w:val="32"/>
                <w:lang w:val="en-US"/>
              </w:rPr>
            </w:pPr>
            <w:r w:rsidRPr="003B5D14">
              <w:rPr>
                <w:sz w:val="32"/>
                <w:lang w:val="en-US"/>
              </w:rPr>
              <w:t>1</w:t>
            </w:r>
          </w:p>
        </w:tc>
        <w:tc>
          <w:tcPr>
            <w:tcW w:w="1440" w:type="dxa"/>
          </w:tcPr>
          <w:p w:rsidR="006E0FF8" w:rsidRPr="003B5D14" w:rsidRDefault="006E0FF8" w:rsidP="00065E1D">
            <w:pPr>
              <w:jc w:val="center"/>
              <w:rPr>
                <w:sz w:val="32"/>
                <w:lang w:val="en-US"/>
              </w:rPr>
            </w:pPr>
            <w:r w:rsidRPr="003B5D14">
              <w:rPr>
                <w:sz w:val="32"/>
                <w:lang w:val="en-US"/>
              </w:rPr>
              <w:t>2</w:t>
            </w:r>
          </w:p>
        </w:tc>
        <w:tc>
          <w:tcPr>
            <w:tcW w:w="1260" w:type="dxa"/>
          </w:tcPr>
          <w:p w:rsidR="006E0FF8" w:rsidRPr="003B5D14" w:rsidRDefault="006E0FF8" w:rsidP="00065E1D">
            <w:pPr>
              <w:jc w:val="center"/>
              <w:rPr>
                <w:sz w:val="32"/>
                <w:lang w:val="en-US"/>
              </w:rPr>
            </w:pPr>
            <w:r w:rsidRPr="003B5D14">
              <w:rPr>
                <w:sz w:val="32"/>
                <w:lang w:val="en-US"/>
              </w:rPr>
              <w:t>3</w:t>
            </w:r>
          </w:p>
        </w:tc>
        <w:tc>
          <w:tcPr>
            <w:tcW w:w="1260" w:type="dxa"/>
          </w:tcPr>
          <w:p w:rsidR="006E0FF8" w:rsidRPr="003B5D14" w:rsidRDefault="006E0FF8" w:rsidP="00065E1D">
            <w:pPr>
              <w:jc w:val="center"/>
              <w:rPr>
                <w:sz w:val="32"/>
                <w:lang w:val="en-US"/>
              </w:rPr>
            </w:pPr>
            <w:r w:rsidRPr="003B5D14">
              <w:rPr>
                <w:sz w:val="32"/>
                <w:lang w:val="en-US"/>
              </w:rPr>
              <w:t>4</w:t>
            </w:r>
          </w:p>
        </w:tc>
        <w:tc>
          <w:tcPr>
            <w:tcW w:w="1260" w:type="dxa"/>
          </w:tcPr>
          <w:p w:rsidR="006E0FF8" w:rsidRPr="003B5D14" w:rsidRDefault="006E0FF8" w:rsidP="00065E1D">
            <w:pPr>
              <w:jc w:val="center"/>
              <w:rPr>
                <w:sz w:val="32"/>
              </w:rPr>
            </w:pPr>
            <w:r w:rsidRPr="003B5D14">
              <w:rPr>
                <w:sz w:val="32"/>
              </w:rPr>
              <w:t>5</w:t>
            </w:r>
          </w:p>
        </w:tc>
        <w:tc>
          <w:tcPr>
            <w:tcW w:w="1260" w:type="dxa"/>
          </w:tcPr>
          <w:p w:rsidR="006E0FF8" w:rsidRPr="003B5D14" w:rsidRDefault="006E0FF8" w:rsidP="00065E1D">
            <w:pPr>
              <w:jc w:val="center"/>
              <w:rPr>
                <w:sz w:val="32"/>
              </w:rPr>
            </w:pPr>
            <w:r w:rsidRPr="003B5D14">
              <w:rPr>
                <w:sz w:val="32"/>
              </w:rPr>
              <w:t>6</w:t>
            </w:r>
          </w:p>
        </w:tc>
      </w:tr>
      <w:tr w:rsidR="006E0FF8" w:rsidRPr="003B5D14" w:rsidTr="00065E1D">
        <w:tc>
          <w:tcPr>
            <w:tcW w:w="1188" w:type="dxa"/>
          </w:tcPr>
          <w:p w:rsidR="006E0FF8" w:rsidRPr="003B5D14" w:rsidRDefault="006E0FF8" w:rsidP="00065E1D">
            <w:pPr>
              <w:jc w:val="center"/>
              <w:rPr>
                <w:sz w:val="32"/>
              </w:rPr>
            </w:pPr>
          </w:p>
        </w:tc>
        <w:tc>
          <w:tcPr>
            <w:tcW w:w="1440" w:type="dxa"/>
          </w:tcPr>
          <w:p w:rsidR="006E0FF8" w:rsidRPr="003B5D14" w:rsidRDefault="006E0FF8" w:rsidP="00065E1D">
            <w:pPr>
              <w:jc w:val="center"/>
              <w:rPr>
                <w:sz w:val="32"/>
              </w:rPr>
            </w:pPr>
          </w:p>
        </w:tc>
        <w:tc>
          <w:tcPr>
            <w:tcW w:w="1260" w:type="dxa"/>
          </w:tcPr>
          <w:p w:rsidR="006E0FF8" w:rsidRPr="003B5D14" w:rsidRDefault="006E0FF8" w:rsidP="00065E1D">
            <w:pPr>
              <w:jc w:val="center"/>
              <w:rPr>
                <w:sz w:val="32"/>
              </w:rPr>
            </w:pPr>
          </w:p>
        </w:tc>
        <w:tc>
          <w:tcPr>
            <w:tcW w:w="1260" w:type="dxa"/>
          </w:tcPr>
          <w:p w:rsidR="006E0FF8" w:rsidRPr="003B5D14" w:rsidRDefault="006E0FF8" w:rsidP="00065E1D">
            <w:pPr>
              <w:jc w:val="center"/>
              <w:rPr>
                <w:sz w:val="32"/>
              </w:rPr>
            </w:pPr>
          </w:p>
        </w:tc>
        <w:tc>
          <w:tcPr>
            <w:tcW w:w="1260" w:type="dxa"/>
          </w:tcPr>
          <w:p w:rsidR="006E0FF8" w:rsidRPr="003B5D14" w:rsidRDefault="006E0FF8" w:rsidP="00065E1D">
            <w:pPr>
              <w:jc w:val="center"/>
              <w:rPr>
                <w:sz w:val="32"/>
              </w:rPr>
            </w:pPr>
          </w:p>
        </w:tc>
        <w:tc>
          <w:tcPr>
            <w:tcW w:w="1260" w:type="dxa"/>
          </w:tcPr>
          <w:p w:rsidR="006E0FF8" w:rsidRPr="003B5D14" w:rsidRDefault="006E0FF8" w:rsidP="00065E1D">
            <w:pPr>
              <w:jc w:val="center"/>
              <w:rPr>
                <w:sz w:val="32"/>
              </w:rPr>
            </w:pPr>
          </w:p>
        </w:tc>
      </w:tr>
    </w:tbl>
    <w:p w:rsidR="006E0FF8" w:rsidRPr="003B5D14" w:rsidRDefault="006E0FF8" w:rsidP="00080C80">
      <w:pPr>
        <w:rPr>
          <w:sz w:val="32"/>
        </w:rPr>
      </w:pPr>
    </w:p>
    <w:p w:rsidR="006E0FF8" w:rsidRPr="003B5D14" w:rsidRDefault="006E0FF8" w:rsidP="00080C80">
      <w:pPr>
        <w:ind w:left="-540"/>
        <w:rPr>
          <w:sz w:val="32"/>
        </w:rPr>
      </w:pPr>
      <w:r w:rsidRPr="003B5D14">
        <w:rPr>
          <w:sz w:val="32"/>
        </w:rPr>
        <w:t xml:space="preserve">  </w:t>
      </w:r>
      <w:r w:rsidRPr="003B5D14">
        <w:rPr>
          <w:sz w:val="32"/>
          <w:bdr w:val="single" w:sz="4" w:space="0" w:color="auto" w:frame="1"/>
        </w:rPr>
        <w:t>В 6</w:t>
      </w:r>
      <w:r w:rsidRPr="003B5D14">
        <w:rPr>
          <w:sz w:val="32"/>
        </w:rPr>
        <w:t xml:space="preserve">        </w:t>
      </w:r>
      <w:r w:rsidRPr="003B5D14">
        <w:rPr>
          <w:b/>
          <w:sz w:val="32"/>
        </w:rPr>
        <w:t>Прочитайте приведенный ниже текст, в котором пропущен ряд слов.</w:t>
      </w:r>
    </w:p>
    <w:p w:rsidR="006E0FF8" w:rsidRPr="003B5D14" w:rsidRDefault="006E0FF8" w:rsidP="00080C80">
      <w:pPr>
        <w:ind w:left="-360"/>
        <w:rPr>
          <w:sz w:val="32"/>
        </w:rPr>
      </w:pPr>
      <w:r w:rsidRPr="003B5D14">
        <w:rPr>
          <w:sz w:val="32"/>
        </w:rPr>
        <w:t xml:space="preserve">                   _______________(1) – это благо особого рода, всеобщий эквивалент, обладающий наибольшей способностью к обмену.  Важнейшей характеристикой  их является _____________(2). Она появляется в способности любого блага быть обмененным на наличные деньги. Первоначально они были в виде ______________(3) золота и серебра,  затем стали заменяться _____________(4) – это слитки золота или серебра определенной формы, веса, пробы и достоинства, которое удостоверено________(5).  По мере развития рынка монеты постепенно вытеснялись  ________(6) деньгами.  </w:t>
      </w:r>
    </w:p>
    <w:p w:rsidR="006E0FF8" w:rsidRPr="003B5D14" w:rsidRDefault="006E0FF8" w:rsidP="00080C80">
      <w:pPr>
        <w:ind w:left="-360"/>
        <w:rPr>
          <w:b/>
          <w:sz w:val="32"/>
        </w:rPr>
      </w:pPr>
      <w:r w:rsidRPr="003B5D14">
        <w:rPr>
          <w:b/>
          <w:sz w:val="32"/>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Pr="003B5D14" w:rsidRDefault="006E0FF8" w:rsidP="00080C80">
      <w:pPr>
        <w:rPr>
          <w:sz w:val="32"/>
        </w:rPr>
      </w:pPr>
      <w:r w:rsidRPr="003B5D14">
        <w:rPr>
          <w:sz w:val="32"/>
        </w:rPr>
        <w:t xml:space="preserve">          А) деньги</w:t>
      </w:r>
    </w:p>
    <w:p w:rsidR="006E0FF8" w:rsidRPr="003B5D14" w:rsidRDefault="006E0FF8" w:rsidP="00080C80">
      <w:pPr>
        <w:rPr>
          <w:sz w:val="32"/>
        </w:rPr>
      </w:pPr>
      <w:r w:rsidRPr="003B5D14">
        <w:rPr>
          <w:sz w:val="32"/>
        </w:rPr>
        <w:t xml:space="preserve">          Б) стоимость</w:t>
      </w:r>
    </w:p>
    <w:p w:rsidR="006E0FF8" w:rsidRPr="003B5D14" w:rsidRDefault="006E0FF8" w:rsidP="00080C80">
      <w:pPr>
        <w:rPr>
          <w:sz w:val="32"/>
        </w:rPr>
      </w:pPr>
      <w:r w:rsidRPr="003B5D14">
        <w:rPr>
          <w:sz w:val="32"/>
        </w:rPr>
        <w:t xml:space="preserve">          В) ликвидность</w:t>
      </w:r>
    </w:p>
    <w:p w:rsidR="006E0FF8" w:rsidRPr="003B5D14" w:rsidRDefault="006E0FF8" w:rsidP="00080C80">
      <w:pPr>
        <w:rPr>
          <w:sz w:val="32"/>
        </w:rPr>
      </w:pPr>
      <w:r w:rsidRPr="003B5D14">
        <w:rPr>
          <w:sz w:val="32"/>
        </w:rPr>
        <w:t xml:space="preserve">          Г) договор</w:t>
      </w:r>
    </w:p>
    <w:p w:rsidR="006E0FF8" w:rsidRPr="003B5D14" w:rsidRDefault="006E0FF8" w:rsidP="00080C80">
      <w:pPr>
        <w:rPr>
          <w:sz w:val="32"/>
        </w:rPr>
      </w:pPr>
      <w:r w:rsidRPr="003B5D14">
        <w:rPr>
          <w:sz w:val="32"/>
        </w:rPr>
        <w:t xml:space="preserve">          Д) слитки</w:t>
      </w:r>
    </w:p>
    <w:p w:rsidR="006E0FF8" w:rsidRPr="003B5D14" w:rsidRDefault="006E0FF8" w:rsidP="00080C80">
      <w:pPr>
        <w:rPr>
          <w:sz w:val="32"/>
        </w:rPr>
      </w:pPr>
      <w:r w:rsidRPr="003B5D14">
        <w:rPr>
          <w:sz w:val="32"/>
        </w:rPr>
        <w:t xml:space="preserve">          Е) монеты</w:t>
      </w:r>
    </w:p>
    <w:p w:rsidR="006E0FF8" w:rsidRPr="003B5D14" w:rsidRDefault="006E0FF8" w:rsidP="00080C80">
      <w:pPr>
        <w:rPr>
          <w:sz w:val="32"/>
        </w:rPr>
      </w:pPr>
      <w:r w:rsidRPr="003B5D14">
        <w:rPr>
          <w:sz w:val="32"/>
        </w:rPr>
        <w:t xml:space="preserve">         Ж) государство</w:t>
      </w:r>
    </w:p>
    <w:p w:rsidR="006E0FF8" w:rsidRPr="003B5D14" w:rsidRDefault="006E0FF8" w:rsidP="00080C80">
      <w:pPr>
        <w:rPr>
          <w:sz w:val="32"/>
        </w:rPr>
      </w:pPr>
      <w:r w:rsidRPr="003B5D14">
        <w:rPr>
          <w:sz w:val="32"/>
        </w:rPr>
        <w:t xml:space="preserve">          З)</w:t>
      </w:r>
      <w:r w:rsidRPr="003B5D14">
        <w:rPr>
          <w:b/>
          <w:sz w:val="32"/>
          <w:szCs w:val="48"/>
        </w:rPr>
        <w:t xml:space="preserve"> </w:t>
      </w:r>
      <w:r w:rsidRPr="003B5D14">
        <w:rPr>
          <w:sz w:val="32"/>
        </w:rPr>
        <w:t>предприятие</w:t>
      </w:r>
    </w:p>
    <w:p w:rsidR="006E0FF8" w:rsidRPr="003B5D14" w:rsidRDefault="006E0FF8" w:rsidP="00080C80">
      <w:pPr>
        <w:rPr>
          <w:sz w:val="32"/>
        </w:rPr>
      </w:pPr>
      <w:r w:rsidRPr="003B5D14">
        <w:rPr>
          <w:b/>
          <w:sz w:val="32"/>
          <w:szCs w:val="48"/>
        </w:rPr>
        <w:t xml:space="preserve">     </w:t>
      </w:r>
      <w:r w:rsidRPr="003B5D14">
        <w:rPr>
          <w:sz w:val="32"/>
        </w:rPr>
        <w:t xml:space="preserve">И) бумажные </w:t>
      </w:r>
    </w:p>
    <w:p w:rsidR="006E0FF8" w:rsidRPr="003B5D14" w:rsidRDefault="006E0FF8" w:rsidP="00080C80">
      <w:pPr>
        <w:rPr>
          <w:b/>
          <w:sz w:val="32"/>
        </w:rPr>
      </w:pPr>
      <w:r w:rsidRPr="003B5D14">
        <w:rPr>
          <w:b/>
          <w:sz w:val="32"/>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8"/>
        <w:gridCol w:w="1448"/>
        <w:gridCol w:w="1448"/>
        <w:gridCol w:w="1449"/>
        <w:gridCol w:w="1449"/>
        <w:gridCol w:w="1449"/>
      </w:tblGrid>
      <w:tr w:rsidR="006E0FF8" w:rsidRPr="003B5D14" w:rsidTr="00065E1D">
        <w:tc>
          <w:tcPr>
            <w:tcW w:w="1448" w:type="dxa"/>
          </w:tcPr>
          <w:p w:rsidR="006E0FF8" w:rsidRPr="003B5D14" w:rsidRDefault="006E0FF8" w:rsidP="00080C80">
            <w:pPr>
              <w:rPr>
                <w:sz w:val="32"/>
              </w:rPr>
            </w:pPr>
            <w:r w:rsidRPr="003B5D14">
              <w:rPr>
                <w:sz w:val="32"/>
              </w:rPr>
              <w:t xml:space="preserve">          1</w:t>
            </w:r>
          </w:p>
        </w:tc>
        <w:tc>
          <w:tcPr>
            <w:tcW w:w="1448" w:type="dxa"/>
          </w:tcPr>
          <w:p w:rsidR="006E0FF8" w:rsidRPr="003B5D14" w:rsidRDefault="006E0FF8" w:rsidP="00080C80">
            <w:pPr>
              <w:rPr>
                <w:sz w:val="32"/>
              </w:rPr>
            </w:pPr>
            <w:r w:rsidRPr="003B5D14">
              <w:rPr>
                <w:sz w:val="32"/>
              </w:rPr>
              <w:t xml:space="preserve">         2</w:t>
            </w:r>
          </w:p>
        </w:tc>
        <w:tc>
          <w:tcPr>
            <w:tcW w:w="1448" w:type="dxa"/>
          </w:tcPr>
          <w:p w:rsidR="006E0FF8" w:rsidRPr="003B5D14" w:rsidRDefault="006E0FF8" w:rsidP="00080C80">
            <w:pPr>
              <w:rPr>
                <w:sz w:val="32"/>
              </w:rPr>
            </w:pPr>
            <w:r w:rsidRPr="003B5D14">
              <w:rPr>
                <w:sz w:val="32"/>
              </w:rPr>
              <w:t xml:space="preserve">          3</w:t>
            </w:r>
          </w:p>
        </w:tc>
        <w:tc>
          <w:tcPr>
            <w:tcW w:w="1449" w:type="dxa"/>
          </w:tcPr>
          <w:p w:rsidR="006E0FF8" w:rsidRPr="003B5D14" w:rsidRDefault="006E0FF8" w:rsidP="00080C80">
            <w:pPr>
              <w:rPr>
                <w:sz w:val="32"/>
              </w:rPr>
            </w:pPr>
            <w:r w:rsidRPr="003B5D14">
              <w:rPr>
                <w:sz w:val="32"/>
              </w:rPr>
              <w:t xml:space="preserve">          4</w:t>
            </w:r>
          </w:p>
        </w:tc>
        <w:tc>
          <w:tcPr>
            <w:tcW w:w="1449" w:type="dxa"/>
          </w:tcPr>
          <w:p w:rsidR="006E0FF8" w:rsidRPr="003B5D14" w:rsidRDefault="006E0FF8" w:rsidP="00080C80">
            <w:pPr>
              <w:rPr>
                <w:sz w:val="32"/>
              </w:rPr>
            </w:pPr>
            <w:r w:rsidRPr="003B5D14">
              <w:rPr>
                <w:sz w:val="32"/>
              </w:rPr>
              <w:t xml:space="preserve">         5</w:t>
            </w:r>
          </w:p>
        </w:tc>
        <w:tc>
          <w:tcPr>
            <w:tcW w:w="1449" w:type="dxa"/>
          </w:tcPr>
          <w:p w:rsidR="006E0FF8" w:rsidRPr="003B5D14" w:rsidRDefault="006E0FF8" w:rsidP="00080C80">
            <w:pPr>
              <w:rPr>
                <w:sz w:val="32"/>
              </w:rPr>
            </w:pPr>
            <w:r w:rsidRPr="003B5D14">
              <w:rPr>
                <w:sz w:val="32"/>
              </w:rPr>
              <w:t xml:space="preserve">         6</w:t>
            </w:r>
          </w:p>
        </w:tc>
      </w:tr>
      <w:tr w:rsidR="006E0FF8" w:rsidRPr="003B5D14" w:rsidTr="00065E1D">
        <w:tc>
          <w:tcPr>
            <w:tcW w:w="1448" w:type="dxa"/>
          </w:tcPr>
          <w:p w:rsidR="006E0FF8" w:rsidRPr="003B5D14" w:rsidRDefault="006E0FF8" w:rsidP="00080C80">
            <w:pPr>
              <w:rPr>
                <w:sz w:val="32"/>
              </w:rPr>
            </w:pPr>
          </w:p>
        </w:tc>
        <w:tc>
          <w:tcPr>
            <w:tcW w:w="1448" w:type="dxa"/>
          </w:tcPr>
          <w:p w:rsidR="006E0FF8" w:rsidRPr="003B5D14" w:rsidRDefault="006E0FF8" w:rsidP="00080C80">
            <w:pPr>
              <w:rPr>
                <w:sz w:val="32"/>
              </w:rPr>
            </w:pPr>
          </w:p>
        </w:tc>
        <w:tc>
          <w:tcPr>
            <w:tcW w:w="1448" w:type="dxa"/>
          </w:tcPr>
          <w:p w:rsidR="006E0FF8" w:rsidRPr="003B5D14" w:rsidRDefault="006E0FF8" w:rsidP="00080C80">
            <w:pPr>
              <w:rPr>
                <w:sz w:val="32"/>
              </w:rPr>
            </w:pPr>
          </w:p>
        </w:tc>
        <w:tc>
          <w:tcPr>
            <w:tcW w:w="1449" w:type="dxa"/>
          </w:tcPr>
          <w:p w:rsidR="006E0FF8" w:rsidRPr="003B5D14" w:rsidRDefault="006E0FF8" w:rsidP="00080C80">
            <w:pPr>
              <w:rPr>
                <w:sz w:val="32"/>
              </w:rPr>
            </w:pPr>
          </w:p>
        </w:tc>
        <w:tc>
          <w:tcPr>
            <w:tcW w:w="1449" w:type="dxa"/>
          </w:tcPr>
          <w:p w:rsidR="006E0FF8" w:rsidRPr="003B5D14" w:rsidRDefault="006E0FF8" w:rsidP="00080C80">
            <w:pPr>
              <w:rPr>
                <w:sz w:val="32"/>
              </w:rPr>
            </w:pPr>
          </w:p>
        </w:tc>
        <w:tc>
          <w:tcPr>
            <w:tcW w:w="1449" w:type="dxa"/>
          </w:tcPr>
          <w:p w:rsidR="006E0FF8" w:rsidRPr="003B5D14" w:rsidRDefault="006E0FF8" w:rsidP="00080C80">
            <w:pPr>
              <w:rPr>
                <w:sz w:val="32"/>
              </w:rPr>
            </w:pPr>
          </w:p>
        </w:tc>
      </w:tr>
    </w:tbl>
    <w:p w:rsidR="006E0FF8" w:rsidRPr="003B5D14" w:rsidRDefault="006E0FF8" w:rsidP="00080C80">
      <w:pPr>
        <w:rPr>
          <w:sz w:val="32"/>
        </w:rPr>
      </w:pPr>
    </w:p>
    <w:p w:rsidR="006E0FF8" w:rsidRPr="003B5D14" w:rsidRDefault="006E0FF8" w:rsidP="00080C80">
      <w:pPr>
        <w:rPr>
          <w:i/>
          <w:sz w:val="32"/>
          <w:szCs w:val="28"/>
        </w:rPr>
      </w:pPr>
      <w:r w:rsidRPr="003B5D14">
        <w:rPr>
          <w:b/>
          <w:sz w:val="32"/>
          <w:szCs w:val="48"/>
        </w:rPr>
        <w:t xml:space="preserve">  </w:t>
      </w:r>
      <w:r w:rsidRPr="003B5D14">
        <w:rPr>
          <w:i/>
          <w:sz w:val="32"/>
          <w:szCs w:val="28"/>
        </w:rPr>
        <w:t>Не забудьте перенести все ответы в бланк регистрации и ответов № 1.</w:t>
      </w:r>
    </w:p>
    <w:p w:rsidR="006E0FF8" w:rsidRPr="003B5D14" w:rsidRDefault="006E0FF8" w:rsidP="00080C80">
      <w:pPr>
        <w:rPr>
          <w:i/>
          <w:sz w:val="32"/>
          <w:szCs w:val="28"/>
        </w:rPr>
      </w:pPr>
      <w:r w:rsidRPr="003B5D14">
        <w:rPr>
          <w:i/>
          <w:sz w:val="32"/>
          <w:szCs w:val="28"/>
        </w:rPr>
        <w:t xml:space="preserve">                       </w:t>
      </w:r>
    </w:p>
    <w:p w:rsidR="006E0FF8" w:rsidRPr="003B5D14" w:rsidRDefault="006E0FF8" w:rsidP="00080C80">
      <w:pPr>
        <w:ind w:hanging="540"/>
        <w:rPr>
          <w:b/>
          <w:sz w:val="32"/>
          <w:szCs w:val="32"/>
        </w:rPr>
      </w:pPr>
      <w:r w:rsidRPr="003B5D14">
        <w:rPr>
          <w:b/>
          <w:sz w:val="32"/>
          <w:szCs w:val="48"/>
        </w:rPr>
        <w:t xml:space="preserve">                                     </w:t>
      </w:r>
      <w:r w:rsidRPr="003B5D14">
        <w:rPr>
          <w:b/>
          <w:sz w:val="32"/>
          <w:szCs w:val="32"/>
        </w:rPr>
        <w:t>Часть 3</w:t>
      </w:r>
    </w:p>
    <w:p w:rsidR="006E0FF8" w:rsidRPr="003B5D14" w:rsidRDefault="006E0FF8" w:rsidP="00080C80">
      <w:pPr>
        <w:pBdr>
          <w:top w:val="single" w:sz="4" w:space="1" w:color="auto"/>
          <w:left w:val="single" w:sz="4" w:space="4" w:color="auto"/>
          <w:bottom w:val="single" w:sz="4" w:space="1" w:color="auto"/>
          <w:right w:val="single" w:sz="4" w:space="4" w:color="auto"/>
        </w:pBdr>
        <w:ind w:left="540" w:hanging="540"/>
        <w:rPr>
          <w:b/>
          <w:i/>
          <w:sz w:val="32"/>
          <w:szCs w:val="28"/>
        </w:rPr>
      </w:pPr>
      <w:r w:rsidRPr="003B5D14">
        <w:rPr>
          <w:b/>
          <w:i/>
          <w:sz w:val="32"/>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Pr="003B5D14" w:rsidRDefault="006E0FF8" w:rsidP="00080C80">
      <w:pPr>
        <w:ind w:hanging="540"/>
        <w:rPr>
          <w:b/>
          <w:sz w:val="32"/>
          <w:szCs w:val="28"/>
        </w:rPr>
      </w:pPr>
    </w:p>
    <w:p w:rsidR="006E0FF8" w:rsidRPr="003B5D14" w:rsidRDefault="006E0FF8" w:rsidP="00080C80">
      <w:pPr>
        <w:ind w:hanging="540"/>
        <w:rPr>
          <w:sz w:val="32"/>
        </w:rPr>
      </w:pPr>
      <w:r w:rsidRPr="003B5D14">
        <w:rPr>
          <w:sz w:val="32"/>
        </w:rPr>
        <w:t xml:space="preserve">   </w:t>
      </w:r>
    </w:p>
    <w:p w:rsidR="006E0FF8" w:rsidRPr="003B5D14" w:rsidRDefault="006E0FF8" w:rsidP="00080C80">
      <w:pPr>
        <w:ind w:left="-540"/>
        <w:rPr>
          <w:b/>
          <w:i/>
          <w:sz w:val="32"/>
          <w:szCs w:val="32"/>
        </w:rPr>
      </w:pPr>
      <w:r w:rsidRPr="003B5D14">
        <w:rPr>
          <w:b/>
          <w:i/>
          <w:sz w:val="32"/>
          <w:szCs w:val="32"/>
        </w:rPr>
        <w:t xml:space="preserve">                     Прочитайте текст и выполните задания  С 1 – С 4</w:t>
      </w:r>
    </w:p>
    <w:p w:rsidR="006E0FF8" w:rsidRPr="003B5D14" w:rsidRDefault="006E0FF8" w:rsidP="00695834">
      <w:pPr>
        <w:ind w:left="-540"/>
        <w:jc w:val="center"/>
        <w:rPr>
          <w:sz w:val="32"/>
        </w:rPr>
      </w:pPr>
    </w:p>
    <w:p w:rsidR="006E0FF8" w:rsidRPr="003B5D14" w:rsidRDefault="006E0FF8" w:rsidP="00695834">
      <w:pPr>
        <w:ind w:left="-540"/>
        <w:jc w:val="center"/>
        <w:rPr>
          <w:sz w:val="32"/>
        </w:rPr>
      </w:pPr>
      <w:r w:rsidRPr="003B5D14">
        <w:rPr>
          <w:sz w:val="32"/>
        </w:rPr>
        <w:t>Проблема легитимности государства</w:t>
      </w:r>
    </w:p>
    <w:p w:rsidR="006E0FF8" w:rsidRPr="003B5D14" w:rsidRDefault="006E0FF8" w:rsidP="00695834">
      <w:pPr>
        <w:shd w:val="clear" w:color="auto" w:fill="FFFFFF"/>
        <w:spacing w:before="125"/>
        <w:ind w:right="14" w:firstLine="269"/>
        <w:jc w:val="both"/>
        <w:rPr>
          <w:sz w:val="32"/>
        </w:rPr>
      </w:pPr>
      <w:r w:rsidRPr="003B5D14">
        <w:rPr>
          <w:sz w:val="32"/>
        </w:rPr>
        <w:t>Любое государство не может не испытывать потреб</w:t>
      </w:r>
      <w:r w:rsidRPr="003B5D14">
        <w:rPr>
          <w:sz w:val="32"/>
        </w:rPr>
        <w:softHyphen/>
        <w:t>ность в системе легитимизации, сущность которой состоит в обосновании и оправдании права властвования существу</w:t>
      </w:r>
      <w:r w:rsidRPr="003B5D14">
        <w:rPr>
          <w:sz w:val="32"/>
        </w:rPr>
        <w:softHyphen/>
        <w:t xml:space="preserve">ющей в данной стране формы правления. Эта проблема </w:t>
      </w:r>
      <w:r w:rsidRPr="003B5D14">
        <w:rPr>
          <w:spacing w:val="-1"/>
          <w:sz w:val="32"/>
        </w:rPr>
        <w:t>теснейшим образом связана с вопро</w:t>
      </w:r>
      <w:r w:rsidRPr="003B5D14">
        <w:rPr>
          <w:spacing w:val="-1"/>
          <w:sz w:val="32"/>
        </w:rPr>
        <w:softHyphen/>
      </w:r>
      <w:r w:rsidRPr="003B5D14">
        <w:rPr>
          <w:sz w:val="32"/>
        </w:rPr>
        <w:t>сом об источниках и пределах власти. Устойчивость и жиз</w:t>
      </w:r>
      <w:r w:rsidRPr="003B5D14">
        <w:rPr>
          <w:sz w:val="32"/>
        </w:rPr>
        <w:softHyphen/>
        <w:t>неспособность любой социально-политической системы, или формы правления, зависят от готовности ее субъектов, или составляющих, жить в соответствии с определенными законами и правовыми нормами, господствующими в дан</w:t>
      </w:r>
      <w:r w:rsidRPr="003B5D14">
        <w:rPr>
          <w:sz w:val="32"/>
        </w:rPr>
        <w:softHyphen/>
        <w:t>ном государстве.</w:t>
      </w:r>
    </w:p>
    <w:p w:rsidR="006E0FF8" w:rsidRPr="003B5D14" w:rsidRDefault="006E0FF8" w:rsidP="00695834">
      <w:pPr>
        <w:shd w:val="clear" w:color="auto" w:fill="FFFFFF"/>
        <w:ind w:left="10" w:right="10" w:firstLine="278"/>
        <w:jc w:val="both"/>
        <w:rPr>
          <w:sz w:val="32"/>
        </w:rPr>
      </w:pPr>
      <w:r w:rsidRPr="003B5D14">
        <w:rPr>
          <w:sz w:val="32"/>
        </w:rPr>
        <w:t>А это в свою очередь зависит в большей степени от ува</w:t>
      </w:r>
      <w:r w:rsidRPr="003B5D14">
        <w:rPr>
          <w:sz w:val="32"/>
        </w:rPr>
        <w:softHyphen/>
        <w:t>жения к власти и закону со стороны большинства граждан, признания ими за</w:t>
      </w:r>
      <w:r w:rsidRPr="003B5D14">
        <w:rPr>
          <w:sz w:val="32"/>
        </w:rPr>
        <w:softHyphen/>
        <w:t xml:space="preserve">конности, или легитимности, этой системы, нежели от страха применения к ним тех или иных санкций. </w:t>
      </w:r>
    </w:p>
    <w:p w:rsidR="006E0FF8" w:rsidRPr="003B5D14" w:rsidRDefault="006E0FF8" w:rsidP="00AF2D8E">
      <w:pPr>
        <w:shd w:val="clear" w:color="auto" w:fill="FFFFFF"/>
        <w:ind w:left="19" w:right="10" w:firstLine="283"/>
        <w:jc w:val="both"/>
        <w:rPr>
          <w:sz w:val="32"/>
        </w:rPr>
      </w:pPr>
      <w:r w:rsidRPr="003B5D14">
        <w:rPr>
          <w:spacing w:val="-3"/>
          <w:sz w:val="32"/>
        </w:rPr>
        <w:t xml:space="preserve">Как показывает исторический опыт, легитимность </w:t>
      </w:r>
      <w:r w:rsidRPr="003B5D14">
        <w:rPr>
          <w:spacing w:val="-1"/>
          <w:sz w:val="32"/>
        </w:rPr>
        <w:t xml:space="preserve">невозможно обеспечить одними только насильственными </w:t>
      </w:r>
      <w:r w:rsidRPr="003B5D14">
        <w:rPr>
          <w:sz w:val="32"/>
        </w:rPr>
        <w:t xml:space="preserve">средствами. Еще Конфуций говорил: </w:t>
      </w:r>
      <w:r w:rsidRPr="003B5D14">
        <w:rPr>
          <w:spacing w:val="-1"/>
          <w:sz w:val="32"/>
        </w:rPr>
        <w:t>«без дове</w:t>
      </w:r>
      <w:r w:rsidRPr="003B5D14">
        <w:rPr>
          <w:spacing w:val="-1"/>
          <w:sz w:val="32"/>
        </w:rPr>
        <w:softHyphen/>
      </w:r>
      <w:r w:rsidRPr="003B5D14">
        <w:rPr>
          <w:sz w:val="32"/>
        </w:rPr>
        <w:t>рия [народа] государство не сможет устоять».</w:t>
      </w:r>
      <w:r w:rsidRPr="003B5D14">
        <w:rPr>
          <w:spacing w:val="-2"/>
          <w:sz w:val="32"/>
        </w:rPr>
        <w:t xml:space="preserve"> Многие могущественные мировые державы, которые ка</w:t>
      </w:r>
      <w:r w:rsidRPr="003B5D14">
        <w:rPr>
          <w:spacing w:val="-2"/>
          <w:sz w:val="32"/>
        </w:rPr>
        <w:softHyphen/>
      </w:r>
      <w:r w:rsidRPr="003B5D14">
        <w:rPr>
          <w:sz w:val="32"/>
        </w:rPr>
        <w:t>зались вечными и незыблемыми, распадались и станови</w:t>
      </w:r>
      <w:r w:rsidRPr="003B5D14">
        <w:rPr>
          <w:sz w:val="32"/>
        </w:rPr>
        <w:softHyphen/>
        <w:t>лись достоянием истории именно вследствие потери боль</w:t>
      </w:r>
      <w:r w:rsidRPr="003B5D14">
        <w:rPr>
          <w:sz w:val="32"/>
        </w:rPr>
        <w:softHyphen/>
        <w:t xml:space="preserve">шинством граждан веры в его способность обеспечить их безопасность, благополучие и справедливость. Такая вера особенно необходима для молодых, слабых, не устоявшихся государств. Таким образом, законная власть это </w:t>
      </w:r>
      <w:r w:rsidRPr="003B5D14">
        <w:rPr>
          <w:spacing w:val="-2"/>
          <w:sz w:val="32"/>
        </w:rPr>
        <w:t xml:space="preserve">та, которую большая  часть  народа </w:t>
      </w:r>
      <w:r w:rsidRPr="003B5D14">
        <w:rPr>
          <w:sz w:val="32"/>
        </w:rPr>
        <w:t>признает властью.</w:t>
      </w:r>
    </w:p>
    <w:p w:rsidR="006E0FF8" w:rsidRPr="003B5D14" w:rsidRDefault="006E0FF8" w:rsidP="00AF2D8E">
      <w:pPr>
        <w:shd w:val="clear" w:color="auto" w:fill="FFFFFF"/>
        <w:ind w:left="10" w:right="10" w:firstLine="293"/>
        <w:jc w:val="both"/>
        <w:rPr>
          <w:sz w:val="32"/>
        </w:rPr>
      </w:pPr>
      <w:r w:rsidRPr="003B5D14">
        <w:rPr>
          <w:sz w:val="32"/>
        </w:rPr>
        <w:t>Система легитимизации власти прошла длительный и сложный путь формирования и эволюции. В течение всей истории человечества вплоть до нового времени определя</w:t>
      </w:r>
      <w:r w:rsidRPr="003B5D14">
        <w:rPr>
          <w:sz w:val="32"/>
        </w:rPr>
        <w:softHyphen/>
        <w:t>ющую роль в этом отношении играли мифология и рели</w:t>
      </w:r>
      <w:r w:rsidRPr="003B5D14">
        <w:rPr>
          <w:sz w:val="32"/>
        </w:rPr>
        <w:softHyphen/>
      </w:r>
      <w:r w:rsidRPr="003B5D14">
        <w:rPr>
          <w:spacing w:val="-1"/>
          <w:sz w:val="32"/>
        </w:rPr>
        <w:t>гия. Их роль и функции состояли в обосновании идеи боже</w:t>
      </w:r>
      <w:r w:rsidRPr="003B5D14">
        <w:rPr>
          <w:spacing w:val="-1"/>
          <w:sz w:val="32"/>
        </w:rPr>
        <w:softHyphen/>
      </w:r>
      <w:r w:rsidRPr="003B5D14">
        <w:rPr>
          <w:sz w:val="32"/>
        </w:rPr>
        <w:t>ственного происхождения власти вообще и власти того или иного князя, царя, императора, династии в частности. Считалось очевидным фактом, что цари, фараоны, императоры, короли Древнего мира и Средневековья получали власть как бы прямо из рук богов или же сами объявляли себя верховными божествами.</w:t>
      </w:r>
    </w:p>
    <w:p w:rsidR="006E0FF8" w:rsidRPr="003B5D14" w:rsidRDefault="006E0FF8" w:rsidP="00C92148">
      <w:pPr>
        <w:shd w:val="clear" w:color="auto" w:fill="FFFFFF"/>
        <w:ind w:right="5" w:firstLine="278"/>
        <w:jc w:val="both"/>
        <w:rPr>
          <w:sz w:val="32"/>
        </w:rPr>
      </w:pPr>
      <w:r w:rsidRPr="003B5D14">
        <w:rPr>
          <w:sz w:val="32"/>
        </w:rPr>
        <w:t>Легитимность государственной власти нередко обеспе</w:t>
      </w:r>
      <w:r w:rsidRPr="003B5D14">
        <w:rPr>
          <w:sz w:val="32"/>
        </w:rPr>
        <w:softHyphen/>
        <w:t>чивалась  путем ее персонификации. Здесь личность носителя власти в глазах подданных становится воплощением влас</w:t>
      </w:r>
      <w:r w:rsidRPr="003B5D14">
        <w:rPr>
          <w:sz w:val="32"/>
        </w:rPr>
        <w:softHyphen/>
        <w:t>ти и даже самой властью, человек отождествляется с влас</w:t>
      </w:r>
      <w:r w:rsidRPr="003B5D14">
        <w:rPr>
          <w:sz w:val="32"/>
        </w:rPr>
        <w:softHyphen/>
        <w:t xml:space="preserve">тью, он сам по себе как бы приобретает атрибуты власти. </w:t>
      </w:r>
      <w:r w:rsidRPr="003B5D14">
        <w:rPr>
          <w:spacing w:val="-1"/>
          <w:sz w:val="32"/>
        </w:rPr>
        <w:t>Речь идет о так называемом харизматическом лидере, обле</w:t>
      </w:r>
      <w:r w:rsidRPr="003B5D14">
        <w:rPr>
          <w:spacing w:val="-1"/>
          <w:sz w:val="32"/>
        </w:rPr>
        <w:softHyphen/>
      </w:r>
      <w:r w:rsidRPr="003B5D14">
        <w:rPr>
          <w:sz w:val="32"/>
        </w:rPr>
        <w:t>ченном властью или домогающемся ее. Он обосновывает свои притязания на государственную власть собственными достоинствами, такими как мужество, храбрость, героизм в бою, решительность в действиях, мудрость и знания при принятии тех или иных решений, какие-либо физические или духовные качества и т.д.  Нередко именно личные качества давали возможность их носителям вознестись к вершинам власти. Это первые племенные вожди, воины, «основате</w:t>
      </w:r>
      <w:r w:rsidRPr="003B5D14">
        <w:rPr>
          <w:sz w:val="32"/>
        </w:rPr>
        <w:softHyphen/>
        <w:t>ли» наций, городов-государств, империй, религий, «спаси</w:t>
      </w:r>
      <w:r w:rsidRPr="003B5D14">
        <w:rPr>
          <w:sz w:val="32"/>
        </w:rPr>
        <w:softHyphen/>
        <w:t xml:space="preserve">тели отечества» и др. Это личности, подобные Цезарю, Петру 1, Наполеону и др. </w:t>
      </w:r>
    </w:p>
    <w:p w:rsidR="006E0FF8" w:rsidRPr="003B5D14" w:rsidRDefault="006E0FF8" w:rsidP="00C92148">
      <w:pPr>
        <w:shd w:val="clear" w:color="auto" w:fill="FFFFFF"/>
        <w:ind w:left="10" w:right="5" w:firstLine="278"/>
        <w:jc w:val="both"/>
        <w:rPr>
          <w:sz w:val="32"/>
        </w:rPr>
      </w:pPr>
      <w:r w:rsidRPr="003B5D14">
        <w:rPr>
          <w:sz w:val="32"/>
        </w:rPr>
        <w:t xml:space="preserve">Чтобы доказать законность своей власти или подчинить </w:t>
      </w:r>
      <w:r w:rsidRPr="003B5D14">
        <w:rPr>
          <w:spacing w:val="-2"/>
          <w:sz w:val="32"/>
        </w:rPr>
        <w:t>людей своей воле, государи во все времена использовали са</w:t>
      </w:r>
      <w:r w:rsidRPr="003B5D14">
        <w:rPr>
          <w:spacing w:val="-2"/>
          <w:sz w:val="32"/>
        </w:rPr>
        <w:softHyphen/>
      </w:r>
      <w:r w:rsidRPr="003B5D14">
        <w:rPr>
          <w:sz w:val="32"/>
        </w:rPr>
        <w:t>мые ухищренные средства. Среди них центральное место занимало то, что мы сейчас назвали бы запретом на инфор</w:t>
      </w:r>
      <w:r w:rsidRPr="003B5D14">
        <w:rPr>
          <w:sz w:val="32"/>
        </w:rPr>
        <w:softHyphen/>
        <w:t>мацию, которая каким-то образом способна подорвать гос</w:t>
      </w:r>
      <w:r w:rsidRPr="003B5D14">
        <w:rPr>
          <w:sz w:val="32"/>
        </w:rPr>
        <w:softHyphen/>
        <w:t>подствующую форму правления. Именно этой цели с само</w:t>
      </w:r>
      <w:r w:rsidRPr="003B5D14">
        <w:rPr>
          <w:sz w:val="32"/>
        </w:rPr>
        <w:softHyphen/>
        <w:t>го начала служила цензура, призванная скрыть от широкой общественности неугодные правящему режиму сведения,  закрыть для нее доступ к так называемым подрывным иде</w:t>
      </w:r>
      <w:r w:rsidRPr="003B5D14">
        <w:rPr>
          <w:sz w:val="32"/>
        </w:rPr>
        <w:softHyphen/>
        <w:t>ям и концепциям.</w:t>
      </w:r>
    </w:p>
    <w:p w:rsidR="006E0FF8" w:rsidRPr="003B5D14" w:rsidRDefault="006E0FF8" w:rsidP="00695834">
      <w:pPr>
        <w:shd w:val="clear" w:color="auto" w:fill="FFFFFF"/>
        <w:ind w:left="5" w:firstLine="293"/>
        <w:jc w:val="both"/>
        <w:rPr>
          <w:sz w:val="32"/>
        </w:rPr>
      </w:pPr>
      <w:r w:rsidRPr="003B5D14">
        <w:rPr>
          <w:sz w:val="32"/>
        </w:rPr>
        <w:t>Государство, как и любой другой общественный инсти</w:t>
      </w:r>
      <w:r w:rsidRPr="003B5D14">
        <w:rPr>
          <w:sz w:val="32"/>
        </w:rPr>
        <w:softHyphen/>
      </w:r>
      <w:r w:rsidRPr="003B5D14">
        <w:rPr>
          <w:spacing w:val="-4"/>
          <w:sz w:val="32"/>
        </w:rPr>
        <w:t>тут, считается легитимным, если оно служит благу всей сово</w:t>
      </w:r>
      <w:r w:rsidRPr="003B5D14">
        <w:rPr>
          <w:spacing w:val="-4"/>
          <w:sz w:val="32"/>
        </w:rPr>
        <w:softHyphen/>
      </w:r>
      <w:r w:rsidRPr="003B5D14">
        <w:rPr>
          <w:spacing w:val="-2"/>
          <w:sz w:val="32"/>
        </w:rPr>
        <w:t xml:space="preserve">купности его граждан. Главное требование, предъявляемое к </w:t>
      </w:r>
      <w:r w:rsidRPr="003B5D14">
        <w:rPr>
          <w:sz w:val="32"/>
        </w:rPr>
        <w:t>властителям, — это гарантия справедливости правления. Принцип справедливости служит оправданию власти неза</w:t>
      </w:r>
      <w:r w:rsidRPr="003B5D14">
        <w:rPr>
          <w:sz w:val="32"/>
        </w:rPr>
        <w:softHyphen/>
        <w:t xml:space="preserve">висимо от того, как трактуется само это понятие. Здесь как </w:t>
      </w:r>
      <w:r w:rsidRPr="003B5D14">
        <w:rPr>
          <w:spacing w:val="-1"/>
          <w:sz w:val="32"/>
        </w:rPr>
        <w:t xml:space="preserve">нельзя лучше подходит максима: </w:t>
      </w:r>
      <w:r w:rsidRPr="003B5D14">
        <w:rPr>
          <w:spacing w:val="-2"/>
          <w:sz w:val="32"/>
        </w:rPr>
        <w:t xml:space="preserve">«Благо народа — высший закон». </w:t>
      </w:r>
    </w:p>
    <w:p w:rsidR="006E0FF8" w:rsidRPr="003B5D14" w:rsidRDefault="006E0FF8" w:rsidP="00695834">
      <w:pPr>
        <w:shd w:val="clear" w:color="auto" w:fill="FFFFFF"/>
        <w:ind w:left="14" w:right="5" w:firstLine="288"/>
        <w:jc w:val="both"/>
        <w:rPr>
          <w:sz w:val="32"/>
        </w:rPr>
      </w:pPr>
      <w:r w:rsidRPr="003B5D14">
        <w:rPr>
          <w:spacing w:val="-3"/>
          <w:sz w:val="32"/>
        </w:rPr>
        <w:t>В современном мире мы имеем сложную систему легити</w:t>
      </w:r>
      <w:r w:rsidRPr="003B5D14">
        <w:rPr>
          <w:spacing w:val="-3"/>
          <w:sz w:val="32"/>
        </w:rPr>
        <w:softHyphen/>
      </w:r>
      <w:r w:rsidRPr="003B5D14">
        <w:rPr>
          <w:sz w:val="32"/>
        </w:rPr>
        <w:t>мизации. В политической демократии она включает такие атрибуты, принципы и установки, как суверенитет, консти</w:t>
      </w:r>
      <w:r w:rsidRPr="003B5D14">
        <w:rPr>
          <w:sz w:val="32"/>
        </w:rPr>
        <w:softHyphen/>
        <w:t>туционализм, парламентаризм, подчинение власти праву, разделение властей, выборность, плюрализм и т.д.</w:t>
      </w:r>
    </w:p>
    <w:p w:rsidR="006E0FF8" w:rsidRPr="003B5D14" w:rsidRDefault="006E0FF8" w:rsidP="00080C80">
      <w:pPr>
        <w:ind w:left="-540"/>
        <w:rPr>
          <w:b/>
          <w:i/>
          <w:sz w:val="32"/>
          <w:szCs w:val="32"/>
        </w:rPr>
      </w:pPr>
    </w:p>
    <w:p w:rsidR="006E0FF8" w:rsidRPr="003B5D14" w:rsidRDefault="006E0FF8" w:rsidP="00080C80">
      <w:pPr>
        <w:ind w:left="-540"/>
        <w:rPr>
          <w:sz w:val="32"/>
        </w:rPr>
      </w:pPr>
      <w:r w:rsidRPr="003B5D14">
        <w:rPr>
          <w:sz w:val="32"/>
          <w:bdr w:val="single" w:sz="4" w:space="0" w:color="auto" w:frame="1"/>
        </w:rPr>
        <w:t xml:space="preserve">С 1  </w:t>
      </w:r>
      <w:r w:rsidRPr="003B5D14">
        <w:rPr>
          <w:sz w:val="32"/>
        </w:rPr>
        <w:t xml:space="preserve">      В чем смысл проблемы легитимности государственной власти?</w:t>
      </w:r>
    </w:p>
    <w:p w:rsidR="006E0FF8" w:rsidRPr="003B5D14" w:rsidRDefault="006E0FF8" w:rsidP="00080C80">
      <w:pPr>
        <w:ind w:left="-540"/>
        <w:rPr>
          <w:sz w:val="32"/>
        </w:rPr>
      </w:pPr>
    </w:p>
    <w:p w:rsidR="006E0FF8" w:rsidRPr="003B5D14" w:rsidRDefault="006E0FF8" w:rsidP="00080C80">
      <w:pPr>
        <w:ind w:left="-540"/>
        <w:rPr>
          <w:sz w:val="32"/>
        </w:rPr>
      </w:pPr>
      <w:r w:rsidRPr="003B5D14">
        <w:rPr>
          <w:sz w:val="32"/>
          <w:bdr w:val="single" w:sz="4" w:space="0" w:color="auto" w:frame="1"/>
        </w:rPr>
        <w:t xml:space="preserve">С 2  </w:t>
      </w:r>
      <w:r w:rsidRPr="003B5D14">
        <w:rPr>
          <w:sz w:val="32"/>
        </w:rPr>
        <w:t xml:space="preserve">     От  каких факторов зависит  легитимизации власти?</w:t>
      </w:r>
    </w:p>
    <w:p w:rsidR="006E0FF8" w:rsidRPr="003B5D14" w:rsidRDefault="006E0FF8" w:rsidP="00080C80">
      <w:pPr>
        <w:ind w:left="-540"/>
        <w:rPr>
          <w:sz w:val="32"/>
        </w:rPr>
      </w:pPr>
      <w:r w:rsidRPr="003B5D14">
        <w:rPr>
          <w:sz w:val="32"/>
        </w:rPr>
        <w:t xml:space="preserve"> </w:t>
      </w:r>
    </w:p>
    <w:p w:rsidR="006E0FF8" w:rsidRPr="003B5D14" w:rsidRDefault="006E0FF8" w:rsidP="00080C80">
      <w:pPr>
        <w:ind w:left="-540"/>
        <w:rPr>
          <w:sz w:val="32"/>
        </w:rPr>
      </w:pPr>
      <w:r w:rsidRPr="003B5D14">
        <w:rPr>
          <w:sz w:val="32"/>
          <w:bdr w:val="single" w:sz="4" w:space="0" w:color="auto" w:frame="1"/>
        </w:rPr>
        <w:t xml:space="preserve">С 3 </w:t>
      </w:r>
      <w:r w:rsidRPr="003B5D14">
        <w:rPr>
          <w:sz w:val="32"/>
        </w:rPr>
        <w:t xml:space="preserve">   Как менялась система легитимизации власти на протяжении истории? Приведите примеры из </w:t>
      </w:r>
    </w:p>
    <w:p w:rsidR="006E0FF8" w:rsidRPr="003B5D14" w:rsidRDefault="006E0FF8" w:rsidP="00080C80">
      <w:pPr>
        <w:ind w:left="-540"/>
        <w:rPr>
          <w:sz w:val="32"/>
        </w:rPr>
      </w:pPr>
      <w:r w:rsidRPr="003B5D14">
        <w:rPr>
          <w:sz w:val="32"/>
        </w:rPr>
        <w:t xml:space="preserve">           истории России.   </w:t>
      </w:r>
    </w:p>
    <w:p w:rsidR="006E0FF8" w:rsidRPr="003B5D14" w:rsidRDefault="006E0FF8" w:rsidP="00080C80">
      <w:pPr>
        <w:ind w:left="-540"/>
        <w:rPr>
          <w:sz w:val="32"/>
        </w:rPr>
      </w:pPr>
      <w:r w:rsidRPr="003B5D14">
        <w:rPr>
          <w:sz w:val="32"/>
        </w:rPr>
        <w:t>.</w:t>
      </w:r>
    </w:p>
    <w:p w:rsidR="006E0FF8" w:rsidRPr="003B5D14" w:rsidRDefault="006E0FF8" w:rsidP="00AF2D8E">
      <w:pPr>
        <w:pBdr>
          <w:bottom w:val="single" w:sz="12" w:space="1" w:color="auto"/>
        </w:pBdr>
        <w:ind w:left="-540"/>
        <w:rPr>
          <w:sz w:val="32"/>
        </w:rPr>
      </w:pPr>
      <w:r w:rsidRPr="003B5D14">
        <w:rPr>
          <w:sz w:val="32"/>
          <w:bdr w:val="single" w:sz="4" w:space="0" w:color="auto" w:frame="1"/>
        </w:rPr>
        <w:t xml:space="preserve">С 4  </w:t>
      </w:r>
      <w:r w:rsidRPr="003B5D14">
        <w:rPr>
          <w:sz w:val="32"/>
        </w:rPr>
        <w:t xml:space="preserve">    «Кто владеет информацией, тот владеет миром». Как этот принцип использовался и используется в наши дни в целях обеспечения легитимности власти? Приведите пример.</w:t>
      </w:r>
    </w:p>
    <w:p w:rsidR="006E0FF8" w:rsidRPr="003B5D14" w:rsidRDefault="006E0FF8" w:rsidP="00AF2D8E">
      <w:pPr>
        <w:pBdr>
          <w:bottom w:val="single" w:sz="12" w:space="1" w:color="auto"/>
        </w:pBdr>
        <w:ind w:left="-540"/>
        <w:rPr>
          <w:sz w:val="32"/>
        </w:rPr>
      </w:pPr>
      <w:r w:rsidRPr="003B5D14">
        <w:rPr>
          <w:sz w:val="32"/>
        </w:rPr>
        <w:t xml:space="preserve">  </w:t>
      </w:r>
    </w:p>
    <w:p w:rsidR="006E0FF8" w:rsidRPr="003B5D14" w:rsidRDefault="006E0FF8" w:rsidP="00080C80">
      <w:pPr>
        <w:ind w:left="-540"/>
        <w:rPr>
          <w:sz w:val="32"/>
        </w:rPr>
      </w:pPr>
    </w:p>
    <w:p w:rsidR="006E0FF8" w:rsidRPr="003B5D14" w:rsidRDefault="006E0FF8" w:rsidP="00080C80">
      <w:pPr>
        <w:ind w:left="-540"/>
        <w:rPr>
          <w:sz w:val="32"/>
        </w:rPr>
      </w:pPr>
      <w:r w:rsidRPr="003B5D14">
        <w:rPr>
          <w:sz w:val="32"/>
          <w:bdr w:val="single" w:sz="4" w:space="0" w:color="auto" w:frame="1"/>
        </w:rPr>
        <w:t xml:space="preserve">С 5  </w:t>
      </w:r>
      <w:r w:rsidRPr="003B5D14">
        <w:rPr>
          <w:sz w:val="32"/>
        </w:rPr>
        <w:t xml:space="preserve">      Назовите основные факторы производства.</w:t>
      </w:r>
    </w:p>
    <w:p w:rsidR="006E0FF8" w:rsidRPr="003B5D14" w:rsidRDefault="006E0FF8" w:rsidP="00080C80">
      <w:pPr>
        <w:ind w:left="-540"/>
        <w:rPr>
          <w:sz w:val="32"/>
        </w:rPr>
      </w:pPr>
    </w:p>
    <w:p w:rsidR="006E0FF8" w:rsidRPr="003B5D14" w:rsidRDefault="006E0FF8" w:rsidP="00080C80">
      <w:pPr>
        <w:ind w:left="-540"/>
        <w:rPr>
          <w:sz w:val="32"/>
        </w:rPr>
      </w:pPr>
      <w:r w:rsidRPr="003B5D14">
        <w:rPr>
          <w:sz w:val="32"/>
          <w:bdr w:val="single" w:sz="4" w:space="0" w:color="auto" w:frame="1"/>
        </w:rPr>
        <w:t xml:space="preserve">С 6  </w:t>
      </w:r>
      <w:r w:rsidRPr="003B5D14">
        <w:rPr>
          <w:sz w:val="32"/>
        </w:rPr>
        <w:t xml:space="preserve">      Студентка обучается работе на компьютере под руководством преподавателя. </w:t>
      </w:r>
    </w:p>
    <w:p w:rsidR="006E0FF8" w:rsidRPr="003B5D14" w:rsidRDefault="006E0FF8" w:rsidP="00080C80">
      <w:pPr>
        <w:ind w:left="-540"/>
        <w:rPr>
          <w:sz w:val="32"/>
        </w:rPr>
      </w:pPr>
      <w:r w:rsidRPr="003B5D14">
        <w:rPr>
          <w:sz w:val="32"/>
        </w:rPr>
        <w:t xml:space="preserve">              Назовите вид деятельности, перечислите ее структурные элементы, к каждому из них </w:t>
      </w:r>
    </w:p>
    <w:p w:rsidR="006E0FF8" w:rsidRPr="003B5D14" w:rsidRDefault="006E0FF8" w:rsidP="00080C80">
      <w:pPr>
        <w:ind w:left="-540"/>
        <w:rPr>
          <w:sz w:val="32"/>
        </w:rPr>
      </w:pPr>
      <w:r w:rsidRPr="003B5D14">
        <w:rPr>
          <w:sz w:val="32"/>
        </w:rPr>
        <w:t xml:space="preserve">              приведите   пример относительно данного факта.</w:t>
      </w:r>
    </w:p>
    <w:p w:rsidR="006E0FF8" w:rsidRPr="003B5D14" w:rsidRDefault="006E0FF8" w:rsidP="00080C80">
      <w:pPr>
        <w:ind w:left="-540"/>
        <w:rPr>
          <w:sz w:val="32"/>
        </w:rPr>
      </w:pPr>
    </w:p>
    <w:p w:rsidR="006E0FF8" w:rsidRPr="003B5D14" w:rsidRDefault="006E0FF8" w:rsidP="00080C80">
      <w:pPr>
        <w:ind w:left="-540"/>
        <w:rPr>
          <w:sz w:val="32"/>
        </w:rPr>
      </w:pPr>
      <w:r w:rsidRPr="003B5D14">
        <w:rPr>
          <w:sz w:val="32"/>
          <w:bdr w:val="single" w:sz="4" w:space="0" w:color="auto" w:frame="1"/>
        </w:rPr>
        <w:t xml:space="preserve">С 7 </w:t>
      </w:r>
      <w:r w:rsidRPr="003B5D14">
        <w:rPr>
          <w:sz w:val="32"/>
        </w:rPr>
        <w:t xml:space="preserve">   Парламент государства Н. рассматривает законопроект, по которому правом выезда за</w:t>
      </w:r>
    </w:p>
    <w:p w:rsidR="006E0FF8" w:rsidRPr="003B5D14" w:rsidRDefault="006E0FF8" w:rsidP="00080C80">
      <w:pPr>
        <w:ind w:left="-540"/>
        <w:rPr>
          <w:sz w:val="32"/>
        </w:rPr>
      </w:pPr>
      <w:r w:rsidRPr="003B5D14">
        <w:rPr>
          <w:sz w:val="32"/>
        </w:rPr>
        <w:t xml:space="preserve">          пределы страны обладают только те совершеннолетние граждане, которые прошли </w:t>
      </w:r>
    </w:p>
    <w:p w:rsidR="006E0FF8" w:rsidRPr="003B5D14" w:rsidRDefault="006E0FF8" w:rsidP="00080C80">
      <w:pPr>
        <w:ind w:left="-540"/>
        <w:rPr>
          <w:sz w:val="32"/>
        </w:rPr>
      </w:pPr>
      <w:r w:rsidRPr="003B5D14">
        <w:rPr>
          <w:sz w:val="32"/>
        </w:rPr>
        <w:t xml:space="preserve">          собеседование в органах государственной безопасности и сдали экзамен на гражданскую </w:t>
      </w:r>
    </w:p>
    <w:p w:rsidR="006E0FF8" w:rsidRPr="003B5D14" w:rsidRDefault="006E0FF8" w:rsidP="00080C80">
      <w:pPr>
        <w:ind w:left="-540"/>
        <w:rPr>
          <w:sz w:val="32"/>
        </w:rPr>
      </w:pPr>
      <w:r w:rsidRPr="003B5D14">
        <w:rPr>
          <w:sz w:val="32"/>
        </w:rPr>
        <w:t xml:space="preserve">          зрелость. Возможно ли принятие такого  закона в современной России? </w:t>
      </w:r>
    </w:p>
    <w:p w:rsidR="006E0FF8" w:rsidRPr="003B5D14" w:rsidRDefault="006E0FF8" w:rsidP="00080C80">
      <w:pPr>
        <w:ind w:left="-540"/>
        <w:rPr>
          <w:sz w:val="32"/>
        </w:rPr>
      </w:pPr>
      <w:r w:rsidRPr="003B5D14">
        <w:rPr>
          <w:sz w:val="32"/>
        </w:rPr>
        <w:t xml:space="preserve">          Прокомментируйте данный нормативный акт с точки зрения основных  положений </w:t>
      </w:r>
    </w:p>
    <w:p w:rsidR="006E0FF8" w:rsidRPr="003B5D14" w:rsidRDefault="006E0FF8" w:rsidP="00080C80">
      <w:pPr>
        <w:ind w:left="-540"/>
        <w:rPr>
          <w:sz w:val="32"/>
        </w:rPr>
      </w:pPr>
      <w:r w:rsidRPr="003B5D14">
        <w:rPr>
          <w:sz w:val="32"/>
        </w:rPr>
        <w:t xml:space="preserve">          Конституции РФ и прав человека. </w:t>
      </w:r>
    </w:p>
    <w:p w:rsidR="006E0FF8" w:rsidRDefault="006E0FF8" w:rsidP="00080C80">
      <w:r>
        <w:rPr>
          <w:b/>
          <w:sz w:val="48"/>
          <w:szCs w:val="48"/>
        </w:rPr>
        <w:t xml:space="preserve">                 </w:t>
      </w:r>
    </w:p>
    <w:p w:rsidR="006E0FF8" w:rsidRPr="00C75959" w:rsidRDefault="006E0FF8" w:rsidP="00080C80">
      <w:pPr>
        <w:pBdr>
          <w:top w:val="single" w:sz="4" w:space="1" w:color="auto"/>
          <w:left w:val="single" w:sz="4" w:space="4" w:color="auto"/>
          <w:bottom w:val="single" w:sz="4" w:space="1" w:color="auto"/>
          <w:right w:val="single" w:sz="4" w:space="4" w:color="auto"/>
        </w:pBdr>
        <w:ind w:firstLine="360"/>
        <w:rPr>
          <w:b/>
          <w:i/>
          <w:sz w:val="28"/>
          <w:szCs w:val="28"/>
        </w:rPr>
      </w:pPr>
      <w:r w:rsidRPr="00C75959">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pPr>
    </w:p>
    <w:p w:rsidR="006E0FF8" w:rsidRDefault="006E0FF8" w:rsidP="003526C8">
      <w:r>
        <w:rPr>
          <w:bdr w:val="single" w:sz="4" w:space="0" w:color="auto" w:frame="1"/>
        </w:rPr>
        <w:t xml:space="preserve">   С 8.1</w:t>
      </w:r>
      <w:r>
        <w:t xml:space="preserve">             </w:t>
      </w:r>
      <w:r>
        <w:rPr>
          <w:b/>
        </w:rPr>
        <w:t xml:space="preserve">Философия       </w:t>
      </w:r>
      <w:r>
        <w:t>«Истина – это то, что выдерживает проверку опытом».</w:t>
      </w:r>
    </w:p>
    <w:p w:rsidR="006E0FF8" w:rsidRDefault="006E0FF8" w:rsidP="003526C8">
      <w:r>
        <w:t xml:space="preserve">                                                                                                                         (А. Эйнштейн)</w:t>
      </w:r>
    </w:p>
    <w:p w:rsidR="006E0FF8" w:rsidRDefault="006E0FF8" w:rsidP="003526C8"/>
    <w:p w:rsidR="006E0FF8" w:rsidRDefault="006E0FF8" w:rsidP="00C75959">
      <w:r>
        <w:rPr>
          <w:bdr w:val="single" w:sz="4" w:space="0" w:color="auto" w:frame="1"/>
        </w:rPr>
        <w:t xml:space="preserve">   С 8.2</w:t>
      </w:r>
      <w:r>
        <w:t xml:space="preserve">             </w:t>
      </w:r>
      <w:r>
        <w:rPr>
          <w:b/>
        </w:rPr>
        <w:t xml:space="preserve">Социальная   </w:t>
      </w:r>
      <w:r>
        <w:t xml:space="preserve">     «Человек подобен дроби, числитель есть то, что он есть, а </w:t>
      </w:r>
    </w:p>
    <w:p w:rsidR="006E0FF8" w:rsidRDefault="006E0FF8" w:rsidP="00C75959">
      <w:r>
        <w:t xml:space="preserve">                          </w:t>
      </w:r>
      <w:r w:rsidRPr="00C75959">
        <w:rPr>
          <w:b/>
        </w:rPr>
        <w:t xml:space="preserve">психология </w:t>
      </w:r>
      <w:r>
        <w:t xml:space="preserve">          знаменатель – то, что он о себе думает. Чем больше </w:t>
      </w:r>
    </w:p>
    <w:p w:rsidR="006E0FF8" w:rsidRDefault="006E0FF8" w:rsidP="00C75959">
      <w:r>
        <w:t xml:space="preserve">                                                         знаменатель, тем меньше дробь». (Л.Н. Толстой)</w:t>
      </w:r>
    </w:p>
    <w:p w:rsidR="006E0FF8" w:rsidRPr="00C75959" w:rsidRDefault="006E0FF8" w:rsidP="00C75959">
      <w:pPr>
        <w:ind w:left="-180"/>
      </w:pPr>
      <w:r>
        <w:t xml:space="preserve">                                                                  </w:t>
      </w:r>
    </w:p>
    <w:p w:rsidR="006E0FF8" w:rsidRDefault="006E0FF8" w:rsidP="00080C80">
      <w:pPr>
        <w:ind w:left="-180"/>
      </w:pPr>
      <w:r>
        <w:rPr>
          <w:bdr w:val="single" w:sz="4" w:space="0" w:color="auto" w:frame="1"/>
        </w:rPr>
        <w:t xml:space="preserve">   С 8.3</w:t>
      </w:r>
      <w:r>
        <w:t xml:space="preserve">             </w:t>
      </w:r>
      <w:r>
        <w:rPr>
          <w:b/>
        </w:rPr>
        <w:t xml:space="preserve"> Экономика</w:t>
      </w:r>
      <w:r>
        <w:t xml:space="preserve">               «Издайте указ, в силу которого с 1 января 1847 г. всем и </w:t>
      </w:r>
    </w:p>
    <w:p w:rsidR="006E0FF8" w:rsidRDefault="006E0FF8" w:rsidP="00080C80">
      <w:pPr>
        <w:ind w:left="-180"/>
      </w:pPr>
      <w:r>
        <w:t xml:space="preserve">                                                              каждому гарантировались бы труд и заработная плата; </w:t>
      </w:r>
    </w:p>
    <w:p w:rsidR="006E0FF8" w:rsidRDefault="006E0FF8" w:rsidP="00080C80">
      <w:pPr>
        <w:ind w:left="-180"/>
      </w:pPr>
      <w:r>
        <w:t xml:space="preserve">                                                              тот час же бурное развитие промышленности сменится </w:t>
      </w:r>
    </w:p>
    <w:p w:rsidR="006E0FF8" w:rsidRDefault="006E0FF8" w:rsidP="00080C80">
      <w:pPr>
        <w:ind w:left="-180"/>
      </w:pPr>
      <w:r>
        <w:t xml:space="preserve">                                                              сильнейшим застоем». (П. Прудон)</w:t>
      </w:r>
    </w:p>
    <w:p w:rsidR="006E0FF8" w:rsidRDefault="006E0FF8" w:rsidP="00080C80">
      <w:pPr>
        <w:ind w:left="-180"/>
      </w:pPr>
    </w:p>
    <w:p w:rsidR="006E0FF8" w:rsidRDefault="006E0FF8" w:rsidP="00C75959">
      <w:r>
        <w:rPr>
          <w:bdr w:val="single" w:sz="4" w:space="0" w:color="auto" w:frame="1"/>
        </w:rPr>
        <w:t xml:space="preserve">   С 8.4 </w:t>
      </w:r>
      <w:r>
        <w:t xml:space="preserve">           </w:t>
      </w:r>
      <w:r>
        <w:rPr>
          <w:b/>
        </w:rPr>
        <w:t>Социология</w:t>
      </w:r>
      <w:r>
        <w:t xml:space="preserve">                «Пороки отдельных людей называют грехами. Пороки </w:t>
      </w:r>
    </w:p>
    <w:p w:rsidR="006E0FF8" w:rsidRDefault="006E0FF8" w:rsidP="00C75959">
      <w:r>
        <w:t xml:space="preserve">                                                       целого народа называют национальным характером» (В. Мич)</w:t>
      </w:r>
    </w:p>
    <w:p w:rsidR="006E0FF8" w:rsidRDefault="006E0FF8" w:rsidP="00080C80">
      <w:pPr>
        <w:ind w:left="-180"/>
      </w:pPr>
    </w:p>
    <w:p w:rsidR="006E0FF8" w:rsidRDefault="006E0FF8" w:rsidP="00C75959">
      <w:r>
        <w:rPr>
          <w:bdr w:val="single" w:sz="4" w:space="0" w:color="auto" w:frame="1"/>
        </w:rPr>
        <w:t xml:space="preserve">   С 8.5 </w:t>
      </w:r>
      <w:r>
        <w:t xml:space="preserve">           </w:t>
      </w:r>
      <w:r>
        <w:rPr>
          <w:b/>
        </w:rPr>
        <w:t>Политология</w:t>
      </w:r>
      <w:r>
        <w:t xml:space="preserve">               «Большевизм и фашизм – это, конечно, борьба двух</w:t>
      </w:r>
    </w:p>
    <w:p w:rsidR="006E0FF8" w:rsidRDefault="006E0FF8" w:rsidP="00080C80">
      <w:r>
        <w:t xml:space="preserve">                                                                 концов, а не борьба двух начал». (Дон-Аминадо)</w:t>
      </w:r>
    </w:p>
    <w:p w:rsidR="006E0FF8" w:rsidRDefault="006E0FF8" w:rsidP="00080C80">
      <w:pPr>
        <w:ind w:left="-180"/>
      </w:pPr>
    </w:p>
    <w:p w:rsidR="006E0FF8" w:rsidRDefault="006E0FF8" w:rsidP="00080C80">
      <w:pPr>
        <w:ind w:left="-180"/>
      </w:pPr>
      <w:r>
        <w:rPr>
          <w:bdr w:val="single" w:sz="4" w:space="0" w:color="auto" w:frame="1"/>
        </w:rPr>
        <w:t xml:space="preserve">   С 8.6 </w:t>
      </w:r>
      <w:r>
        <w:t xml:space="preserve">          </w:t>
      </w:r>
      <w:r>
        <w:rPr>
          <w:b/>
        </w:rPr>
        <w:t xml:space="preserve"> Правоведение</w:t>
      </w:r>
      <w:r>
        <w:t xml:space="preserve">              «Только слабые совершают преступления: сильному и</w:t>
      </w:r>
    </w:p>
    <w:p w:rsidR="006E0FF8" w:rsidRDefault="006E0FF8" w:rsidP="00080C80">
      <w:pPr>
        <w:ind w:left="-180"/>
      </w:pPr>
      <w:r>
        <w:t xml:space="preserve">                                                                  счастливому они не нужны».</w:t>
      </w:r>
    </w:p>
    <w:p w:rsidR="006E0FF8" w:rsidRDefault="006E0FF8" w:rsidP="00080C80">
      <w:pPr>
        <w:ind w:left="-180"/>
      </w:pPr>
      <w:r>
        <w:t xml:space="preserve">                                                                                                                                        Ф. Вольтер</w:t>
      </w:r>
    </w:p>
    <w:p w:rsidR="006E0FF8" w:rsidRDefault="006E0FF8" w:rsidP="00080C80">
      <w:pPr>
        <w:ind w:left="-180"/>
      </w:pPr>
      <w:r>
        <w:t xml:space="preserve">                                                                                                           </w:t>
      </w:r>
    </w:p>
    <w:p w:rsidR="006E0FF8" w:rsidRDefault="006E0FF8" w:rsidP="00080C80">
      <w:pPr>
        <w:ind w:left="-180"/>
        <w:rPr>
          <w:i/>
          <w:sz w:val="32"/>
          <w:szCs w:val="32"/>
        </w:rPr>
      </w:pPr>
      <w:r>
        <w:rPr>
          <w:i/>
          <w:sz w:val="32"/>
          <w:szCs w:val="32"/>
        </w:rPr>
        <w:t>В бланке ответов №2 запишите полный номер задания (например, С 8.5), выбранное высказывание, а затем развернутый ответ.</w:t>
      </w:r>
      <w:r>
        <w:t xml:space="preserve">                         </w:t>
      </w:r>
      <w:r>
        <w:rPr>
          <w:b/>
          <w:sz w:val="48"/>
          <w:szCs w:val="48"/>
        </w:rPr>
        <w:t xml:space="preserve">                       </w:t>
      </w:r>
    </w:p>
    <w:p w:rsidR="006E0FF8" w:rsidRDefault="006E0FF8" w:rsidP="00080C80">
      <w:pPr>
        <w:rPr>
          <w:b/>
          <w:sz w:val="48"/>
          <w:szCs w:val="48"/>
        </w:rPr>
      </w:pPr>
      <w:r>
        <w:t xml:space="preserve">                         </w:t>
      </w:r>
      <w:r>
        <w:rPr>
          <w:b/>
          <w:sz w:val="48"/>
          <w:szCs w:val="48"/>
        </w:rPr>
        <w:t xml:space="preserve">                           </w:t>
      </w:r>
    </w:p>
    <w:p w:rsidR="006E0FF8" w:rsidRPr="005004D1" w:rsidRDefault="006E0FF8" w:rsidP="00080C80">
      <w:pPr>
        <w:ind w:left="-540"/>
        <w:jc w:val="center"/>
        <w:rPr>
          <w:b/>
          <w:sz w:val="40"/>
          <w:szCs w:val="40"/>
        </w:rPr>
      </w:pPr>
      <w:r w:rsidRPr="005004D1">
        <w:rPr>
          <w:sz w:val="40"/>
          <w:szCs w:val="40"/>
        </w:rPr>
        <w:t xml:space="preserve">ВАРИАНТ </w:t>
      </w:r>
      <w:r>
        <w:rPr>
          <w:sz w:val="40"/>
          <w:szCs w:val="40"/>
        </w:rPr>
        <w:t>7</w:t>
      </w:r>
      <w:r w:rsidRPr="005004D1">
        <w:rPr>
          <w:b/>
          <w:sz w:val="40"/>
          <w:szCs w:val="40"/>
        </w:rPr>
        <w:t xml:space="preserve">                                                      </w:t>
      </w:r>
    </w:p>
    <w:p w:rsidR="006E0FF8" w:rsidRDefault="006E0FF8" w:rsidP="00080C80">
      <w:pPr>
        <w:ind w:left="-540"/>
        <w:jc w:val="center"/>
        <w:rPr>
          <w:b/>
          <w:sz w:val="32"/>
          <w:szCs w:val="32"/>
        </w:rPr>
      </w:pPr>
      <w:r>
        <w:rPr>
          <w:b/>
          <w:sz w:val="32"/>
          <w:szCs w:val="32"/>
        </w:rPr>
        <w:t xml:space="preserve"> Часть 1</w:t>
      </w:r>
    </w:p>
    <w:p w:rsidR="006E0FF8" w:rsidRDefault="006E0FF8" w:rsidP="00080C80">
      <w:pPr>
        <w:rPr>
          <w:sz w:val="32"/>
          <w:szCs w:val="32"/>
        </w:rPr>
      </w:pPr>
    </w:p>
    <w:p w:rsidR="006E0FF8" w:rsidRPr="003526C8" w:rsidRDefault="006E0FF8" w:rsidP="003526C8">
      <w:pPr>
        <w:pBdr>
          <w:top w:val="single" w:sz="4" w:space="1" w:color="auto"/>
          <w:left w:val="single" w:sz="4" w:space="4" w:color="auto"/>
          <w:bottom w:val="single" w:sz="4" w:space="1" w:color="auto"/>
          <w:right w:val="single" w:sz="4" w:space="4" w:color="auto"/>
        </w:pBdr>
        <w:jc w:val="both"/>
        <w:rPr>
          <w:b/>
          <w:sz w:val="28"/>
          <w:szCs w:val="28"/>
        </w:rPr>
      </w:pPr>
      <w:r>
        <w:rPr>
          <w:b/>
          <w:i/>
          <w:sz w:val="32"/>
          <w:szCs w:val="32"/>
        </w:rPr>
        <w:t xml:space="preserve">   </w:t>
      </w:r>
      <w:r w:rsidRPr="003526C8">
        <w:rPr>
          <w:b/>
          <w:i/>
          <w:sz w:val="28"/>
          <w:szCs w:val="28"/>
        </w:rPr>
        <w:t xml:space="preserve">При выполнении заданий этой части в бланке ответов № 1 под номером, выполняемого вами задания (А1 – А30) поставьте знак </w:t>
      </w:r>
      <w:r w:rsidRPr="003526C8">
        <w:rPr>
          <w:b/>
          <w:sz w:val="28"/>
          <w:szCs w:val="28"/>
        </w:rPr>
        <w:t>«х»</w:t>
      </w:r>
      <w:r w:rsidRPr="003526C8">
        <w:rPr>
          <w:b/>
          <w:i/>
          <w:sz w:val="28"/>
          <w:szCs w:val="28"/>
        </w:rPr>
        <w:t xml:space="preserve"> в клеточке, номер которой соответствует номеру выбранного вами ответа.</w:t>
      </w:r>
      <w:r w:rsidRPr="003526C8">
        <w:rPr>
          <w:b/>
          <w:sz w:val="28"/>
          <w:szCs w:val="28"/>
        </w:rPr>
        <w:t xml:space="preserve">    </w:t>
      </w:r>
    </w:p>
    <w:p w:rsidR="006E0FF8" w:rsidRDefault="006E0FF8" w:rsidP="00080C80">
      <w:pPr>
        <w:ind w:left="-540"/>
        <w:rPr>
          <w:bdr w:val="single" w:sz="4" w:space="0" w:color="auto" w:frame="1"/>
        </w:rPr>
      </w:pPr>
    </w:p>
    <w:p w:rsidR="006E0FF8" w:rsidRDefault="006E0FF8" w:rsidP="003526C8">
      <w:pPr>
        <w:ind w:left="-540"/>
      </w:pPr>
      <w:r>
        <w:rPr>
          <w:bdr w:val="single" w:sz="4" w:space="0" w:color="auto" w:frame="1"/>
        </w:rPr>
        <w:t>А 1</w:t>
      </w:r>
      <w:r>
        <w:t xml:space="preserve">         Какое понятие относится к политической  сфере общества:</w:t>
      </w:r>
    </w:p>
    <w:p w:rsidR="006E0FF8" w:rsidRDefault="006E0FF8" w:rsidP="00080C80">
      <w:pPr>
        <w:ind w:left="-540"/>
      </w:pPr>
      <w:r>
        <w:t xml:space="preserve">                            1) наука                                               </w:t>
      </w:r>
    </w:p>
    <w:p w:rsidR="006E0FF8" w:rsidRDefault="006E0FF8" w:rsidP="00080C80">
      <w:pPr>
        <w:ind w:left="-540"/>
      </w:pPr>
      <w:r>
        <w:t xml:space="preserve">                            2) импичмент</w:t>
      </w:r>
    </w:p>
    <w:p w:rsidR="006E0FF8" w:rsidRDefault="006E0FF8" w:rsidP="00080C80">
      <w:pPr>
        <w:ind w:left="-540"/>
      </w:pPr>
      <w:r>
        <w:t xml:space="preserve">                            3) социализация              </w:t>
      </w:r>
    </w:p>
    <w:p w:rsidR="006E0FF8" w:rsidRDefault="006E0FF8" w:rsidP="00080C80">
      <w:pPr>
        <w:ind w:left="-540"/>
      </w:pPr>
      <w:r>
        <w:t xml:space="preserve">                            4) искусство</w:t>
      </w:r>
    </w:p>
    <w:p w:rsidR="006E0FF8" w:rsidRDefault="006E0FF8" w:rsidP="00080C80">
      <w:pPr>
        <w:ind w:left="-540"/>
      </w:pPr>
      <w:r>
        <w:rPr>
          <w:bdr w:val="single" w:sz="4" w:space="0" w:color="auto" w:frame="1"/>
        </w:rPr>
        <w:t>А 2</w:t>
      </w:r>
      <w:r>
        <w:t xml:space="preserve">        Индустриальное общество отличается от традиционного тем, что:</w:t>
      </w:r>
    </w:p>
    <w:p w:rsidR="006E0FF8" w:rsidRDefault="006E0FF8" w:rsidP="00080C80">
      <w:pPr>
        <w:ind w:left="-540"/>
      </w:pPr>
      <w:r>
        <w:t xml:space="preserve">                             1) в нем существует жесткое разделение людей на классы, касты</w:t>
      </w:r>
    </w:p>
    <w:p w:rsidR="006E0FF8" w:rsidRDefault="006E0FF8" w:rsidP="00080C80">
      <w:pPr>
        <w:ind w:left="-540"/>
      </w:pPr>
      <w:r>
        <w:t xml:space="preserve">                             2) в нем отсутствуют социальные конфликты</w:t>
      </w:r>
    </w:p>
    <w:p w:rsidR="006E0FF8" w:rsidRDefault="006E0FF8" w:rsidP="00080C80">
      <w:pPr>
        <w:ind w:left="-540"/>
      </w:pPr>
      <w:r>
        <w:t xml:space="preserve">                             3) в нем господствуют общинные принципы социальной жизни</w:t>
      </w:r>
    </w:p>
    <w:p w:rsidR="006E0FF8" w:rsidRDefault="006E0FF8" w:rsidP="00080C80">
      <w:pPr>
        <w:ind w:left="-540"/>
      </w:pPr>
      <w:r>
        <w:t xml:space="preserve">                             4) центрами социально-экономической жизни становятся промышленные</w:t>
      </w:r>
    </w:p>
    <w:p w:rsidR="006E0FF8" w:rsidRDefault="006E0FF8" w:rsidP="00080C80">
      <w:pPr>
        <w:ind w:left="-540"/>
      </w:pPr>
      <w:r>
        <w:t xml:space="preserve">                                 предприятия</w:t>
      </w:r>
    </w:p>
    <w:p w:rsidR="006E0FF8" w:rsidRDefault="006E0FF8" w:rsidP="00080C80">
      <w:pPr>
        <w:ind w:left="-540"/>
      </w:pPr>
      <w:r>
        <w:rPr>
          <w:bdr w:val="single" w:sz="4" w:space="0" w:color="auto" w:frame="1"/>
        </w:rPr>
        <w:t>А 3</w:t>
      </w:r>
      <w:r>
        <w:t xml:space="preserve">       Примером проявления духовной культуры не  является:</w:t>
      </w:r>
    </w:p>
    <w:p w:rsidR="006E0FF8" w:rsidRDefault="006E0FF8" w:rsidP="00080C80">
      <w:pPr>
        <w:ind w:left="-540"/>
      </w:pPr>
      <w:r>
        <w:t xml:space="preserve">                             1) чтение книг                                 </w:t>
      </w:r>
    </w:p>
    <w:p w:rsidR="006E0FF8" w:rsidRDefault="006E0FF8" w:rsidP="00080C80">
      <w:pPr>
        <w:ind w:left="-540"/>
      </w:pPr>
      <w:r>
        <w:t xml:space="preserve">                             2) освоение навыков езды на автомобиле</w:t>
      </w:r>
    </w:p>
    <w:p w:rsidR="006E0FF8" w:rsidRDefault="006E0FF8" w:rsidP="00080C80">
      <w:pPr>
        <w:ind w:left="-540"/>
      </w:pPr>
      <w:r>
        <w:t xml:space="preserve">                             3) получение образования  и воспитания                            </w:t>
      </w:r>
    </w:p>
    <w:p w:rsidR="006E0FF8" w:rsidRDefault="006E0FF8" w:rsidP="00080C80">
      <w:pPr>
        <w:ind w:left="-540"/>
      </w:pPr>
      <w:r>
        <w:t xml:space="preserve">                             4) молитва к Богу</w:t>
      </w:r>
    </w:p>
    <w:p w:rsidR="006E0FF8" w:rsidRDefault="006E0FF8" w:rsidP="00080C80">
      <w:pPr>
        <w:ind w:left="-540"/>
      </w:pPr>
      <w:r>
        <w:rPr>
          <w:bdr w:val="single" w:sz="4" w:space="0" w:color="auto" w:frame="1"/>
        </w:rPr>
        <w:t xml:space="preserve"> А 4 </w:t>
      </w:r>
      <w:r>
        <w:t xml:space="preserve">     «Сознание человека первоначально представляет чистую доску, на которой опыт записывает </w:t>
      </w:r>
    </w:p>
    <w:p w:rsidR="006E0FF8" w:rsidRDefault="006E0FF8" w:rsidP="00080C80">
      <w:pPr>
        <w:ind w:left="-540"/>
      </w:pPr>
      <w:r>
        <w:t xml:space="preserve">              свои данные». Данное высказывание соответствует:             </w:t>
      </w:r>
    </w:p>
    <w:p w:rsidR="006E0FF8" w:rsidRDefault="006E0FF8" w:rsidP="00080C80">
      <w:pPr>
        <w:ind w:left="-540"/>
      </w:pPr>
      <w:r>
        <w:t xml:space="preserve">                         1) рационализму</w:t>
      </w:r>
    </w:p>
    <w:p w:rsidR="006E0FF8" w:rsidRDefault="006E0FF8" w:rsidP="00080C80">
      <w:pPr>
        <w:ind w:left="-540"/>
      </w:pPr>
      <w:r>
        <w:t xml:space="preserve">                         2) эмпиризму</w:t>
      </w:r>
    </w:p>
    <w:p w:rsidR="006E0FF8" w:rsidRDefault="006E0FF8" w:rsidP="00080C80">
      <w:pPr>
        <w:ind w:left="-540"/>
      </w:pPr>
      <w:r>
        <w:t xml:space="preserve">                         3) классицизму</w:t>
      </w:r>
    </w:p>
    <w:p w:rsidR="006E0FF8" w:rsidRDefault="006E0FF8" w:rsidP="00080C80">
      <w:pPr>
        <w:ind w:left="-540"/>
      </w:pPr>
      <w:r>
        <w:t xml:space="preserve">                         4) импрессионизму </w:t>
      </w:r>
    </w:p>
    <w:p w:rsidR="006E0FF8" w:rsidRDefault="006E0FF8" w:rsidP="00080C80">
      <w:pPr>
        <w:ind w:left="-540"/>
      </w:pPr>
      <w:r>
        <w:rPr>
          <w:bdr w:val="single" w:sz="4" w:space="0" w:color="auto" w:frame="1"/>
        </w:rPr>
        <w:t xml:space="preserve">  А 5</w:t>
      </w:r>
      <w:r>
        <w:t xml:space="preserve">        Какое суждение является верным:</w:t>
      </w:r>
    </w:p>
    <w:p w:rsidR="006E0FF8" w:rsidRDefault="006E0FF8" w:rsidP="00080C80">
      <w:pPr>
        <w:ind w:left="-540"/>
      </w:pPr>
      <w:r>
        <w:t xml:space="preserve">                 А.  Произведения  элитарной культуры – это искусство не для всех.</w:t>
      </w:r>
    </w:p>
    <w:p w:rsidR="006E0FF8" w:rsidRDefault="006E0FF8" w:rsidP="00080C80">
      <w:pPr>
        <w:ind w:left="-540"/>
      </w:pPr>
      <w:r>
        <w:t xml:space="preserve">                 Б.   Примерами произведений массовой культуры являются телевизионные сериалы, </w:t>
      </w:r>
    </w:p>
    <w:p w:rsidR="006E0FF8" w:rsidRDefault="006E0FF8" w:rsidP="00080C80">
      <w:pPr>
        <w:ind w:left="-540"/>
      </w:pPr>
      <w:r>
        <w:t xml:space="preserve">                       ток-шоу, реалити-шоу.</w:t>
      </w:r>
    </w:p>
    <w:p w:rsidR="006E0FF8" w:rsidRDefault="006E0FF8" w:rsidP="00080C80">
      <w:pPr>
        <w:ind w:left="-540"/>
      </w:pPr>
      <w:r>
        <w:t xml:space="preserve">                          1)верно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r>
        <w:rPr>
          <w:bdr w:val="single" w:sz="4" w:space="0" w:color="auto" w:frame="1"/>
        </w:rPr>
        <w:t xml:space="preserve">  А 6</w:t>
      </w:r>
      <w:r>
        <w:t xml:space="preserve">         К основным принципам синергетики не относится:</w:t>
      </w:r>
    </w:p>
    <w:p w:rsidR="006E0FF8" w:rsidRDefault="006E0FF8" w:rsidP="00080C80">
      <w:pPr>
        <w:ind w:left="-540"/>
      </w:pPr>
      <w:r>
        <w:t xml:space="preserve">                           1) принцип неопределенности                       </w:t>
      </w:r>
    </w:p>
    <w:p w:rsidR="006E0FF8" w:rsidRDefault="006E0FF8" w:rsidP="00080C80">
      <w:pPr>
        <w:ind w:left="-540"/>
      </w:pPr>
      <w:r>
        <w:t xml:space="preserve">                           2) принцип предопределенности</w:t>
      </w:r>
    </w:p>
    <w:p w:rsidR="006E0FF8" w:rsidRDefault="006E0FF8" w:rsidP="00080C80">
      <w:pPr>
        <w:ind w:left="-540"/>
      </w:pPr>
      <w:r>
        <w:t xml:space="preserve">                           3) принцип вероятности события                        </w:t>
      </w:r>
    </w:p>
    <w:p w:rsidR="006E0FF8" w:rsidRDefault="006E0FF8" w:rsidP="00080C80">
      <w:pPr>
        <w:ind w:left="-540"/>
      </w:pPr>
      <w:r>
        <w:t xml:space="preserve">                           4) принцип стихийности</w:t>
      </w:r>
    </w:p>
    <w:p w:rsidR="006E0FF8" w:rsidRDefault="006E0FF8" w:rsidP="00080C80">
      <w:pPr>
        <w:ind w:left="-540"/>
      </w:pPr>
      <w:r>
        <w:rPr>
          <w:bdr w:val="single" w:sz="4" w:space="0" w:color="auto" w:frame="1"/>
        </w:rPr>
        <w:t xml:space="preserve">  А 7</w:t>
      </w:r>
      <w:r>
        <w:t xml:space="preserve">     «На Крещение нужно искупаться в проруби». По народным поверьям, окунувшись в ледяную</w:t>
      </w:r>
    </w:p>
    <w:p w:rsidR="006E0FF8" w:rsidRDefault="006E0FF8" w:rsidP="00080C80">
      <w:pPr>
        <w:ind w:left="-540"/>
      </w:pPr>
      <w:r>
        <w:t xml:space="preserve">              купель, человек защищал себя от хворей, запасался здоровьем, получая особую силу, этот</w:t>
      </w:r>
    </w:p>
    <w:p w:rsidR="006E0FF8" w:rsidRDefault="006E0FF8" w:rsidP="00E41011">
      <w:pPr>
        <w:ind w:left="-540"/>
      </w:pPr>
      <w:r>
        <w:t xml:space="preserve">              факт является примером:</w:t>
      </w:r>
    </w:p>
    <w:p w:rsidR="006E0FF8" w:rsidRDefault="006E0FF8" w:rsidP="00080C80">
      <w:pPr>
        <w:ind w:left="-540"/>
      </w:pPr>
      <w:r>
        <w:t xml:space="preserve">                            1) обряда</w:t>
      </w:r>
    </w:p>
    <w:p w:rsidR="006E0FF8" w:rsidRDefault="006E0FF8" w:rsidP="00080C80">
      <w:pPr>
        <w:ind w:left="-540"/>
      </w:pPr>
      <w:r>
        <w:t xml:space="preserve">                            2) идола</w:t>
      </w:r>
    </w:p>
    <w:p w:rsidR="006E0FF8" w:rsidRDefault="006E0FF8" w:rsidP="00080C80">
      <w:pPr>
        <w:ind w:left="-540"/>
      </w:pPr>
      <w:r>
        <w:t xml:space="preserve">                            3) иерархии</w:t>
      </w:r>
    </w:p>
    <w:p w:rsidR="006E0FF8" w:rsidRDefault="006E0FF8" w:rsidP="00080C80">
      <w:pPr>
        <w:ind w:left="-540"/>
      </w:pPr>
      <w:r>
        <w:t xml:space="preserve">                            4) нормы права</w:t>
      </w:r>
    </w:p>
    <w:p w:rsidR="006E0FF8" w:rsidRDefault="006E0FF8" w:rsidP="00080C80">
      <w:pPr>
        <w:ind w:left="-540"/>
      </w:pPr>
      <w:r>
        <w:rPr>
          <w:bdr w:val="single" w:sz="4" w:space="0" w:color="auto" w:frame="1"/>
        </w:rPr>
        <w:t xml:space="preserve"> А 8 </w:t>
      </w:r>
      <w:r>
        <w:t xml:space="preserve">       Суть прогностической функции науки состоит в том, чтобы </w:t>
      </w:r>
    </w:p>
    <w:p w:rsidR="006E0FF8" w:rsidRDefault="006E0FF8" w:rsidP="00080C80">
      <w:pPr>
        <w:ind w:left="-540"/>
      </w:pPr>
      <w:r>
        <w:t xml:space="preserve">                            1) познавать и объяснять мир                              </w:t>
      </w:r>
    </w:p>
    <w:p w:rsidR="006E0FF8" w:rsidRDefault="006E0FF8" w:rsidP="00080C80">
      <w:pPr>
        <w:ind w:left="-540"/>
      </w:pPr>
      <w:r>
        <w:t xml:space="preserve">                            2) предвидеть последствия изменения окружающего мира</w:t>
      </w:r>
    </w:p>
    <w:p w:rsidR="006E0FF8" w:rsidRDefault="006E0FF8" w:rsidP="00080C80">
      <w:pPr>
        <w:ind w:left="-540"/>
      </w:pPr>
      <w:r>
        <w:t xml:space="preserve">                            3) совершенствовать социальное устройство                                   </w:t>
      </w:r>
    </w:p>
    <w:p w:rsidR="006E0FF8" w:rsidRDefault="006E0FF8" w:rsidP="008D0BAC">
      <w:pPr>
        <w:ind w:left="-540"/>
      </w:pPr>
      <w:r>
        <w:t xml:space="preserve">                            4) создавать дополнительные ресурсы для экономики</w:t>
      </w:r>
    </w:p>
    <w:p w:rsidR="006E0FF8" w:rsidRDefault="006E0FF8" w:rsidP="008D0BAC">
      <w:pPr>
        <w:ind w:left="-540"/>
      </w:pPr>
    </w:p>
    <w:p w:rsidR="006E0FF8" w:rsidRDefault="006E0FF8" w:rsidP="00080C80">
      <w:pPr>
        <w:ind w:left="-540"/>
      </w:pPr>
      <w:r>
        <w:rPr>
          <w:bdr w:val="single" w:sz="4" w:space="0" w:color="auto" w:frame="1"/>
        </w:rPr>
        <w:t xml:space="preserve"> А 9   </w:t>
      </w:r>
      <w:r>
        <w:t xml:space="preserve">    Студенты и школьники города принимают участие в акции «Георгиевская лента»,</w:t>
      </w:r>
    </w:p>
    <w:p w:rsidR="006E0FF8" w:rsidRDefault="006E0FF8" w:rsidP="00080C80">
      <w:pPr>
        <w:ind w:left="-540"/>
      </w:pPr>
      <w:r>
        <w:t xml:space="preserve">              посвященной Дню Победы. Этот  факт иллюстрирует     деятельность:</w:t>
      </w:r>
    </w:p>
    <w:p w:rsidR="006E0FF8" w:rsidRDefault="006E0FF8" w:rsidP="00080C80">
      <w:pPr>
        <w:ind w:left="-540"/>
      </w:pPr>
      <w:r>
        <w:t xml:space="preserve">                       1) материально-производственную                 2) учебно-познавательную</w:t>
      </w:r>
    </w:p>
    <w:p w:rsidR="006E0FF8" w:rsidRDefault="006E0FF8" w:rsidP="00080C80">
      <w:pPr>
        <w:ind w:left="-540"/>
      </w:pPr>
      <w:r>
        <w:t xml:space="preserve">                       3) ценностно-ориентировочную                      4) социально-преобразовательную</w:t>
      </w:r>
    </w:p>
    <w:p w:rsidR="006E0FF8" w:rsidRDefault="006E0FF8" w:rsidP="00080C80"/>
    <w:p w:rsidR="006E0FF8" w:rsidRDefault="006E0FF8" w:rsidP="00080C80">
      <w:pPr>
        <w:ind w:left="-540"/>
      </w:pPr>
      <w:r>
        <w:rPr>
          <w:bdr w:val="single" w:sz="4" w:space="0" w:color="auto" w:frame="1"/>
        </w:rPr>
        <w:t xml:space="preserve">  А 10  </w:t>
      </w:r>
      <w:r>
        <w:t xml:space="preserve">        Какое суждение является верным:</w:t>
      </w:r>
    </w:p>
    <w:p w:rsidR="006E0FF8" w:rsidRDefault="006E0FF8" w:rsidP="00080C80">
      <w:pPr>
        <w:ind w:left="-540"/>
      </w:pPr>
      <w:r>
        <w:t xml:space="preserve">                   А. Способность человека противостоять саморазрушению – один из основных критериев</w:t>
      </w:r>
    </w:p>
    <w:p w:rsidR="006E0FF8" w:rsidRDefault="006E0FF8" w:rsidP="00080C80">
      <w:pPr>
        <w:ind w:left="-540"/>
      </w:pPr>
      <w:r>
        <w:t xml:space="preserve">                        общественного прогресса.</w:t>
      </w:r>
    </w:p>
    <w:p w:rsidR="006E0FF8" w:rsidRDefault="006E0FF8" w:rsidP="00080C80">
      <w:pPr>
        <w:ind w:left="-540"/>
      </w:pPr>
      <w:r>
        <w:t xml:space="preserve">                   Б.  Чем выше степень свободы человека в обществе, его способности к творчеству,</w:t>
      </w:r>
    </w:p>
    <w:p w:rsidR="006E0FF8" w:rsidRDefault="006E0FF8" w:rsidP="00080C80">
      <w:pPr>
        <w:ind w:left="-540"/>
      </w:pPr>
      <w:r>
        <w:t xml:space="preserve">                        инновациям, тем данное общество является более прогрессивным. </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r>
        <w:rPr>
          <w:bdr w:val="single" w:sz="4" w:space="0" w:color="auto" w:frame="1"/>
        </w:rPr>
        <w:t xml:space="preserve"> А 11 </w:t>
      </w:r>
      <w:r>
        <w:t xml:space="preserve">         Какие последствия имеет монополизация экономики:</w:t>
      </w:r>
    </w:p>
    <w:p w:rsidR="006E0FF8" w:rsidRDefault="006E0FF8" w:rsidP="00080C80">
      <w:pPr>
        <w:ind w:left="-540"/>
      </w:pPr>
      <w:r>
        <w:t xml:space="preserve">                         1) понижается рентабельность производства</w:t>
      </w:r>
    </w:p>
    <w:p w:rsidR="006E0FF8" w:rsidRDefault="006E0FF8" w:rsidP="00080C80">
      <w:pPr>
        <w:ind w:left="-540"/>
      </w:pPr>
      <w:r>
        <w:t xml:space="preserve">                         2) растет уровень инфляции в стране</w:t>
      </w:r>
    </w:p>
    <w:p w:rsidR="006E0FF8" w:rsidRDefault="006E0FF8" w:rsidP="00080C80">
      <w:pPr>
        <w:ind w:left="-540"/>
      </w:pPr>
      <w:r>
        <w:t xml:space="preserve">                         3) увеличивается ассортимент продукции на рынке</w:t>
      </w:r>
    </w:p>
    <w:p w:rsidR="006E0FF8" w:rsidRDefault="006E0FF8" w:rsidP="00080C80">
      <w:pPr>
        <w:ind w:left="-540"/>
      </w:pPr>
      <w:r>
        <w:t xml:space="preserve">                         4) происходит искусственное повышение цен на продукцию</w:t>
      </w:r>
    </w:p>
    <w:p w:rsidR="006E0FF8" w:rsidRDefault="006E0FF8" w:rsidP="00080C80">
      <w:pPr>
        <w:ind w:left="-540"/>
      </w:pPr>
      <w:r>
        <w:rPr>
          <w:bdr w:val="single" w:sz="4" w:space="0" w:color="auto" w:frame="1"/>
        </w:rPr>
        <w:t xml:space="preserve">  А 12</w:t>
      </w:r>
      <w:r>
        <w:t xml:space="preserve">         Об экстенсивном характере развития хозяйства свидетельствует:</w:t>
      </w:r>
    </w:p>
    <w:p w:rsidR="006E0FF8" w:rsidRDefault="006E0FF8" w:rsidP="00080C80">
      <w:pPr>
        <w:ind w:left="-540"/>
      </w:pPr>
      <w:r>
        <w:t xml:space="preserve">                     1) увеличение объемов потребляемого сырья, материалов и других ресурсов</w:t>
      </w:r>
    </w:p>
    <w:p w:rsidR="006E0FF8" w:rsidRDefault="006E0FF8" w:rsidP="00080C80">
      <w:pPr>
        <w:ind w:left="-540"/>
      </w:pPr>
      <w:r>
        <w:t xml:space="preserve">                     2) использование новейших технологий и  техники</w:t>
      </w:r>
    </w:p>
    <w:p w:rsidR="006E0FF8" w:rsidRDefault="006E0FF8" w:rsidP="00080C80">
      <w:pPr>
        <w:ind w:left="-540"/>
      </w:pPr>
      <w:r>
        <w:t xml:space="preserve">                     3) повышение эффективности использования рабочей силы, капитала, других </w:t>
      </w:r>
    </w:p>
    <w:p w:rsidR="006E0FF8" w:rsidRDefault="006E0FF8" w:rsidP="00080C80">
      <w:pPr>
        <w:ind w:left="-540"/>
      </w:pPr>
      <w:r>
        <w:t xml:space="preserve">                          ресурсов</w:t>
      </w:r>
    </w:p>
    <w:p w:rsidR="006E0FF8" w:rsidRDefault="006E0FF8" w:rsidP="00080C80">
      <w:pPr>
        <w:ind w:left="-540"/>
      </w:pPr>
      <w:r>
        <w:t xml:space="preserve">                     4) улучшение организации труда и производства</w:t>
      </w:r>
    </w:p>
    <w:p w:rsidR="006E0FF8" w:rsidRDefault="006E0FF8" w:rsidP="00080C80">
      <w:pPr>
        <w:ind w:left="-540"/>
      </w:pPr>
      <w:r>
        <w:t xml:space="preserve"> </w:t>
      </w:r>
      <w:r>
        <w:rPr>
          <w:bdr w:val="single" w:sz="4" w:space="0" w:color="auto" w:frame="1"/>
        </w:rPr>
        <w:t xml:space="preserve">А 13 </w:t>
      </w:r>
      <w:r>
        <w:t xml:space="preserve">  Для  характеристики какой  экономики справедливо утверждение «Планы партии – планы </w:t>
      </w:r>
    </w:p>
    <w:p w:rsidR="006E0FF8" w:rsidRDefault="006E0FF8" w:rsidP="00080C80">
      <w:pPr>
        <w:ind w:left="-540"/>
      </w:pPr>
      <w:r>
        <w:t xml:space="preserve">             народа!  Выполним пятилетний план за три года!»:</w:t>
      </w:r>
    </w:p>
    <w:p w:rsidR="006E0FF8" w:rsidRDefault="006E0FF8" w:rsidP="00080C80">
      <w:pPr>
        <w:ind w:left="-540"/>
      </w:pPr>
      <w:r>
        <w:t xml:space="preserve">                       1) рыночной                                               </w:t>
      </w:r>
    </w:p>
    <w:p w:rsidR="006E0FF8" w:rsidRDefault="006E0FF8" w:rsidP="00080C80">
      <w:pPr>
        <w:ind w:left="-540"/>
      </w:pPr>
      <w:r>
        <w:t xml:space="preserve">                       2) традиционной</w:t>
      </w:r>
    </w:p>
    <w:p w:rsidR="006E0FF8" w:rsidRDefault="006E0FF8" w:rsidP="00080C80">
      <w:pPr>
        <w:ind w:left="-540"/>
      </w:pPr>
      <w:r>
        <w:t xml:space="preserve">                       3) административно-командной              </w:t>
      </w:r>
    </w:p>
    <w:p w:rsidR="006E0FF8" w:rsidRDefault="006E0FF8" w:rsidP="00080C80">
      <w:pPr>
        <w:ind w:left="-540"/>
      </w:pPr>
      <w:r>
        <w:t xml:space="preserve">                       4) смешанной</w:t>
      </w:r>
    </w:p>
    <w:p w:rsidR="006E0FF8" w:rsidRDefault="006E0FF8" w:rsidP="00080C80">
      <w:pPr>
        <w:ind w:left="-540"/>
      </w:pPr>
      <w:r>
        <w:rPr>
          <w:bdr w:val="single" w:sz="4" w:space="0" w:color="auto" w:frame="1"/>
        </w:rPr>
        <w:t xml:space="preserve">  А 14</w:t>
      </w:r>
      <w:r>
        <w:t xml:space="preserve">    Россияне стали активно скупать золотые украшения  в ювелирных магазинах. Данный факт </w:t>
      </w:r>
    </w:p>
    <w:p w:rsidR="006E0FF8" w:rsidRDefault="006E0FF8" w:rsidP="00080C80">
      <w:pPr>
        <w:ind w:left="-540"/>
      </w:pPr>
      <w:r>
        <w:t xml:space="preserve">               характеризует ситуацию на рынке:</w:t>
      </w:r>
    </w:p>
    <w:p w:rsidR="006E0FF8" w:rsidRDefault="006E0FF8" w:rsidP="00080C80">
      <w:pPr>
        <w:ind w:left="-540"/>
      </w:pPr>
      <w:r>
        <w:t xml:space="preserve">                       1) капиталов                                               </w:t>
      </w:r>
    </w:p>
    <w:p w:rsidR="006E0FF8" w:rsidRDefault="006E0FF8" w:rsidP="00080C80">
      <w:pPr>
        <w:ind w:left="-540"/>
      </w:pPr>
      <w:r>
        <w:t xml:space="preserve">                       2) товаров и услуг</w:t>
      </w:r>
    </w:p>
    <w:p w:rsidR="006E0FF8" w:rsidRDefault="006E0FF8" w:rsidP="00080C80">
      <w:pPr>
        <w:ind w:left="-540"/>
      </w:pPr>
      <w:r>
        <w:t xml:space="preserve">                       3) труда                                                      </w:t>
      </w:r>
    </w:p>
    <w:p w:rsidR="006E0FF8" w:rsidRDefault="006E0FF8" w:rsidP="00080C80">
      <w:pPr>
        <w:ind w:left="-540"/>
      </w:pPr>
      <w:r>
        <w:t xml:space="preserve">                      4) сырья и материалов</w:t>
      </w:r>
    </w:p>
    <w:p w:rsidR="006E0FF8" w:rsidRDefault="006E0FF8" w:rsidP="00080C80">
      <w:pPr>
        <w:ind w:left="-540"/>
      </w:pPr>
      <w:r>
        <w:rPr>
          <w:bdr w:val="single" w:sz="4" w:space="0" w:color="auto" w:frame="1"/>
        </w:rPr>
        <w:t xml:space="preserve">  А 15 </w:t>
      </w:r>
      <w:r>
        <w:t xml:space="preserve">    Какое суждение является верным:</w:t>
      </w:r>
    </w:p>
    <w:p w:rsidR="006E0FF8" w:rsidRDefault="006E0FF8" w:rsidP="00080C80">
      <w:pPr>
        <w:ind w:left="-540"/>
      </w:pPr>
      <w:r>
        <w:t xml:space="preserve">                   А.  Информационная функция рынка в экономической системе состоит в выявлении</w:t>
      </w:r>
    </w:p>
    <w:p w:rsidR="006E0FF8" w:rsidRDefault="006E0FF8" w:rsidP="00080C80">
      <w:pPr>
        <w:ind w:left="-540"/>
      </w:pPr>
      <w:r>
        <w:t xml:space="preserve">                        платежеспособной общественной потребности.</w:t>
      </w:r>
    </w:p>
    <w:p w:rsidR="006E0FF8" w:rsidRDefault="006E0FF8" w:rsidP="00080C80">
      <w:pPr>
        <w:ind w:left="-540"/>
      </w:pPr>
      <w:r>
        <w:t xml:space="preserve">                   Б.  В экономической системе рынок выполняет информационную, регулирующую,</w:t>
      </w:r>
    </w:p>
    <w:p w:rsidR="006E0FF8" w:rsidRDefault="006E0FF8" w:rsidP="00080C80">
      <w:pPr>
        <w:ind w:left="-540"/>
      </w:pPr>
      <w:r>
        <w:t xml:space="preserve">                        интегрирующую и стимулирующую функции.</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16</w:t>
      </w:r>
      <w:r>
        <w:t xml:space="preserve">        Группа людей, имеющих родственные отношения, общий язык, быт, культуру, называется:</w:t>
      </w:r>
    </w:p>
    <w:p w:rsidR="006E0FF8" w:rsidRDefault="006E0FF8" w:rsidP="00080C80">
      <w:pPr>
        <w:ind w:left="-540"/>
      </w:pPr>
      <w:r>
        <w:t xml:space="preserve">                   1)  род               </w:t>
      </w:r>
    </w:p>
    <w:p w:rsidR="006E0FF8" w:rsidRDefault="006E0FF8" w:rsidP="00080C80">
      <w:pPr>
        <w:ind w:left="-540"/>
      </w:pPr>
      <w:r>
        <w:t xml:space="preserve">                   2)  племя</w:t>
      </w:r>
    </w:p>
    <w:p w:rsidR="006E0FF8" w:rsidRDefault="006E0FF8" w:rsidP="00080C80">
      <w:pPr>
        <w:ind w:left="-540"/>
      </w:pPr>
      <w:r>
        <w:t xml:space="preserve">                   3) этнос                        </w:t>
      </w:r>
    </w:p>
    <w:p w:rsidR="006E0FF8" w:rsidRDefault="006E0FF8" w:rsidP="00080C80">
      <w:pPr>
        <w:ind w:left="-540"/>
      </w:pPr>
      <w:r>
        <w:t xml:space="preserve">                   4) сословие</w:t>
      </w:r>
    </w:p>
    <w:p w:rsidR="006E0FF8" w:rsidRDefault="006E0FF8" w:rsidP="00080C80">
      <w:pPr>
        <w:ind w:left="-540"/>
      </w:pPr>
      <w:r>
        <w:rPr>
          <w:bdr w:val="single" w:sz="4" w:space="0" w:color="auto" w:frame="1"/>
        </w:rPr>
        <w:t xml:space="preserve"> А 17</w:t>
      </w:r>
      <w:r>
        <w:t xml:space="preserve">        «Каждый из супругов свободен в выборе рода занятий, профессии, места пребывания и </w:t>
      </w:r>
    </w:p>
    <w:p w:rsidR="006E0FF8" w:rsidRDefault="006E0FF8" w:rsidP="00080C80">
      <w:pPr>
        <w:ind w:left="-540"/>
      </w:pPr>
      <w:r>
        <w:t xml:space="preserve">                  жительства». К какому виду социальных норм относится данная норма:</w:t>
      </w:r>
    </w:p>
    <w:p w:rsidR="006E0FF8" w:rsidRDefault="006E0FF8" w:rsidP="00080C80">
      <w:pPr>
        <w:ind w:left="-540"/>
      </w:pPr>
      <w:r>
        <w:t xml:space="preserve">                   1) обычай                                                </w:t>
      </w:r>
    </w:p>
    <w:p w:rsidR="006E0FF8" w:rsidRDefault="006E0FF8" w:rsidP="00080C80">
      <w:pPr>
        <w:ind w:left="-540"/>
      </w:pPr>
      <w:r>
        <w:t xml:space="preserve">                   2) норма права</w:t>
      </w:r>
    </w:p>
    <w:p w:rsidR="006E0FF8" w:rsidRDefault="006E0FF8" w:rsidP="00080C80">
      <w:pPr>
        <w:ind w:left="-540"/>
      </w:pPr>
      <w:r>
        <w:t xml:space="preserve">                   3) традиция                                            </w:t>
      </w:r>
    </w:p>
    <w:p w:rsidR="006E0FF8" w:rsidRDefault="006E0FF8" w:rsidP="00080C80">
      <w:pPr>
        <w:ind w:left="-540"/>
      </w:pPr>
      <w:r>
        <w:t xml:space="preserve">                   4) прецедент</w:t>
      </w:r>
    </w:p>
    <w:p w:rsidR="006E0FF8" w:rsidRDefault="006E0FF8" w:rsidP="00080C80">
      <w:pPr>
        <w:ind w:left="-540"/>
      </w:pPr>
      <w:r>
        <w:rPr>
          <w:bdr w:val="single" w:sz="4" w:space="0" w:color="auto" w:frame="1"/>
        </w:rPr>
        <w:t xml:space="preserve"> А 18</w:t>
      </w:r>
      <w:r>
        <w:t xml:space="preserve">      Важнейший фактор, определяющий нацию как общность и человека как члена этой </w:t>
      </w:r>
    </w:p>
    <w:p w:rsidR="006E0FF8" w:rsidRDefault="006E0FF8" w:rsidP="00080C80">
      <w:pPr>
        <w:ind w:left="-540"/>
      </w:pPr>
      <w:r>
        <w:t xml:space="preserve">               общности, основанный на исторической памяти народа, знании его культуры и </w:t>
      </w:r>
    </w:p>
    <w:p w:rsidR="006E0FF8" w:rsidRDefault="006E0FF8" w:rsidP="00080C80">
      <w:pPr>
        <w:ind w:left="-540"/>
      </w:pPr>
      <w:r>
        <w:t xml:space="preserve">               менталитета, эмоционально-ценностной оценке национального прошлого и </w:t>
      </w:r>
    </w:p>
    <w:p w:rsidR="006E0FF8" w:rsidRDefault="006E0FF8" w:rsidP="00080C80">
      <w:pPr>
        <w:ind w:left="-540"/>
      </w:pPr>
      <w:r>
        <w:t xml:space="preserve">                настоящего, заботе о будущем, называется:</w:t>
      </w:r>
    </w:p>
    <w:p w:rsidR="006E0FF8" w:rsidRDefault="006E0FF8" w:rsidP="00080C80">
      <w:pPr>
        <w:ind w:left="-540"/>
      </w:pPr>
      <w:r>
        <w:t xml:space="preserve">                1) национальная интеграция                                   </w:t>
      </w:r>
    </w:p>
    <w:p w:rsidR="006E0FF8" w:rsidRDefault="006E0FF8" w:rsidP="00080C80">
      <w:pPr>
        <w:ind w:left="-540"/>
      </w:pPr>
      <w:r>
        <w:t xml:space="preserve">                2) национальное самосознание</w:t>
      </w:r>
    </w:p>
    <w:p w:rsidR="006E0FF8" w:rsidRDefault="006E0FF8" w:rsidP="00080C80">
      <w:pPr>
        <w:ind w:left="-540"/>
      </w:pPr>
      <w:r>
        <w:t xml:space="preserve">                3) национальная адаптация                                    </w:t>
      </w:r>
    </w:p>
    <w:p w:rsidR="006E0FF8" w:rsidRDefault="006E0FF8" w:rsidP="00080C80">
      <w:pPr>
        <w:ind w:left="-540"/>
      </w:pPr>
      <w:r>
        <w:t xml:space="preserve">                4) национализация</w:t>
      </w:r>
    </w:p>
    <w:p w:rsidR="006E0FF8" w:rsidRDefault="006E0FF8" w:rsidP="00080C80">
      <w:pPr>
        <w:ind w:left="-540"/>
      </w:pPr>
      <w:r>
        <w:rPr>
          <w:bdr w:val="single" w:sz="4" w:space="0" w:color="auto" w:frame="1"/>
        </w:rPr>
        <w:t xml:space="preserve"> А 19 </w:t>
      </w:r>
      <w:r>
        <w:t xml:space="preserve">       Распределение общественных групп в иерархически упорядоченном ранге, называется:</w:t>
      </w:r>
    </w:p>
    <w:p w:rsidR="006E0FF8" w:rsidRDefault="006E0FF8" w:rsidP="00080C80">
      <w:pPr>
        <w:ind w:left="-540"/>
      </w:pPr>
      <w:r>
        <w:tab/>
        <w:t xml:space="preserve">           1) адаптация                            </w:t>
      </w:r>
    </w:p>
    <w:p w:rsidR="006E0FF8" w:rsidRDefault="006E0FF8" w:rsidP="00080C80">
      <w:pPr>
        <w:ind w:left="-540"/>
      </w:pPr>
      <w:r>
        <w:t xml:space="preserve">                    2) стратификация</w:t>
      </w:r>
    </w:p>
    <w:p w:rsidR="006E0FF8" w:rsidRDefault="006E0FF8" w:rsidP="00080C80">
      <w:pPr>
        <w:ind w:left="-540"/>
      </w:pPr>
      <w:r>
        <w:t xml:space="preserve">                    3) мобильность                                   </w:t>
      </w:r>
    </w:p>
    <w:p w:rsidR="006E0FF8" w:rsidRDefault="006E0FF8" w:rsidP="00080C80">
      <w:pPr>
        <w:ind w:left="-540"/>
      </w:pPr>
      <w:r>
        <w:t xml:space="preserve">                    4) социализация</w:t>
      </w:r>
    </w:p>
    <w:p w:rsidR="006E0FF8" w:rsidRDefault="006E0FF8" w:rsidP="00080C80">
      <w:pPr>
        <w:ind w:left="-540"/>
      </w:pPr>
      <w:r>
        <w:rPr>
          <w:bdr w:val="single" w:sz="4" w:space="0" w:color="auto" w:frame="1"/>
        </w:rPr>
        <w:t xml:space="preserve">    А 20</w:t>
      </w:r>
      <w:r>
        <w:t xml:space="preserve">      Какое суждение является верным:</w:t>
      </w:r>
    </w:p>
    <w:p w:rsidR="006E0FF8" w:rsidRDefault="006E0FF8" w:rsidP="00751600">
      <w:pPr>
        <w:ind w:left="-540"/>
      </w:pPr>
      <w:r>
        <w:t xml:space="preserve">                 А.  Переход людей из одной социальной группы в другую, имеющую более высокий</w:t>
      </w:r>
    </w:p>
    <w:p w:rsidR="006E0FF8" w:rsidRDefault="006E0FF8" w:rsidP="00751600">
      <w:pPr>
        <w:ind w:left="-540"/>
      </w:pPr>
      <w:r>
        <w:t xml:space="preserve">                       социальный  статус, называется горизонтальной мобильностью</w:t>
      </w:r>
    </w:p>
    <w:p w:rsidR="006E0FF8" w:rsidRDefault="006E0FF8" w:rsidP="00080C80">
      <w:pPr>
        <w:ind w:left="-540"/>
      </w:pPr>
      <w:r>
        <w:t xml:space="preserve">                 Б.  Примером горизонтальной социальной мобильности является получение  рабочим</w:t>
      </w:r>
    </w:p>
    <w:p w:rsidR="006E0FF8" w:rsidRDefault="006E0FF8" w:rsidP="00080C80">
      <w:pPr>
        <w:ind w:left="-540"/>
      </w:pPr>
      <w:r>
        <w:t xml:space="preserve">                      руководящей   должности  на предприятии в связи с окончанием ВУЗа </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p>
    <w:p w:rsidR="006E0FF8" w:rsidRDefault="006E0FF8" w:rsidP="00080C80">
      <w:pPr>
        <w:ind w:left="-540"/>
      </w:pPr>
      <w:r>
        <w:rPr>
          <w:bdr w:val="single" w:sz="4" w:space="0" w:color="auto" w:frame="1"/>
        </w:rPr>
        <w:t xml:space="preserve">    А 21</w:t>
      </w:r>
      <w:r>
        <w:t xml:space="preserve">     Какой из названных признаков является обязательным для любого государства:</w:t>
      </w:r>
    </w:p>
    <w:p w:rsidR="006E0FF8" w:rsidRDefault="006E0FF8" w:rsidP="00080C80">
      <w:pPr>
        <w:ind w:left="-540"/>
      </w:pPr>
      <w:r>
        <w:t xml:space="preserve">                  1) наличие публичной власти, располагающей аппаратом управления и принуждения</w:t>
      </w:r>
    </w:p>
    <w:p w:rsidR="006E0FF8" w:rsidRDefault="006E0FF8" w:rsidP="00080C80">
      <w:pPr>
        <w:ind w:left="-540"/>
      </w:pPr>
      <w:r>
        <w:t xml:space="preserve">                  2) сильная власть главы государства</w:t>
      </w:r>
    </w:p>
    <w:p w:rsidR="006E0FF8" w:rsidRDefault="006E0FF8" w:rsidP="00080C80">
      <w:pPr>
        <w:ind w:left="-540"/>
      </w:pPr>
      <w:r>
        <w:t xml:space="preserve">                  3) наличие хорошо развитой инфраструктуры</w:t>
      </w:r>
    </w:p>
    <w:p w:rsidR="006E0FF8" w:rsidRDefault="006E0FF8" w:rsidP="00080C80">
      <w:pPr>
        <w:ind w:left="-540"/>
      </w:pPr>
      <w:r>
        <w:t xml:space="preserve">                  4) демократическая форма правления</w:t>
      </w:r>
    </w:p>
    <w:p w:rsidR="006E0FF8" w:rsidRDefault="006E0FF8" w:rsidP="00080C80">
      <w:pPr>
        <w:ind w:left="-540"/>
      </w:pPr>
      <w:r>
        <w:rPr>
          <w:bdr w:val="single" w:sz="4" w:space="0" w:color="auto" w:frame="1"/>
        </w:rPr>
        <w:t xml:space="preserve"> А 22</w:t>
      </w:r>
      <w:r>
        <w:t xml:space="preserve">      Все политические партии в зависимости от участия в осуществлении власти можно</w:t>
      </w:r>
    </w:p>
    <w:p w:rsidR="006E0FF8" w:rsidRDefault="006E0FF8" w:rsidP="00080C80">
      <w:pPr>
        <w:ind w:left="-540"/>
      </w:pPr>
      <w:r>
        <w:t xml:space="preserve">               разделить на:</w:t>
      </w:r>
    </w:p>
    <w:p w:rsidR="006E0FF8" w:rsidRDefault="006E0FF8" w:rsidP="00080C80">
      <w:pPr>
        <w:ind w:left="-540"/>
      </w:pPr>
      <w:r>
        <w:t xml:space="preserve">                      1)  либеральные и консервативные                     </w:t>
      </w:r>
    </w:p>
    <w:p w:rsidR="006E0FF8" w:rsidRDefault="006E0FF8" w:rsidP="00080C80">
      <w:pPr>
        <w:ind w:left="-540"/>
      </w:pPr>
      <w:r>
        <w:t xml:space="preserve">                      2) правящие и оппозиционные</w:t>
      </w:r>
    </w:p>
    <w:p w:rsidR="006E0FF8" w:rsidRDefault="006E0FF8" w:rsidP="00080C80">
      <w:pPr>
        <w:ind w:left="-540"/>
      </w:pPr>
      <w:r>
        <w:t xml:space="preserve">                      3) легальные и нелегальные                                 </w:t>
      </w:r>
    </w:p>
    <w:p w:rsidR="006E0FF8" w:rsidRDefault="006E0FF8" w:rsidP="00080C80">
      <w:pPr>
        <w:ind w:left="-540"/>
      </w:pPr>
      <w:r>
        <w:t xml:space="preserve">                      4) демократические и авторитарные</w:t>
      </w:r>
    </w:p>
    <w:p w:rsidR="006E0FF8" w:rsidRDefault="006E0FF8" w:rsidP="00080C80">
      <w:pPr>
        <w:ind w:left="-540"/>
      </w:pPr>
      <w:r>
        <w:rPr>
          <w:bdr w:val="single" w:sz="4" w:space="0" w:color="auto" w:frame="1"/>
        </w:rPr>
        <w:t xml:space="preserve">  А 23</w:t>
      </w:r>
      <w:r>
        <w:t xml:space="preserve">      Признаком  демократического  политического режима является:</w:t>
      </w:r>
    </w:p>
    <w:p w:rsidR="006E0FF8" w:rsidRDefault="006E0FF8" w:rsidP="00080C80">
      <w:pPr>
        <w:ind w:left="-540"/>
      </w:pPr>
      <w:r>
        <w:t xml:space="preserve">                     1) жесткий централизм в политике </w:t>
      </w:r>
    </w:p>
    <w:p w:rsidR="006E0FF8" w:rsidRDefault="006E0FF8" w:rsidP="00080C80">
      <w:pPr>
        <w:ind w:left="-540"/>
      </w:pPr>
      <w:r>
        <w:t xml:space="preserve">                     2) тотальный контроль государства над всеми сферами общественной жизни и над</w:t>
      </w:r>
    </w:p>
    <w:p w:rsidR="006E0FF8" w:rsidRDefault="006E0FF8" w:rsidP="00080C80">
      <w:pPr>
        <w:ind w:left="-540"/>
      </w:pPr>
      <w:r>
        <w:t xml:space="preserve">                         личностью</w:t>
      </w:r>
    </w:p>
    <w:p w:rsidR="006E0FF8" w:rsidRDefault="006E0FF8" w:rsidP="00080C80">
      <w:pPr>
        <w:ind w:left="-540"/>
      </w:pPr>
      <w:r>
        <w:t xml:space="preserve">                     3) наличие однопартийной системы</w:t>
      </w:r>
    </w:p>
    <w:p w:rsidR="006E0FF8" w:rsidRDefault="006E0FF8" w:rsidP="00080C80">
      <w:pPr>
        <w:ind w:left="-540"/>
      </w:pPr>
      <w:r>
        <w:t xml:space="preserve">                     4) разделение властей на законодательную, исполнительную и судебную</w:t>
      </w:r>
    </w:p>
    <w:p w:rsidR="006E0FF8" w:rsidRDefault="006E0FF8" w:rsidP="00080C80">
      <w:pPr>
        <w:ind w:left="-540"/>
      </w:pPr>
    </w:p>
    <w:p w:rsidR="006E0FF8" w:rsidRDefault="006E0FF8" w:rsidP="00080C80">
      <w:pPr>
        <w:ind w:left="-540"/>
      </w:pPr>
      <w:r>
        <w:rPr>
          <w:bdr w:val="single" w:sz="4" w:space="0" w:color="auto" w:frame="1"/>
        </w:rPr>
        <w:t xml:space="preserve">  А 24 </w:t>
      </w:r>
      <w:r>
        <w:t xml:space="preserve">      Статья 3 Конституции РФ гласит: «Носителем суверенитета и единственным </w:t>
      </w:r>
    </w:p>
    <w:p w:rsidR="006E0FF8" w:rsidRDefault="006E0FF8" w:rsidP="00080C80">
      <w:pPr>
        <w:ind w:left="-540"/>
      </w:pPr>
      <w:r>
        <w:t xml:space="preserve">                 источником власти   в Российской Федерации является ее многонациональный </w:t>
      </w:r>
    </w:p>
    <w:p w:rsidR="006E0FF8" w:rsidRDefault="006E0FF8" w:rsidP="00080C80">
      <w:pPr>
        <w:ind w:left="-540"/>
      </w:pPr>
      <w:r>
        <w:t xml:space="preserve">                 народ». Это означает, что:</w:t>
      </w:r>
    </w:p>
    <w:p w:rsidR="006E0FF8" w:rsidRDefault="006E0FF8" w:rsidP="00080C80">
      <w:pPr>
        <w:ind w:left="-540"/>
      </w:pPr>
      <w:r>
        <w:t xml:space="preserve">                       1) народ осуществляет свою власть непосредственно, а также через избранные им </w:t>
      </w:r>
    </w:p>
    <w:p w:rsidR="006E0FF8" w:rsidRDefault="006E0FF8" w:rsidP="00080C80">
      <w:pPr>
        <w:ind w:left="-540"/>
      </w:pPr>
      <w:r>
        <w:t xml:space="preserve">                            органы   государственной власти и местного самоуправления</w:t>
      </w:r>
    </w:p>
    <w:p w:rsidR="006E0FF8" w:rsidRDefault="006E0FF8" w:rsidP="00080C80">
      <w:pPr>
        <w:ind w:left="-540"/>
      </w:pPr>
      <w:r>
        <w:t xml:space="preserve">                       2)  в формировании органов власти принимают участие только русские</w:t>
      </w:r>
    </w:p>
    <w:p w:rsidR="006E0FF8" w:rsidRDefault="006E0FF8" w:rsidP="00080C80">
      <w:pPr>
        <w:ind w:left="-540"/>
      </w:pPr>
      <w:r>
        <w:t xml:space="preserve">                       3) высшей волей в государстве обладает политическая элита</w:t>
      </w:r>
    </w:p>
    <w:p w:rsidR="006E0FF8" w:rsidRDefault="006E0FF8" w:rsidP="00080C80">
      <w:pPr>
        <w:ind w:left="-540"/>
      </w:pPr>
      <w:r>
        <w:t xml:space="preserve">                       4)  в России отсутствуют органы государственной власти</w:t>
      </w:r>
    </w:p>
    <w:p w:rsidR="006E0FF8" w:rsidRDefault="006E0FF8" w:rsidP="00080C80">
      <w:pPr>
        <w:ind w:left="-540"/>
      </w:pPr>
    </w:p>
    <w:p w:rsidR="006E0FF8" w:rsidRDefault="006E0FF8" w:rsidP="00080C80">
      <w:pPr>
        <w:ind w:left="-540"/>
      </w:pPr>
      <w:r>
        <w:rPr>
          <w:bdr w:val="single" w:sz="4" w:space="0" w:color="auto" w:frame="1"/>
        </w:rPr>
        <w:t xml:space="preserve"> А 25 </w:t>
      </w:r>
      <w:r>
        <w:t xml:space="preserve">      Какое суждение является верным:</w:t>
      </w:r>
    </w:p>
    <w:p w:rsidR="006E0FF8" w:rsidRDefault="006E0FF8" w:rsidP="00080C80">
      <w:pPr>
        <w:ind w:left="-540"/>
      </w:pPr>
      <w:r>
        <w:t xml:space="preserve">              А.  Система организаций или властных органов, осуществляющих задачи и функции</w:t>
      </w:r>
    </w:p>
    <w:p w:rsidR="006E0FF8" w:rsidRDefault="006E0FF8" w:rsidP="00080C80">
      <w:pPr>
        <w:ind w:left="-540"/>
      </w:pPr>
      <w:r>
        <w:t xml:space="preserve">                     государства, называется государственным суверенитетом.</w:t>
      </w:r>
    </w:p>
    <w:p w:rsidR="006E0FF8" w:rsidRDefault="006E0FF8" w:rsidP="00080C80">
      <w:pPr>
        <w:ind w:left="-540"/>
      </w:pPr>
      <w:r>
        <w:t xml:space="preserve">              Б.  Государственный аппарат создается для реализации политической власти в </w:t>
      </w:r>
    </w:p>
    <w:p w:rsidR="006E0FF8" w:rsidRDefault="006E0FF8" w:rsidP="00080C80">
      <w:pPr>
        <w:ind w:left="-540"/>
      </w:pPr>
      <w:r>
        <w:t xml:space="preserve">                   обществе.</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  </w:t>
      </w:r>
    </w:p>
    <w:p w:rsidR="006E0FF8" w:rsidRDefault="006E0FF8" w:rsidP="00080C80">
      <w:pPr>
        <w:ind w:left="-540"/>
      </w:pPr>
    </w:p>
    <w:p w:rsidR="006E0FF8" w:rsidRDefault="006E0FF8" w:rsidP="00080C80">
      <w:pPr>
        <w:ind w:left="-540"/>
      </w:pPr>
      <w:r>
        <w:rPr>
          <w:bdr w:val="single" w:sz="4" w:space="0" w:color="auto" w:frame="1"/>
        </w:rPr>
        <w:t xml:space="preserve">  А 26  </w:t>
      </w:r>
      <w:r>
        <w:t xml:space="preserve">   Специфический признак  права, отличающий его от других форм социального</w:t>
      </w:r>
    </w:p>
    <w:p w:rsidR="006E0FF8" w:rsidRDefault="006E0FF8" w:rsidP="00080C80">
      <w:pPr>
        <w:ind w:left="-540"/>
      </w:pPr>
      <w:r>
        <w:t xml:space="preserve">                регулирования:</w:t>
      </w:r>
    </w:p>
    <w:p w:rsidR="006E0FF8" w:rsidRDefault="006E0FF8" w:rsidP="00080C80">
      <w:pPr>
        <w:ind w:left="-540"/>
      </w:pPr>
      <w:r>
        <w:t xml:space="preserve">                     1) социальная ценность                                                     </w:t>
      </w:r>
    </w:p>
    <w:p w:rsidR="006E0FF8" w:rsidRDefault="006E0FF8" w:rsidP="00080C80">
      <w:pPr>
        <w:ind w:left="-540"/>
      </w:pPr>
      <w:r>
        <w:t xml:space="preserve">                     2) обеспеченность возможностью государственного принуждения</w:t>
      </w:r>
    </w:p>
    <w:p w:rsidR="006E0FF8" w:rsidRDefault="006E0FF8" w:rsidP="00080C80">
      <w:pPr>
        <w:ind w:left="-540"/>
      </w:pPr>
      <w:r>
        <w:t xml:space="preserve">                     3) нормативность                                               </w:t>
      </w:r>
    </w:p>
    <w:p w:rsidR="006E0FF8" w:rsidRDefault="006E0FF8" w:rsidP="00080C80">
      <w:pPr>
        <w:ind w:left="-540"/>
      </w:pPr>
      <w:r>
        <w:t xml:space="preserve">                     4) связь  с моралью  </w:t>
      </w:r>
    </w:p>
    <w:p w:rsidR="006E0FF8" w:rsidRDefault="006E0FF8" w:rsidP="00080C80">
      <w:pPr>
        <w:ind w:left="-540"/>
      </w:pPr>
      <w:r>
        <w:rPr>
          <w:bdr w:val="single" w:sz="4" w:space="0" w:color="auto" w:frame="1"/>
        </w:rPr>
        <w:t xml:space="preserve">  А 27</w:t>
      </w:r>
      <w:r>
        <w:t xml:space="preserve">        Получение взятки чиновником является примером:   </w:t>
      </w:r>
    </w:p>
    <w:p w:rsidR="006E0FF8" w:rsidRDefault="006E0FF8" w:rsidP="00080C80">
      <w:pPr>
        <w:ind w:left="-540"/>
      </w:pPr>
      <w:r>
        <w:t xml:space="preserve">                       1) административного проступка                      </w:t>
      </w:r>
    </w:p>
    <w:p w:rsidR="006E0FF8" w:rsidRDefault="006E0FF8" w:rsidP="00080C80">
      <w:pPr>
        <w:ind w:left="-540"/>
      </w:pPr>
      <w:r>
        <w:t xml:space="preserve">                       2) дисциплинарного проступка</w:t>
      </w:r>
    </w:p>
    <w:p w:rsidR="006E0FF8" w:rsidRDefault="006E0FF8" w:rsidP="00080C80">
      <w:pPr>
        <w:ind w:left="-540"/>
      </w:pPr>
      <w:r>
        <w:t xml:space="preserve">                       3) преступления                                                  </w:t>
      </w:r>
    </w:p>
    <w:p w:rsidR="006E0FF8" w:rsidRDefault="006E0FF8" w:rsidP="00080C80">
      <w:pPr>
        <w:ind w:left="-540"/>
      </w:pPr>
      <w:r>
        <w:t xml:space="preserve">                       4) гражданского правонарушения  </w:t>
      </w:r>
    </w:p>
    <w:p w:rsidR="006E0FF8" w:rsidRDefault="006E0FF8" w:rsidP="00080C80">
      <w:pPr>
        <w:ind w:left="-540"/>
      </w:pPr>
    </w:p>
    <w:p w:rsidR="006E0FF8" w:rsidRDefault="006E0FF8" w:rsidP="00080C80">
      <w:pPr>
        <w:ind w:left="-540"/>
      </w:pPr>
      <w:r>
        <w:rPr>
          <w:bdr w:val="single" w:sz="4" w:space="0" w:color="auto" w:frame="1"/>
        </w:rPr>
        <w:t xml:space="preserve">  А 28</w:t>
      </w:r>
      <w:r>
        <w:t xml:space="preserve">        Политико-правовое явление, характеризующее процесс совершенствования </w:t>
      </w:r>
    </w:p>
    <w:p w:rsidR="006E0FF8" w:rsidRDefault="006E0FF8" w:rsidP="00080C80">
      <w:pPr>
        <w:ind w:left="-540"/>
      </w:pPr>
      <w:r>
        <w:t xml:space="preserve">                  государственно-правовой формы организации общества путем строгого и неуклонного</w:t>
      </w:r>
    </w:p>
    <w:p w:rsidR="006E0FF8" w:rsidRDefault="006E0FF8" w:rsidP="00080C80">
      <w:pPr>
        <w:ind w:left="-540"/>
      </w:pPr>
      <w:r>
        <w:t xml:space="preserve">                  соблюдения норм права, называется</w:t>
      </w:r>
    </w:p>
    <w:p w:rsidR="006E0FF8" w:rsidRDefault="006E0FF8" w:rsidP="00080C80">
      <w:pPr>
        <w:ind w:left="-540"/>
      </w:pPr>
      <w:r>
        <w:t xml:space="preserve">                     1) правопорядок                                                   </w:t>
      </w:r>
    </w:p>
    <w:p w:rsidR="006E0FF8" w:rsidRDefault="006E0FF8" w:rsidP="00080C80">
      <w:pPr>
        <w:ind w:left="-540"/>
      </w:pPr>
      <w:r>
        <w:t xml:space="preserve">                     2) правоотношение</w:t>
      </w:r>
    </w:p>
    <w:p w:rsidR="006E0FF8" w:rsidRDefault="006E0FF8" w:rsidP="00080C80">
      <w:pPr>
        <w:ind w:left="-540"/>
      </w:pPr>
      <w:r>
        <w:t xml:space="preserve">                     3) правосознание               </w:t>
      </w:r>
    </w:p>
    <w:p w:rsidR="006E0FF8" w:rsidRDefault="006E0FF8" w:rsidP="00080C80">
      <w:pPr>
        <w:ind w:left="-540"/>
      </w:pPr>
      <w:r>
        <w:t xml:space="preserve">                     4) законность</w:t>
      </w:r>
    </w:p>
    <w:p w:rsidR="006E0FF8" w:rsidRDefault="006E0FF8" w:rsidP="00080C80">
      <w:pPr>
        <w:ind w:left="-540"/>
      </w:pPr>
    </w:p>
    <w:p w:rsidR="006E0FF8" w:rsidRDefault="006E0FF8" w:rsidP="00080C80">
      <w:pPr>
        <w:ind w:left="-540"/>
      </w:pPr>
      <w:r>
        <w:rPr>
          <w:bdr w:val="single" w:sz="4" w:space="0" w:color="auto" w:frame="1"/>
        </w:rPr>
        <w:t xml:space="preserve"> А 29</w:t>
      </w:r>
      <w:r>
        <w:t xml:space="preserve">     При приеме на работу выпускницы экономического факультета Государственного</w:t>
      </w:r>
    </w:p>
    <w:p w:rsidR="006E0FF8" w:rsidRDefault="006E0FF8" w:rsidP="00080C80">
      <w:pPr>
        <w:ind w:left="-540"/>
      </w:pPr>
      <w:r>
        <w:t xml:space="preserve">               университета Д.   на должность бухгалтера расчетного отдела, директор завода </w:t>
      </w:r>
    </w:p>
    <w:p w:rsidR="006E0FF8" w:rsidRDefault="006E0FF8" w:rsidP="00080C80">
      <w:pPr>
        <w:ind w:left="-540"/>
      </w:pPr>
      <w:r>
        <w:t xml:space="preserve">              установил  испытательный срок 2 месяца. Нормы какого законодательства были </w:t>
      </w:r>
    </w:p>
    <w:p w:rsidR="006E0FF8" w:rsidRDefault="006E0FF8" w:rsidP="00080C80">
      <w:pPr>
        <w:ind w:left="-540"/>
      </w:pPr>
      <w:r>
        <w:t xml:space="preserve">              нарушены директором:   </w:t>
      </w:r>
    </w:p>
    <w:p w:rsidR="006E0FF8" w:rsidRDefault="006E0FF8" w:rsidP="00080C80">
      <w:pPr>
        <w:ind w:left="-540"/>
      </w:pPr>
      <w:r>
        <w:t xml:space="preserve">                     1) трудового права</w:t>
      </w:r>
    </w:p>
    <w:p w:rsidR="006E0FF8" w:rsidRDefault="006E0FF8" w:rsidP="00080C80">
      <w:pPr>
        <w:ind w:left="-540"/>
      </w:pPr>
      <w:r>
        <w:t xml:space="preserve">                     2) административного права</w:t>
      </w:r>
    </w:p>
    <w:p w:rsidR="006E0FF8" w:rsidRDefault="006E0FF8" w:rsidP="00080C80">
      <w:pPr>
        <w:ind w:left="-540"/>
      </w:pPr>
      <w:r>
        <w:t xml:space="preserve">                     3) гражданского права</w:t>
      </w:r>
    </w:p>
    <w:p w:rsidR="006E0FF8" w:rsidRDefault="006E0FF8" w:rsidP="00080C80">
      <w:pPr>
        <w:ind w:left="-540"/>
      </w:pPr>
      <w:r>
        <w:t xml:space="preserve">                     4) образовательного права</w:t>
      </w:r>
    </w:p>
    <w:p w:rsidR="006E0FF8" w:rsidRDefault="006E0FF8" w:rsidP="00080C80">
      <w:pPr>
        <w:ind w:left="-540"/>
      </w:pPr>
      <w:r>
        <w:t xml:space="preserve">  </w:t>
      </w:r>
    </w:p>
    <w:p w:rsidR="006E0FF8" w:rsidRDefault="006E0FF8" w:rsidP="00080C80">
      <w:pPr>
        <w:ind w:left="-540"/>
      </w:pPr>
      <w:r>
        <w:rPr>
          <w:bdr w:val="single" w:sz="4" w:space="0" w:color="auto" w:frame="1"/>
        </w:rPr>
        <w:t xml:space="preserve">  А 30</w:t>
      </w:r>
      <w:r>
        <w:t xml:space="preserve">       Какое суждение является верным:</w:t>
      </w:r>
    </w:p>
    <w:p w:rsidR="006E0FF8" w:rsidRDefault="006E0FF8" w:rsidP="00080C80">
      <w:pPr>
        <w:ind w:left="-540"/>
      </w:pPr>
      <w:r>
        <w:t xml:space="preserve">                  А. В  РФ принявшие гражданство не могут иметь политические права, например, в </w:t>
      </w:r>
    </w:p>
    <w:p w:rsidR="006E0FF8" w:rsidRDefault="006E0FF8" w:rsidP="00080C80">
      <w:pPr>
        <w:ind w:left="-540"/>
      </w:pPr>
      <w:r>
        <w:t xml:space="preserve">                       течение 3 лет они не могут избирать и быть избранными, а получившие гражданство по </w:t>
      </w:r>
    </w:p>
    <w:p w:rsidR="006E0FF8" w:rsidRDefault="006E0FF8" w:rsidP="00080C80">
      <w:pPr>
        <w:ind w:left="-540"/>
      </w:pPr>
      <w:r>
        <w:t xml:space="preserve">                       рождению не ограничиваются в правах.</w:t>
      </w:r>
    </w:p>
    <w:p w:rsidR="006E0FF8" w:rsidRDefault="006E0FF8" w:rsidP="00080C80">
      <w:pPr>
        <w:ind w:left="-540"/>
      </w:pPr>
      <w:r>
        <w:t xml:space="preserve">                  Б.  В РФ действует принцип равного гражданства независимо от оснований приобретения: </w:t>
      </w:r>
    </w:p>
    <w:p w:rsidR="006E0FF8" w:rsidRDefault="006E0FF8" w:rsidP="00080C80">
      <w:pPr>
        <w:ind w:left="-540"/>
      </w:pPr>
      <w:r>
        <w:t xml:space="preserve">                   и принявшие гражданство, и получившие гражданство по рождению имеют равные права. </w:t>
      </w:r>
    </w:p>
    <w:p w:rsidR="006E0FF8" w:rsidRDefault="006E0FF8" w:rsidP="00080C80">
      <w:pPr>
        <w:ind w:left="-540"/>
      </w:pPr>
      <w:r>
        <w:t xml:space="preserve">                       гражданина РФ.</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tabs>
          <w:tab w:val="left" w:pos="180"/>
        </w:tabs>
        <w:ind w:left="120" w:hanging="660"/>
        <w:rPr>
          <w:b/>
          <w:sz w:val="36"/>
          <w:szCs w:val="36"/>
        </w:rPr>
      </w:pPr>
      <w:r>
        <w:rPr>
          <w:b/>
          <w:sz w:val="36"/>
          <w:szCs w:val="36"/>
        </w:rPr>
        <w:t xml:space="preserve">                                              </w:t>
      </w:r>
    </w:p>
    <w:p w:rsidR="006E0FF8" w:rsidRDefault="006E0FF8" w:rsidP="00080C80">
      <w:pPr>
        <w:tabs>
          <w:tab w:val="left" w:pos="180"/>
        </w:tabs>
        <w:ind w:left="120" w:hanging="660"/>
        <w:rPr>
          <w:b/>
          <w:sz w:val="36"/>
          <w:szCs w:val="36"/>
        </w:rPr>
      </w:pPr>
      <w:r>
        <w:rPr>
          <w:b/>
          <w:sz w:val="36"/>
          <w:szCs w:val="36"/>
        </w:rPr>
        <w:t xml:space="preserve">                                         </w:t>
      </w:r>
    </w:p>
    <w:p w:rsidR="006E0FF8" w:rsidRDefault="006E0FF8" w:rsidP="00080C80">
      <w:pPr>
        <w:tabs>
          <w:tab w:val="left" w:pos="180"/>
        </w:tabs>
        <w:ind w:left="120" w:hanging="660"/>
        <w:rPr>
          <w:b/>
          <w:sz w:val="36"/>
          <w:szCs w:val="36"/>
        </w:rPr>
      </w:pPr>
      <w:r>
        <w:rPr>
          <w:b/>
          <w:sz w:val="36"/>
          <w:szCs w:val="36"/>
        </w:rPr>
        <w:t xml:space="preserve">                                                Часть 2</w:t>
      </w:r>
    </w:p>
    <w:p w:rsidR="006E0FF8"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ind w:left="120" w:hanging="660"/>
        <w:rPr>
          <w:b/>
          <w:sz w:val="36"/>
          <w:szCs w:val="36"/>
        </w:rPr>
      </w:pPr>
    </w:p>
    <w:p w:rsidR="006E0FF8" w:rsidRDefault="006E0FF8" w:rsidP="00080C80">
      <w:pPr>
        <w:tabs>
          <w:tab w:val="left" w:pos="180"/>
        </w:tabs>
      </w:pPr>
    </w:p>
    <w:p w:rsidR="006E0FF8" w:rsidRDefault="006E0FF8" w:rsidP="00080C80">
      <w:pPr>
        <w:tabs>
          <w:tab w:val="left" w:pos="180"/>
        </w:tabs>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080C80">
      <w:pPr>
        <w:tabs>
          <w:tab w:val="left" w:pos="180"/>
        </w:tabs>
        <w:ind w:left="120" w:hanging="120"/>
      </w:pPr>
      <w:r>
        <w:t xml:space="preserve">                                                                                                          </w:t>
      </w:r>
    </w:p>
    <w:p w:rsidR="006E0FF8" w:rsidRDefault="006E0FF8" w:rsidP="00080C80">
      <w:pPr>
        <w:tabs>
          <w:tab w:val="left" w:pos="180"/>
        </w:tabs>
        <w:ind w:left="120" w:hanging="120"/>
      </w:pPr>
      <w:r>
        <w:t xml:space="preserve">        </w:t>
      </w:r>
      <w:r>
        <w:rPr>
          <w:bdr w:val="single" w:sz="4" w:space="0" w:color="auto" w:frame="1"/>
        </w:rPr>
        <w:t xml:space="preserve">Воспитательная                                                                    </w:t>
      </w:r>
    </w:p>
    <w:p w:rsidR="006E0FF8" w:rsidRDefault="006E0FF8" w:rsidP="00080C80">
      <w:pPr>
        <w:tabs>
          <w:tab w:val="left" w:pos="180"/>
        </w:tabs>
        <w:ind w:left="120" w:hanging="120"/>
      </w:pPr>
      <w:r>
        <w:t xml:space="preserve">  </w:t>
      </w:r>
    </w:p>
    <w:p w:rsidR="006E0FF8" w:rsidRDefault="006E0FF8" w:rsidP="00080C80">
      <w:pPr>
        <w:tabs>
          <w:tab w:val="left" w:pos="180"/>
        </w:tabs>
        <w:ind w:left="120" w:hanging="120"/>
      </w:pPr>
      <w:r>
        <w:rPr>
          <w:bdr w:val="single" w:sz="4" w:space="0" w:color="auto" w:frame="1"/>
        </w:rPr>
        <w:t xml:space="preserve"> Познавательная  </w:t>
      </w:r>
      <w:r>
        <w:t xml:space="preserve">              </w:t>
      </w:r>
      <w:r>
        <w:rPr>
          <w:bdr w:val="single" w:sz="4" w:space="0" w:color="auto" w:frame="1"/>
        </w:rPr>
        <w:t>Функции художественной культуры</w:t>
      </w:r>
    </w:p>
    <w:p w:rsidR="006E0FF8" w:rsidRDefault="006E0FF8" w:rsidP="00080C80">
      <w:pPr>
        <w:tabs>
          <w:tab w:val="left" w:pos="180"/>
        </w:tabs>
        <w:ind w:left="120" w:hanging="120"/>
      </w:pPr>
    </w:p>
    <w:p w:rsidR="006E0FF8" w:rsidRDefault="006E0FF8" w:rsidP="00751600">
      <w:pPr>
        <w:tabs>
          <w:tab w:val="left" w:pos="180"/>
        </w:tabs>
        <w:ind w:left="119" w:hanging="119"/>
      </w:pPr>
      <w:r>
        <w:t xml:space="preserve">  </w:t>
      </w:r>
      <w:r>
        <w:rPr>
          <w:bdr w:val="single" w:sz="4" w:space="0" w:color="auto" w:frame="1"/>
        </w:rPr>
        <w:t xml:space="preserve">Рекреационная  </w:t>
      </w:r>
      <w:r>
        <w:t xml:space="preserve">  </w:t>
      </w:r>
    </w:p>
    <w:p w:rsidR="006E0FF8" w:rsidRDefault="006E0FF8" w:rsidP="00080C80">
      <w:pPr>
        <w:tabs>
          <w:tab w:val="left" w:pos="180"/>
        </w:tabs>
        <w:ind w:left="120" w:hanging="120"/>
      </w:pPr>
    </w:p>
    <w:p w:rsidR="006E0FF8" w:rsidRDefault="006E0FF8" w:rsidP="00080C80">
      <w:pPr>
        <w:tabs>
          <w:tab w:val="left" w:pos="180"/>
        </w:tabs>
        <w:ind w:left="120" w:hanging="120"/>
      </w:pPr>
      <w:r>
        <w:t xml:space="preserve">                                   </w:t>
      </w:r>
      <w:r>
        <w:rPr>
          <w:bdr w:val="single" w:sz="4" w:space="0" w:color="auto" w:frame="1"/>
        </w:rPr>
        <w:t xml:space="preserve">……………….  </w:t>
      </w:r>
      <w:r>
        <w:t xml:space="preserve">      </w:t>
      </w:r>
      <w:r>
        <w:rPr>
          <w:bdr w:val="single" w:sz="4" w:space="0" w:color="auto" w:frame="1"/>
        </w:rPr>
        <w:t xml:space="preserve">Гедонистическая  </w:t>
      </w:r>
      <w:r>
        <w:t xml:space="preserve">       </w:t>
      </w:r>
    </w:p>
    <w:p w:rsidR="006E0FF8" w:rsidRDefault="006E0FF8" w:rsidP="00080C80">
      <w:pPr>
        <w:ind w:left="-540"/>
      </w:pPr>
      <w:r>
        <w:t xml:space="preserve">                 Ответ_________________________________ .  </w:t>
      </w:r>
    </w:p>
    <w:p w:rsidR="006E0FF8" w:rsidRDefault="006E0FF8" w:rsidP="00080C80">
      <w:pPr>
        <w:ind w:left="-540"/>
      </w:pPr>
    </w:p>
    <w:p w:rsidR="006E0FF8" w:rsidRDefault="006E0FF8" w:rsidP="00080C80">
      <w:pPr>
        <w:ind w:left="-540"/>
        <w:rPr>
          <w:b/>
        </w:rPr>
      </w:pPr>
      <w:r>
        <w:rPr>
          <w:bdr w:val="single" w:sz="4" w:space="0" w:color="auto" w:frame="1"/>
        </w:rPr>
        <w:t xml:space="preserve">  В 2</w:t>
      </w:r>
      <w:r>
        <w:t xml:space="preserve">         </w:t>
      </w:r>
      <w:r>
        <w:rPr>
          <w:b/>
        </w:rPr>
        <w:t xml:space="preserve">Ниже приведен ряд терминов. Все они, за исключением одного, являются </w:t>
      </w:r>
    </w:p>
    <w:p w:rsidR="006E0FF8" w:rsidRDefault="006E0FF8" w:rsidP="00080C80">
      <w:pPr>
        <w:ind w:left="-540"/>
        <w:rPr>
          <w:b/>
        </w:rPr>
      </w:pPr>
      <w:r>
        <w:rPr>
          <w:b/>
        </w:rPr>
        <w:t xml:space="preserve">                 разновидностями социальных норм. Найдите лишний термин.</w:t>
      </w:r>
    </w:p>
    <w:p w:rsidR="006E0FF8" w:rsidRDefault="006E0FF8" w:rsidP="00080C80">
      <w:pPr>
        <w:ind w:left="-540"/>
      </w:pPr>
      <w:r>
        <w:t xml:space="preserve">                  Обычаи, нормы права, традиции, магия, моральные нормы, эстетические нормы, правила</w:t>
      </w:r>
    </w:p>
    <w:p w:rsidR="006E0FF8" w:rsidRDefault="006E0FF8" w:rsidP="00080C80">
      <w:pPr>
        <w:ind w:left="-540"/>
      </w:pPr>
      <w:r>
        <w:t xml:space="preserve">                  этикета, политические нормы.</w:t>
      </w:r>
    </w:p>
    <w:p w:rsidR="006E0FF8" w:rsidRDefault="006E0FF8" w:rsidP="00080C80">
      <w:pPr>
        <w:ind w:left="-540"/>
      </w:pPr>
      <w:r>
        <w:t xml:space="preserve">                Ответ __________________ .  </w:t>
      </w:r>
    </w:p>
    <w:p w:rsidR="006E0FF8" w:rsidRDefault="006E0FF8" w:rsidP="00080C80">
      <w:pPr>
        <w:ind w:left="-540"/>
      </w:pPr>
      <w:r>
        <w:t xml:space="preserve">        </w:t>
      </w:r>
    </w:p>
    <w:p w:rsidR="006E0FF8" w:rsidRDefault="006E0FF8" w:rsidP="00080C80">
      <w:pPr>
        <w:ind w:left="-540"/>
        <w:rPr>
          <w:b/>
        </w:rPr>
      </w:pPr>
      <w:r>
        <w:rPr>
          <w:bdr w:val="single" w:sz="4" w:space="0" w:color="auto" w:frame="1"/>
        </w:rPr>
        <w:t xml:space="preserve">  В 3</w:t>
      </w:r>
      <w:r>
        <w:t xml:space="preserve">       </w:t>
      </w:r>
      <w:r>
        <w:rPr>
          <w:b/>
        </w:rPr>
        <w:t xml:space="preserve">Установите соответствие между  функциями политической партии и их содержанием: </w:t>
      </w:r>
    </w:p>
    <w:p w:rsidR="006E0FF8" w:rsidRDefault="006E0FF8" w:rsidP="00080C80">
      <w:pPr>
        <w:ind w:left="-540"/>
        <w:rPr>
          <w:b/>
        </w:rPr>
      </w:pPr>
      <w:r>
        <w:rPr>
          <w:b/>
        </w:rPr>
        <w:t xml:space="preserve">               к каждой  позиции,  данной в первом столбце, подберите соответствующую позицию из </w:t>
      </w:r>
    </w:p>
    <w:p w:rsidR="006E0FF8" w:rsidRDefault="006E0FF8" w:rsidP="00080C80">
      <w:pPr>
        <w:ind w:left="-540"/>
        <w:rPr>
          <w:b/>
        </w:rPr>
      </w:pPr>
      <w:r>
        <w:rPr>
          <w:b/>
        </w:rPr>
        <w:t xml:space="preserve">               второго столбца.</w:t>
      </w:r>
    </w:p>
    <w:p w:rsidR="006E0FF8" w:rsidRDefault="006E0FF8" w:rsidP="00080C80">
      <w:pPr>
        <w:ind w:left="-540"/>
      </w:pPr>
      <w:r>
        <w:t xml:space="preserve">                     ФУНКЦИИ                                                                     СОДЕРЖАНИЕ </w:t>
      </w:r>
    </w:p>
    <w:p w:rsidR="006E0FF8" w:rsidRDefault="006E0FF8" w:rsidP="00080C80">
      <w:pPr>
        <w:ind w:left="-540"/>
      </w:pPr>
      <w:r>
        <w:t xml:space="preserve">              1)  политическая                    А) выражение интересов определенных групп и слоев населения </w:t>
      </w:r>
    </w:p>
    <w:p w:rsidR="006E0FF8" w:rsidRDefault="006E0FF8" w:rsidP="00696C93">
      <w:pPr>
        <w:ind w:left="-540"/>
      </w:pPr>
      <w:r>
        <w:t xml:space="preserve">              2)  рекруиторская                   Б) овладение государственной властью </w:t>
      </w:r>
    </w:p>
    <w:p w:rsidR="006E0FF8" w:rsidRDefault="006E0FF8" w:rsidP="00080C80">
      <w:pPr>
        <w:ind w:left="-540"/>
      </w:pPr>
      <w:r>
        <w:t xml:space="preserve">              3)  социализаторская             В) организация и участие в избирательных кампаниях                                                                                </w:t>
      </w:r>
    </w:p>
    <w:p w:rsidR="006E0FF8" w:rsidRDefault="006E0FF8" w:rsidP="00080C80">
      <w:pPr>
        <w:ind w:left="-540"/>
      </w:pPr>
      <w:r>
        <w:t xml:space="preserve">              4)  электоральная                   Г) подготовка и выдвижение кадров для различных</w:t>
      </w:r>
    </w:p>
    <w:p w:rsidR="006E0FF8" w:rsidRDefault="006E0FF8" w:rsidP="00080C80">
      <w:pPr>
        <w:ind w:left="-540"/>
      </w:pPr>
      <w:r>
        <w:t xml:space="preserve">                                                                  политических институтов</w:t>
      </w:r>
    </w:p>
    <w:p w:rsidR="006E0FF8" w:rsidRDefault="006E0FF8" w:rsidP="00080C80">
      <w:pPr>
        <w:ind w:left="-540"/>
      </w:pPr>
      <w:r>
        <w:t xml:space="preserve">              5) представительская             Д) воспитание преданных членов и формирование политической </w:t>
      </w:r>
    </w:p>
    <w:p w:rsidR="006E0FF8" w:rsidRDefault="006E0FF8" w:rsidP="00080C80">
      <w:pPr>
        <w:ind w:left="-540"/>
      </w:pPr>
      <w:r>
        <w:t xml:space="preserve">                                                                  культуры граждан</w:t>
      </w:r>
    </w:p>
    <w:p w:rsidR="006E0FF8" w:rsidRDefault="006E0FF8" w:rsidP="00080C80">
      <w:pPr>
        <w:ind w:left="-540"/>
        <w:rPr>
          <w:b/>
        </w:rPr>
      </w:pPr>
      <w:r>
        <w:t xml:space="preserve">             </w:t>
      </w:r>
      <w:r>
        <w:rPr>
          <w:b/>
        </w:rP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gridCol w:w="1914"/>
      </w:tblGrid>
      <w:tr w:rsidR="006E0FF8" w:rsidRPr="00065E1D" w:rsidTr="00065E1D">
        <w:tc>
          <w:tcPr>
            <w:tcW w:w="1914" w:type="dxa"/>
          </w:tcPr>
          <w:p w:rsidR="006E0FF8" w:rsidRDefault="006E0FF8" w:rsidP="00080C80">
            <w:r>
              <w:t xml:space="preserve">              1</w:t>
            </w:r>
          </w:p>
        </w:tc>
        <w:tc>
          <w:tcPr>
            <w:tcW w:w="1914" w:type="dxa"/>
          </w:tcPr>
          <w:p w:rsidR="006E0FF8" w:rsidRDefault="006E0FF8" w:rsidP="00080C80">
            <w:r>
              <w:t xml:space="preserve">              2</w:t>
            </w:r>
          </w:p>
        </w:tc>
        <w:tc>
          <w:tcPr>
            <w:tcW w:w="1914" w:type="dxa"/>
          </w:tcPr>
          <w:p w:rsidR="006E0FF8" w:rsidRDefault="006E0FF8" w:rsidP="00080C80">
            <w:r>
              <w:t xml:space="preserve">              3  </w:t>
            </w:r>
          </w:p>
        </w:tc>
        <w:tc>
          <w:tcPr>
            <w:tcW w:w="1914" w:type="dxa"/>
          </w:tcPr>
          <w:p w:rsidR="006E0FF8" w:rsidRDefault="006E0FF8" w:rsidP="00080C80">
            <w:r>
              <w:t xml:space="preserve">               4</w:t>
            </w:r>
          </w:p>
        </w:tc>
        <w:tc>
          <w:tcPr>
            <w:tcW w:w="1914" w:type="dxa"/>
          </w:tcPr>
          <w:p w:rsidR="006E0FF8" w:rsidRDefault="006E0FF8" w:rsidP="00065E1D">
            <w:pPr>
              <w:jc w:val="center"/>
            </w:pPr>
            <w:r>
              <w:t>5</w:t>
            </w:r>
          </w:p>
        </w:tc>
      </w:tr>
      <w:tr w:rsidR="006E0FF8" w:rsidRPr="00065E1D" w:rsidTr="00065E1D">
        <w:tc>
          <w:tcPr>
            <w:tcW w:w="1914" w:type="dxa"/>
          </w:tcPr>
          <w:p w:rsidR="006E0FF8" w:rsidRDefault="006E0FF8" w:rsidP="00080C80"/>
        </w:tc>
        <w:tc>
          <w:tcPr>
            <w:tcW w:w="1914" w:type="dxa"/>
          </w:tcPr>
          <w:p w:rsidR="006E0FF8" w:rsidRDefault="006E0FF8" w:rsidP="00080C80"/>
        </w:tc>
        <w:tc>
          <w:tcPr>
            <w:tcW w:w="1914" w:type="dxa"/>
          </w:tcPr>
          <w:p w:rsidR="006E0FF8" w:rsidRDefault="006E0FF8" w:rsidP="00080C80"/>
        </w:tc>
        <w:tc>
          <w:tcPr>
            <w:tcW w:w="1914" w:type="dxa"/>
          </w:tcPr>
          <w:p w:rsidR="006E0FF8" w:rsidRDefault="006E0FF8" w:rsidP="00080C80"/>
        </w:tc>
        <w:tc>
          <w:tcPr>
            <w:tcW w:w="1914" w:type="dxa"/>
          </w:tcPr>
          <w:p w:rsidR="006E0FF8" w:rsidRDefault="006E0FF8" w:rsidP="00080C80"/>
        </w:tc>
      </w:tr>
    </w:tbl>
    <w:p w:rsidR="006E0FF8" w:rsidRDefault="006E0FF8" w:rsidP="00080C80"/>
    <w:p w:rsidR="006E0FF8" w:rsidRDefault="006E0FF8" w:rsidP="00080C80">
      <w:pPr>
        <w:ind w:left="-540"/>
        <w:rPr>
          <w:b/>
        </w:rPr>
      </w:pPr>
      <w:r>
        <w:rPr>
          <w:bdr w:val="single" w:sz="4" w:space="0" w:color="auto" w:frame="1"/>
        </w:rPr>
        <w:t>В 4</w:t>
      </w:r>
      <w:r>
        <w:t xml:space="preserve">       </w:t>
      </w:r>
      <w:r>
        <w:rPr>
          <w:b/>
        </w:rPr>
        <w:t xml:space="preserve">Найдите в предложенном списке характеристики, являющиеся основными </w:t>
      </w:r>
    </w:p>
    <w:p w:rsidR="006E0FF8" w:rsidRDefault="006E0FF8" w:rsidP="00080C80">
      <w:pPr>
        <w:rPr>
          <w:b/>
        </w:rPr>
      </w:pPr>
      <w:r>
        <w:rPr>
          <w:b/>
        </w:rPr>
        <w:t>факторами производства. Обведите цифры, под которыми они указаны.</w:t>
      </w:r>
    </w:p>
    <w:p w:rsidR="006E0FF8" w:rsidRDefault="006E0FF8" w:rsidP="00080C80">
      <w:pPr>
        <w:ind w:left="-540"/>
      </w:pPr>
      <w:r>
        <w:t xml:space="preserve">                1) государственная власть</w:t>
      </w:r>
    </w:p>
    <w:p w:rsidR="006E0FF8" w:rsidRDefault="006E0FF8" w:rsidP="00080C80">
      <w:pPr>
        <w:ind w:left="-540"/>
      </w:pPr>
      <w:r>
        <w:t xml:space="preserve">                2) капитал</w:t>
      </w:r>
    </w:p>
    <w:p w:rsidR="006E0FF8" w:rsidRDefault="006E0FF8" w:rsidP="00080C80">
      <w:pPr>
        <w:ind w:left="-540"/>
      </w:pPr>
      <w:r>
        <w:t xml:space="preserve">                3) труд</w:t>
      </w:r>
    </w:p>
    <w:p w:rsidR="006E0FF8" w:rsidRDefault="006E0FF8" w:rsidP="00080C80">
      <w:pPr>
        <w:ind w:left="-540"/>
      </w:pPr>
      <w:r>
        <w:t xml:space="preserve">                4) товарная биржа</w:t>
      </w:r>
    </w:p>
    <w:p w:rsidR="006E0FF8" w:rsidRDefault="006E0FF8" w:rsidP="00080C80">
      <w:pPr>
        <w:ind w:left="-540"/>
      </w:pPr>
      <w:r>
        <w:t xml:space="preserve">                5) земля</w:t>
      </w:r>
    </w:p>
    <w:p w:rsidR="006E0FF8" w:rsidRDefault="006E0FF8" w:rsidP="00080C80">
      <w:pPr>
        <w:ind w:left="-540"/>
      </w:pPr>
      <w:r>
        <w:t xml:space="preserve">                6) национализация</w:t>
      </w:r>
    </w:p>
    <w:p w:rsidR="006E0FF8" w:rsidRDefault="006E0FF8" w:rsidP="00080C80">
      <w:pPr>
        <w:ind w:left="-540"/>
        <w:rPr>
          <w:b/>
        </w:rPr>
      </w:pPr>
      <w:r>
        <w:t xml:space="preserve">              </w:t>
      </w:r>
      <w:r>
        <w:rPr>
          <w:b/>
        </w:rPr>
        <w:t>Обведенные цифры запишите в порядке возрастания</w:t>
      </w:r>
    </w:p>
    <w:p w:rsidR="006E0FF8" w:rsidRDefault="006E0FF8" w:rsidP="00080C80">
      <w:pPr>
        <w:ind w:left="-540"/>
      </w:pPr>
      <w:r>
        <w:t xml:space="preserve">          Ответ ___________________.</w:t>
      </w:r>
    </w:p>
    <w:p w:rsidR="006E0FF8" w:rsidRDefault="006E0FF8" w:rsidP="00080C80">
      <w:pPr>
        <w:ind w:left="-540"/>
      </w:pPr>
    </w:p>
    <w:p w:rsidR="006E0FF8" w:rsidRDefault="006E0FF8" w:rsidP="00080C80">
      <w:pPr>
        <w:ind w:left="-540"/>
        <w:rPr>
          <w:b/>
        </w:rPr>
      </w:pPr>
      <w:r>
        <w:rPr>
          <w:bdr w:val="single" w:sz="4" w:space="0" w:color="auto" w:frame="1"/>
        </w:rPr>
        <w:t>В 5</w:t>
      </w:r>
      <w:r>
        <w:t xml:space="preserve">   </w:t>
      </w:r>
      <w:r>
        <w:rPr>
          <w:b/>
        </w:rPr>
        <w:t xml:space="preserve">Прочитайте приведенный ниже текст, каждое положение которого пронумеровано.  </w:t>
      </w:r>
    </w:p>
    <w:p w:rsidR="006E0FF8" w:rsidRDefault="006E0FF8" w:rsidP="00080C80">
      <w:pPr>
        <w:ind w:left="-540"/>
        <w:rPr>
          <w:b/>
        </w:rPr>
      </w:pPr>
    </w:p>
    <w:p w:rsidR="006E0FF8" w:rsidRDefault="006E0FF8" w:rsidP="00080C80">
      <w:pPr>
        <w:pBdr>
          <w:top w:val="single" w:sz="4" w:space="1" w:color="auto"/>
          <w:left w:val="single" w:sz="4" w:space="4" w:color="auto"/>
          <w:bottom w:val="single" w:sz="4" w:space="1" w:color="auto"/>
          <w:right w:val="single" w:sz="4" w:space="4" w:color="auto"/>
        </w:pBdr>
      </w:pPr>
      <w:r>
        <w:t xml:space="preserve"> (1) Музей железнодорожной техники СКЖД был открыт 1 августа 2003 г. на станции «Гниловская».</w:t>
      </w:r>
    </w:p>
    <w:p w:rsidR="006E0FF8" w:rsidRDefault="006E0FF8" w:rsidP="00080C80">
      <w:pPr>
        <w:pBdr>
          <w:top w:val="single" w:sz="4" w:space="1" w:color="auto"/>
          <w:left w:val="single" w:sz="4" w:space="4" w:color="auto"/>
          <w:bottom w:val="single" w:sz="4" w:space="1" w:color="auto"/>
          <w:right w:val="single" w:sz="4" w:space="4" w:color="auto"/>
        </w:pBdr>
      </w:pPr>
      <w:r>
        <w:t xml:space="preserve"> (2)  Он представляет из себя  уникальную коллекцию, причем большая часть экспонатов – действующая. </w:t>
      </w:r>
    </w:p>
    <w:p w:rsidR="006E0FF8" w:rsidRDefault="006E0FF8" w:rsidP="00080C80">
      <w:pPr>
        <w:pBdr>
          <w:top w:val="single" w:sz="4" w:space="1" w:color="auto"/>
          <w:left w:val="single" w:sz="4" w:space="4" w:color="auto"/>
          <w:bottom w:val="single" w:sz="4" w:space="1" w:color="auto"/>
          <w:right w:val="single" w:sz="4" w:space="4" w:color="auto"/>
        </w:pBdr>
      </w:pPr>
      <w:r>
        <w:t xml:space="preserve"> (3) В экспозиции представлены паровозы, исторические вагоны, путевая техника, мотовозы, дрезина, танковый и артиллерийский тягачи, двухосный вагон-ледник постройки начала 20 в.</w:t>
      </w:r>
    </w:p>
    <w:p w:rsidR="006E0FF8" w:rsidRDefault="006E0FF8" w:rsidP="00080C80">
      <w:pPr>
        <w:pBdr>
          <w:top w:val="single" w:sz="4" w:space="1" w:color="auto"/>
          <w:left w:val="single" w:sz="4" w:space="4" w:color="auto"/>
          <w:bottom w:val="single" w:sz="4" w:space="1" w:color="auto"/>
          <w:right w:val="single" w:sz="4" w:space="4" w:color="auto"/>
        </w:pBdr>
      </w:pPr>
      <w:r>
        <w:t xml:space="preserve"> (4) Общая длина экспозиционных путей составляет 1900 метров. </w:t>
      </w:r>
    </w:p>
    <w:p w:rsidR="006E0FF8" w:rsidRDefault="006E0FF8" w:rsidP="00080C80">
      <w:pPr>
        <w:pBdr>
          <w:top w:val="single" w:sz="4" w:space="1" w:color="auto"/>
          <w:left w:val="single" w:sz="4" w:space="4" w:color="auto"/>
          <w:bottom w:val="single" w:sz="4" w:space="1" w:color="auto"/>
          <w:right w:val="single" w:sz="4" w:space="4" w:color="auto"/>
        </w:pBdr>
      </w:pPr>
      <w:r>
        <w:t xml:space="preserve"> (5) 5 лет назад начал курсировать ретропоезд, за это время на нем проехало 17 тысяч туристов.</w:t>
      </w:r>
    </w:p>
    <w:p w:rsidR="006E0FF8" w:rsidRDefault="006E0FF8" w:rsidP="00080C80">
      <w:pPr>
        <w:pBdr>
          <w:top w:val="single" w:sz="4" w:space="1" w:color="auto"/>
          <w:left w:val="single" w:sz="4" w:space="4" w:color="auto"/>
          <w:bottom w:val="single" w:sz="4" w:space="1" w:color="auto"/>
          <w:right w:val="single" w:sz="4" w:space="4" w:color="auto"/>
        </w:pBdr>
      </w:pPr>
      <w:r>
        <w:t xml:space="preserve"> (6) Содержательные экскурсии и возможность по-настоящему прикоснуться к истории  вызывают неподдельный интерес у представителей различных поколений.</w:t>
      </w:r>
    </w:p>
    <w:p w:rsidR="006E0FF8" w:rsidRDefault="006E0FF8" w:rsidP="00080C80">
      <w:pPr>
        <w:rPr>
          <w:b/>
        </w:rPr>
      </w:pPr>
      <w:r>
        <w:rPr>
          <w:b/>
        </w:rPr>
        <w:t xml:space="preserve">   </w:t>
      </w:r>
    </w:p>
    <w:p w:rsidR="006E0FF8" w:rsidRDefault="006E0FF8" w:rsidP="00080C80">
      <w:pPr>
        <w:rPr>
          <w:b/>
        </w:rPr>
      </w:pPr>
      <w:r>
        <w:rPr>
          <w:b/>
        </w:rPr>
        <w:t xml:space="preserve">  Определите, какие положения текста носят </w:t>
      </w:r>
    </w:p>
    <w:p w:rsidR="006E0FF8" w:rsidRDefault="006E0FF8" w:rsidP="00080C80">
      <w:r>
        <w:t>А) фактический характер</w:t>
      </w:r>
    </w:p>
    <w:p w:rsidR="006E0FF8" w:rsidRDefault="006E0FF8" w:rsidP="00080C80">
      <w:r>
        <w:t>Б) характер оценочных суждений</w:t>
      </w:r>
    </w:p>
    <w:p w:rsidR="006E0FF8" w:rsidRDefault="006E0FF8" w:rsidP="00080C80">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8"/>
        <w:gridCol w:w="1598"/>
        <w:gridCol w:w="1598"/>
        <w:gridCol w:w="1599"/>
        <w:gridCol w:w="1599"/>
        <w:gridCol w:w="1579"/>
      </w:tblGrid>
      <w:tr w:rsidR="006E0FF8" w:rsidRPr="00065E1D" w:rsidTr="00065E1D">
        <w:tc>
          <w:tcPr>
            <w:tcW w:w="1598" w:type="dxa"/>
          </w:tcPr>
          <w:p w:rsidR="006E0FF8" w:rsidRPr="00065E1D" w:rsidRDefault="006E0FF8" w:rsidP="00080C80">
            <w:pPr>
              <w:rPr>
                <w:lang w:val="en-US"/>
              </w:rPr>
            </w:pPr>
            <w:r>
              <w:t xml:space="preserve">              </w:t>
            </w:r>
            <w:r w:rsidRPr="00065E1D">
              <w:rPr>
                <w:lang w:val="en-US"/>
              </w:rPr>
              <w:t>1</w:t>
            </w:r>
          </w:p>
        </w:tc>
        <w:tc>
          <w:tcPr>
            <w:tcW w:w="1598" w:type="dxa"/>
          </w:tcPr>
          <w:p w:rsidR="006E0FF8" w:rsidRPr="00065E1D" w:rsidRDefault="006E0FF8" w:rsidP="00080C80">
            <w:pPr>
              <w:rPr>
                <w:lang w:val="en-US"/>
              </w:rPr>
            </w:pPr>
            <w:r w:rsidRPr="00065E1D">
              <w:rPr>
                <w:lang w:val="en-US"/>
              </w:rPr>
              <w:t xml:space="preserve">             2</w:t>
            </w:r>
          </w:p>
        </w:tc>
        <w:tc>
          <w:tcPr>
            <w:tcW w:w="1598" w:type="dxa"/>
          </w:tcPr>
          <w:p w:rsidR="006E0FF8" w:rsidRPr="00065E1D" w:rsidRDefault="006E0FF8" w:rsidP="00080C80">
            <w:pPr>
              <w:rPr>
                <w:lang w:val="en-US"/>
              </w:rPr>
            </w:pPr>
            <w:r w:rsidRPr="00065E1D">
              <w:rPr>
                <w:lang w:val="en-US"/>
              </w:rPr>
              <w:t xml:space="preserve">            3</w:t>
            </w:r>
          </w:p>
        </w:tc>
        <w:tc>
          <w:tcPr>
            <w:tcW w:w="1599" w:type="dxa"/>
          </w:tcPr>
          <w:p w:rsidR="006E0FF8" w:rsidRPr="00065E1D" w:rsidRDefault="006E0FF8" w:rsidP="00080C80">
            <w:pPr>
              <w:rPr>
                <w:lang w:val="en-US"/>
              </w:rPr>
            </w:pPr>
            <w:r w:rsidRPr="00065E1D">
              <w:rPr>
                <w:lang w:val="en-US"/>
              </w:rPr>
              <w:t xml:space="preserve">              4</w:t>
            </w:r>
          </w:p>
        </w:tc>
        <w:tc>
          <w:tcPr>
            <w:tcW w:w="1599" w:type="dxa"/>
          </w:tcPr>
          <w:p w:rsidR="006E0FF8" w:rsidRPr="00065E1D" w:rsidRDefault="006E0FF8" w:rsidP="00080C80">
            <w:pPr>
              <w:rPr>
                <w:lang w:val="en-US"/>
              </w:rPr>
            </w:pPr>
            <w:r w:rsidRPr="00065E1D">
              <w:rPr>
                <w:lang w:val="en-US"/>
              </w:rPr>
              <w:t xml:space="preserve">            5</w:t>
            </w:r>
          </w:p>
        </w:tc>
        <w:tc>
          <w:tcPr>
            <w:tcW w:w="1579" w:type="dxa"/>
          </w:tcPr>
          <w:p w:rsidR="006E0FF8" w:rsidRPr="0059457C" w:rsidRDefault="006E0FF8" w:rsidP="00065E1D">
            <w:pPr>
              <w:jc w:val="center"/>
            </w:pPr>
            <w:r>
              <w:t>6</w:t>
            </w:r>
          </w:p>
        </w:tc>
      </w:tr>
      <w:tr w:rsidR="006E0FF8" w:rsidRPr="00065E1D" w:rsidTr="00065E1D">
        <w:tc>
          <w:tcPr>
            <w:tcW w:w="1598" w:type="dxa"/>
          </w:tcPr>
          <w:p w:rsidR="006E0FF8" w:rsidRDefault="006E0FF8" w:rsidP="00080C80"/>
        </w:tc>
        <w:tc>
          <w:tcPr>
            <w:tcW w:w="1598" w:type="dxa"/>
          </w:tcPr>
          <w:p w:rsidR="006E0FF8" w:rsidRDefault="006E0FF8" w:rsidP="00080C80"/>
        </w:tc>
        <w:tc>
          <w:tcPr>
            <w:tcW w:w="1598" w:type="dxa"/>
          </w:tcPr>
          <w:p w:rsidR="006E0FF8" w:rsidRDefault="006E0FF8" w:rsidP="00080C80"/>
        </w:tc>
        <w:tc>
          <w:tcPr>
            <w:tcW w:w="1599" w:type="dxa"/>
          </w:tcPr>
          <w:p w:rsidR="006E0FF8" w:rsidRDefault="006E0FF8" w:rsidP="00080C80"/>
        </w:tc>
        <w:tc>
          <w:tcPr>
            <w:tcW w:w="1599" w:type="dxa"/>
          </w:tcPr>
          <w:p w:rsidR="006E0FF8" w:rsidRDefault="006E0FF8" w:rsidP="00080C80"/>
        </w:tc>
        <w:tc>
          <w:tcPr>
            <w:tcW w:w="1579" w:type="dxa"/>
          </w:tcPr>
          <w:p w:rsidR="006E0FF8" w:rsidRDefault="006E0FF8" w:rsidP="00080C80"/>
        </w:tc>
      </w:tr>
    </w:tbl>
    <w:p w:rsidR="006E0FF8" w:rsidRDefault="006E0FF8" w:rsidP="00080C80">
      <w:pPr>
        <w:ind w:left="-540"/>
      </w:pPr>
      <w:r>
        <w:t xml:space="preserve">         </w:t>
      </w:r>
    </w:p>
    <w:p w:rsidR="006E0FF8" w:rsidRDefault="006E0FF8" w:rsidP="00080C80">
      <w:pPr>
        <w:ind w:left="-360"/>
      </w:pPr>
      <w:r>
        <w:rPr>
          <w:b/>
          <w:sz w:val="48"/>
          <w:szCs w:val="48"/>
        </w:rPr>
        <w:t xml:space="preserve"> </w:t>
      </w: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DD4A42">
      <w:pPr>
        <w:ind w:left="-360"/>
      </w:pPr>
      <w:r>
        <w:t xml:space="preserve">          ______________(1) – это составная часть механизма государства, выполняющая конкретные функции. Он обладает_____________(2), то есть способностью осуществлять государственную ________(3) и т принимать значимые для общества решения, а также обеспечивать их реализацию. </w:t>
      </w:r>
    </w:p>
    <w:p w:rsidR="006E0FF8" w:rsidRDefault="006E0FF8" w:rsidP="00080C80">
      <w:pPr>
        <w:ind w:left="-360"/>
      </w:pPr>
      <w:r>
        <w:t xml:space="preserve">     Властные полномочия выражаются в ___________(4) – закрепление за ним определенного законом круга вопросов, основных направлений его деятельности, а также полномочий – прав и обязанностей в их осуществлении. Они проявляются в том, что орган государства наделен правом издавать _____________(5), обязательные для исполнения. </w:t>
      </w:r>
    </w:p>
    <w:p w:rsidR="006E0FF8" w:rsidRDefault="006E0FF8" w:rsidP="00080C80">
      <w:pPr>
        <w:ind w:left="-360"/>
        <w:rPr>
          <w:b/>
        </w:rPr>
      </w:pPr>
      <w:r>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080C80">
      <w:r>
        <w:t xml:space="preserve">          А) компетенция</w:t>
      </w:r>
    </w:p>
    <w:p w:rsidR="006E0FF8" w:rsidRDefault="006E0FF8" w:rsidP="00080C80">
      <w:r>
        <w:t xml:space="preserve">          Б) государственный орган</w:t>
      </w:r>
    </w:p>
    <w:p w:rsidR="006E0FF8" w:rsidRDefault="006E0FF8" w:rsidP="00080C80">
      <w:r>
        <w:t xml:space="preserve">          В) политическая партия</w:t>
      </w:r>
    </w:p>
    <w:p w:rsidR="006E0FF8" w:rsidRDefault="006E0FF8" w:rsidP="00080C80">
      <w:r>
        <w:t xml:space="preserve">          Г) властные полномочия</w:t>
      </w:r>
    </w:p>
    <w:p w:rsidR="006E0FF8" w:rsidRDefault="006E0FF8" w:rsidP="00080C80">
      <w:r>
        <w:t xml:space="preserve">          Д) нормативно-правовые акты</w:t>
      </w:r>
    </w:p>
    <w:p w:rsidR="006E0FF8" w:rsidRDefault="006E0FF8" w:rsidP="00080C80">
      <w:r>
        <w:t xml:space="preserve">          Е) власть</w:t>
      </w:r>
    </w:p>
    <w:p w:rsidR="006E0FF8" w:rsidRDefault="006E0FF8" w:rsidP="00080C80">
      <w:r>
        <w:t xml:space="preserve">          Ж) политический режим</w:t>
      </w:r>
    </w:p>
    <w:p w:rsidR="006E0FF8" w:rsidRDefault="006E0FF8" w:rsidP="00080C80">
      <w:pPr>
        <w:rPr>
          <w:b/>
        </w:rPr>
      </w:pPr>
      <w:r>
        <w:t xml:space="preserve">          </w:t>
      </w: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8"/>
        <w:gridCol w:w="1448"/>
        <w:gridCol w:w="1448"/>
        <w:gridCol w:w="1449"/>
        <w:gridCol w:w="1449"/>
      </w:tblGrid>
      <w:tr w:rsidR="006E0FF8" w:rsidRPr="00065E1D" w:rsidTr="00065E1D">
        <w:tc>
          <w:tcPr>
            <w:tcW w:w="1448" w:type="dxa"/>
          </w:tcPr>
          <w:p w:rsidR="006E0FF8" w:rsidRDefault="006E0FF8" w:rsidP="00080C80">
            <w:r>
              <w:t xml:space="preserve">          1</w:t>
            </w:r>
          </w:p>
        </w:tc>
        <w:tc>
          <w:tcPr>
            <w:tcW w:w="1448" w:type="dxa"/>
          </w:tcPr>
          <w:p w:rsidR="006E0FF8" w:rsidRDefault="006E0FF8" w:rsidP="00080C80">
            <w:r>
              <w:t xml:space="preserve">         2</w:t>
            </w:r>
          </w:p>
        </w:tc>
        <w:tc>
          <w:tcPr>
            <w:tcW w:w="1448" w:type="dxa"/>
          </w:tcPr>
          <w:p w:rsidR="006E0FF8" w:rsidRDefault="006E0FF8" w:rsidP="00080C80">
            <w:r>
              <w:t xml:space="preserve">          3</w:t>
            </w:r>
          </w:p>
        </w:tc>
        <w:tc>
          <w:tcPr>
            <w:tcW w:w="1449" w:type="dxa"/>
          </w:tcPr>
          <w:p w:rsidR="006E0FF8" w:rsidRDefault="006E0FF8" w:rsidP="00080C80">
            <w:r>
              <w:t xml:space="preserve">          4</w:t>
            </w:r>
          </w:p>
        </w:tc>
        <w:tc>
          <w:tcPr>
            <w:tcW w:w="1449" w:type="dxa"/>
          </w:tcPr>
          <w:p w:rsidR="006E0FF8" w:rsidRDefault="006E0FF8" w:rsidP="00080C80">
            <w:r>
              <w:t xml:space="preserve">         5</w:t>
            </w:r>
          </w:p>
        </w:tc>
      </w:tr>
      <w:tr w:rsidR="006E0FF8" w:rsidRPr="00065E1D" w:rsidTr="00065E1D">
        <w:tc>
          <w:tcPr>
            <w:tcW w:w="1448" w:type="dxa"/>
          </w:tcPr>
          <w:p w:rsidR="006E0FF8" w:rsidRDefault="006E0FF8" w:rsidP="00080C80"/>
        </w:tc>
        <w:tc>
          <w:tcPr>
            <w:tcW w:w="1448" w:type="dxa"/>
          </w:tcPr>
          <w:p w:rsidR="006E0FF8" w:rsidRDefault="006E0FF8" w:rsidP="00080C80"/>
        </w:tc>
        <w:tc>
          <w:tcPr>
            <w:tcW w:w="1448" w:type="dxa"/>
          </w:tcPr>
          <w:p w:rsidR="006E0FF8" w:rsidRDefault="006E0FF8" w:rsidP="00080C80"/>
        </w:tc>
        <w:tc>
          <w:tcPr>
            <w:tcW w:w="1449" w:type="dxa"/>
          </w:tcPr>
          <w:p w:rsidR="006E0FF8" w:rsidRDefault="006E0FF8" w:rsidP="00080C80"/>
        </w:tc>
        <w:tc>
          <w:tcPr>
            <w:tcW w:w="1449" w:type="dxa"/>
          </w:tcPr>
          <w:p w:rsidR="006E0FF8" w:rsidRDefault="006E0FF8" w:rsidP="00080C80"/>
        </w:tc>
      </w:tr>
    </w:tbl>
    <w:p w:rsidR="006E0FF8" w:rsidRDefault="006E0FF8" w:rsidP="00080C80"/>
    <w:p w:rsidR="006E0FF8" w:rsidRDefault="006E0FF8" w:rsidP="00080C80">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Default="006E0FF8" w:rsidP="00080C80">
      <w:pPr>
        <w:rPr>
          <w:i/>
          <w:sz w:val="28"/>
          <w:szCs w:val="28"/>
        </w:rPr>
      </w:pPr>
      <w:r>
        <w:rPr>
          <w:i/>
          <w:sz w:val="28"/>
          <w:szCs w:val="28"/>
        </w:rPr>
        <w:t xml:space="preserve">                     </w:t>
      </w:r>
    </w:p>
    <w:p w:rsidR="006E0FF8" w:rsidRDefault="006E0FF8" w:rsidP="00080C80">
      <w:pPr>
        <w:ind w:hanging="540"/>
        <w:rPr>
          <w:b/>
          <w:sz w:val="32"/>
          <w:szCs w:val="32"/>
        </w:rPr>
      </w:pPr>
      <w:r>
        <w:rPr>
          <w:b/>
          <w:sz w:val="48"/>
          <w:szCs w:val="48"/>
        </w:rPr>
        <w:t xml:space="preserve"> </w:t>
      </w:r>
      <w:r>
        <w:rPr>
          <w:sz w:val="48"/>
          <w:szCs w:val="48"/>
        </w:rPr>
        <w:t xml:space="preserve"> </w:t>
      </w:r>
      <w:r>
        <w:rPr>
          <w:b/>
          <w:sz w:val="48"/>
          <w:szCs w:val="48"/>
        </w:rPr>
        <w:t xml:space="preserve">                                  </w:t>
      </w:r>
      <w:r>
        <w:rPr>
          <w:b/>
          <w:sz w:val="32"/>
          <w:szCs w:val="32"/>
        </w:rPr>
        <w:t>Часть 3</w:t>
      </w:r>
    </w:p>
    <w:p w:rsidR="006E0FF8" w:rsidRPr="007F4BF2" w:rsidRDefault="006E0FF8" w:rsidP="00080C80">
      <w:pPr>
        <w:pBdr>
          <w:top w:val="single" w:sz="4" w:space="1" w:color="auto"/>
          <w:left w:val="single" w:sz="4" w:space="4" w:color="auto"/>
          <w:bottom w:val="single" w:sz="4" w:space="1" w:color="auto"/>
          <w:right w:val="single" w:sz="4" w:space="4" w:color="auto"/>
        </w:pBdr>
        <w:ind w:left="540" w:hanging="540"/>
        <w:rPr>
          <w:b/>
          <w:i/>
          <w:sz w:val="28"/>
          <w:szCs w:val="28"/>
        </w:rPr>
      </w:pPr>
      <w:r w:rsidRPr="007F4BF2">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080C80">
      <w:pPr>
        <w:ind w:hanging="540"/>
        <w:rPr>
          <w:b/>
          <w:sz w:val="32"/>
          <w:szCs w:val="32"/>
        </w:rPr>
      </w:pPr>
    </w:p>
    <w:p w:rsidR="006E0FF8" w:rsidRPr="006746CF" w:rsidRDefault="006E0FF8" w:rsidP="006746CF">
      <w:pPr>
        <w:ind w:hanging="540"/>
      </w:pPr>
      <w:r>
        <w:t xml:space="preserve">        </w:t>
      </w:r>
    </w:p>
    <w:p w:rsidR="006E0FF8" w:rsidRDefault="006E0FF8" w:rsidP="00080C80">
      <w:pPr>
        <w:ind w:left="-540"/>
        <w:rPr>
          <w:b/>
          <w:i/>
          <w:sz w:val="32"/>
          <w:szCs w:val="32"/>
        </w:rPr>
      </w:pPr>
      <w:r>
        <w:rPr>
          <w:b/>
        </w:rPr>
        <w:t xml:space="preserve">                            </w:t>
      </w:r>
      <w:r>
        <w:rPr>
          <w:b/>
          <w:i/>
          <w:sz w:val="32"/>
          <w:szCs w:val="32"/>
        </w:rPr>
        <w:t xml:space="preserve">  Прочитайте текст и выполните  задания С 1 – С 4</w:t>
      </w:r>
    </w:p>
    <w:p w:rsidR="006E0FF8" w:rsidRPr="0067667E" w:rsidRDefault="006E0FF8" w:rsidP="006746CF">
      <w:pPr>
        <w:shd w:val="clear" w:color="auto" w:fill="FFFFFF"/>
        <w:jc w:val="center"/>
      </w:pPr>
      <w:r w:rsidRPr="0067667E">
        <w:rPr>
          <w:spacing w:val="-2"/>
        </w:rPr>
        <w:t>Адам Смит</w:t>
      </w:r>
    </w:p>
    <w:p w:rsidR="006E0FF8" w:rsidRPr="0067667E" w:rsidRDefault="006E0FF8" w:rsidP="00EC093E">
      <w:pPr>
        <w:shd w:val="clear" w:color="auto" w:fill="FFFFFF"/>
        <w:spacing w:before="48"/>
        <w:ind w:right="5" w:firstLine="346"/>
        <w:jc w:val="both"/>
      </w:pPr>
      <w:r w:rsidRPr="0067667E">
        <w:rPr>
          <w:spacing w:val="-5"/>
        </w:rPr>
        <w:t xml:space="preserve">Особое место в истории экономической мысли занимает </w:t>
      </w:r>
      <w:r w:rsidRPr="0067667E">
        <w:rPr>
          <w:spacing w:val="-7"/>
        </w:rPr>
        <w:t xml:space="preserve">великий шотландский экономист Адам Смит (1723—1790). Он </w:t>
      </w:r>
      <w:r w:rsidRPr="0067667E">
        <w:rPr>
          <w:spacing w:val="-5"/>
        </w:rPr>
        <w:t xml:space="preserve">является автором стройного экономического учения, </w:t>
      </w:r>
      <w:r>
        <w:rPr>
          <w:spacing w:val="-6"/>
        </w:rPr>
        <w:t>изложенного</w:t>
      </w:r>
      <w:r w:rsidRPr="0067667E">
        <w:rPr>
          <w:spacing w:val="-6"/>
        </w:rPr>
        <w:t xml:space="preserve"> в сочинении под на</w:t>
      </w:r>
      <w:r w:rsidRPr="0067667E">
        <w:rPr>
          <w:spacing w:val="-6"/>
        </w:rPr>
        <w:softHyphen/>
      </w:r>
      <w:r w:rsidRPr="0067667E">
        <w:rPr>
          <w:spacing w:val="-7"/>
        </w:rPr>
        <w:t>званием «Исследование о природе и причинах богатства наро</w:t>
      </w:r>
      <w:r w:rsidRPr="0067667E">
        <w:rPr>
          <w:spacing w:val="-7"/>
        </w:rPr>
        <w:softHyphen/>
      </w:r>
      <w:r w:rsidRPr="0067667E">
        <w:rPr>
          <w:spacing w:val="-6"/>
        </w:rPr>
        <w:t>дов» (1776). Эта книга принесла автору титул «отца экономи</w:t>
      </w:r>
      <w:r w:rsidRPr="0067667E">
        <w:rPr>
          <w:spacing w:val="-6"/>
        </w:rPr>
        <w:softHyphen/>
      </w:r>
      <w:r w:rsidRPr="0067667E">
        <w:t>ки».</w:t>
      </w:r>
      <w:r>
        <w:rPr>
          <w:spacing w:val="-5"/>
        </w:rPr>
        <w:t xml:space="preserve"> </w:t>
      </w:r>
      <w:r w:rsidRPr="0067667E">
        <w:rPr>
          <w:spacing w:val="-5"/>
        </w:rPr>
        <w:t xml:space="preserve">Основная идея А. Смита </w:t>
      </w:r>
      <w:r w:rsidRPr="0067667E">
        <w:rPr>
          <w:spacing w:val="-3"/>
        </w:rPr>
        <w:t>состояла в том, что богатство народов создается производи</w:t>
      </w:r>
      <w:r w:rsidRPr="0067667E">
        <w:rPr>
          <w:spacing w:val="-3"/>
        </w:rPr>
        <w:softHyphen/>
      </w:r>
      <w:r w:rsidRPr="0067667E">
        <w:rPr>
          <w:spacing w:val="-2"/>
        </w:rPr>
        <w:t>тельным трудом во всех отраслях экономики</w:t>
      </w:r>
      <w:r>
        <w:rPr>
          <w:spacing w:val="-2"/>
        </w:rPr>
        <w:t xml:space="preserve">, </w:t>
      </w:r>
      <w:r w:rsidRPr="0067667E">
        <w:rPr>
          <w:spacing w:val="-2"/>
        </w:rPr>
        <w:t xml:space="preserve"> </w:t>
      </w:r>
      <w:r>
        <w:rPr>
          <w:spacing w:val="-2"/>
        </w:rPr>
        <w:t xml:space="preserve">поэтому </w:t>
      </w:r>
      <w:r>
        <w:rPr>
          <w:spacing w:val="-3"/>
        </w:rPr>
        <w:t>ключ к богатству народов состо</w:t>
      </w:r>
      <w:r w:rsidRPr="0067667E">
        <w:rPr>
          <w:spacing w:val="-3"/>
        </w:rPr>
        <w:t xml:space="preserve">ит в создании условий для повышения производительности </w:t>
      </w:r>
      <w:r w:rsidRPr="0067667E">
        <w:t>труда.</w:t>
      </w:r>
    </w:p>
    <w:p w:rsidR="006E0FF8" w:rsidRPr="0067667E" w:rsidRDefault="006E0FF8" w:rsidP="006746CF">
      <w:pPr>
        <w:shd w:val="clear" w:color="auto" w:fill="FFFFFF"/>
        <w:ind w:left="5" w:right="14" w:firstLine="341"/>
        <w:jc w:val="both"/>
      </w:pPr>
      <w:r w:rsidRPr="0067667E">
        <w:rPr>
          <w:spacing w:val="-3"/>
        </w:rPr>
        <w:t xml:space="preserve">Огромную роль </w:t>
      </w:r>
      <w:r>
        <w:rPr>
          <w:spacing w:val="-3"/>
        </w:rPr>
        <w:t xml:space="preserve">в этом процессе </w:t>
      </w:r>
      <w:r w:rsidRPr="0067667E">
        <w:rPr>
          <w:spacing w:val="-3"/>
        </w:rPr>
        <w:t>играет разделение труда в обществе, т. е. специализация произво</w:t>
      </w:r>
      <w:r w:rsidRPr="0067667E">
        <w:rPr>
          <w:spacing w:val="-3"/>
        </w:rPr>
        <w:softHyphen/>
      </w:r>
      <w:r w:rsidRPr="0067667E">
        <w:rPr>
          <w:spacing w:val="-4"/>
        </w:rPr>
        <w:t>дителей на изготовлении какого-то одного продукта (а внут</w:t>
      </w:r>
      <w:r w:rsidRPr="0067667E">
        <w:rPr>
          <w:spacing w:val="-4"/>
        </w:rPr>
        <w:softHyphen/>
      </w:r>
      <w:r w:rsidRPr="0067667E">
        <w:rPr>
          <w:spacing w:val="-6"/>
        </w:rPr>
        <w:t>ри мануфактуры — специализация на отдельной простой опе</w:t>
      </w:r>
      <w:r w:rsidRPr="0067667E">
        <w:rPr>
          <w:spacing w:val="-6"/>
        </w:rPr>
        <w:softHyphen/>
      </w:r>
      <w:r w:rsidRPr="0067667E">
        <w:rPr>
          <w:spacing w:val="-4"/>
        </w:rPr>
        <w:t>рации в ходе изготовления этого продукта). Разделение тру</w:t>
      </w:r>
      <w:r w:rsidRPr="0067667E">
        <w:rPr>
          <w:spacing w:val="-4"/>
        </w:rPr>
        <w:softHyphen/>
        <w:t>да позволяет резко поднять его производительность, так как, во-первых, увеличивает ловкость и искусство отдельного ра</w:t>
      </w:r>
      <w:r w:rsidRPr="0067667E">
        <w:rPr>
          <w:spacing w:val="-4"/>
        </w:rPr>
        <w:softHyphen/>
      </w:r>
      <w:r w:rsidRPr="0067667E">
        <w:rPr>
          <w:spacing w:val="-2"/>
        </w:rPr>
        <w:t>ботника, во-вторых, экономит время, необходимое для пе</w:t>
      </w:r>
      <w:r w:rsidRPr="0067667E">
        <w:rPr>
          <w:spacing w:val="-2"/>
        </w:rPr>
        <w:softHyphen/>
      </w:r>
      <w:r w:rsidRPr="0067667E">
        <w:rPr>
          <w:spacing w:val="-4"/>
        </w:rPr>
        <w:t xml:space="preserve">рехода от одного вида работ к другому, в-третьих, упрощая отдельные трудовые операции, способствует изобретению и </w:t>
      </w:r>
      <w:r w:rsidRPr="0067667E">
        <w:rPr>
          <w:spacing w:val="-3"/>
        </w:rPr>
        <w:t xml:space="preserve">внедрению в производство машин. Но благодетельная роль </w:t>
      </w:r>
      <w:r w:rsidRPr="0067667E">
        <w:rPr>
          <w:spacing w:val="-4"/>
        </w:rPr>
        <w:t>разделения труда проявляется не сама собой, а благодаря де</w:t>
      </w:r>
      <w:r w:rsidRPr="0067667E">
        <w:rPr>
          <w:spacing w:val="-4"/>
        </w:rPr>
        <w:softHyphen/>
      </w:r>
      <w:r w:rsidRPr="0067667E">
        <w:rPr>
          <w:spacing w:val="-5"/>
        </w:rPr>
        <w:t>ятельности предприимчивых людей, тех, кто организует про</w:t>
      </w:r>
      <w:r w:rsidRPr="0067667E">
        <w:rPr>
          <w:spacing w:val="-5"/>
        </w:rPr>
        <w:softHyphen/>
      </w:r>
      <w:r w:rsidRPr="0067667E">
        <w:rPr>
          <w:spacing w:val="-3"/>
        </w:rPr>
        <w:t>изводство, вкладывает накопленные трудолюбием и береж</w:t>
      </w:r>
      <w:r w:rsidRPr="0067667E">
        <w:rPr>
          <w:spacing w:val="-3"/>
        </w:rPr>
        <w:softHyphen/>
      </w:r>
      <w:r w:rsidRPr="0067667E">
        <w:rPr>
          <w:spacing w:val="-4"/>
        </w:rPr>
        <w:t>ливостью деньги в производство. Они дают возможность ра</w:t>
      </w:r>
      <w:r w:rsidRPr="0067667E">
        <w:rPr>
          <w:spacing w:val="-4"/>
        </w:rPr>
        <w:softHyphen/>
      </w:r>
      <w:r w:rsidRPr="0067667E">
        <w:rPr>
          <w:spacing w:val="-2"/>
        </w:rPr>
        <w:t xml:space="preserve">ботникам получать заработную плату, землевладельцам — </w:t>
      </w:r>
      <w:r w:rsidRPr="0067667E">
        <w:rPr>
          <w:spacing w:val="-4"/>
        </w:rPr>
        <w:t xml:space="preserve">ренту, государству — налоги, а себе обеспечивают доход на </w:t>
      </w:r>
      <w:r w:rsidRPr="0067667E">
        <w:rPr>
          <w:spacing w:val="-2"/>
        </w:rPr>
        <w:t>капитал. Поэтому содействовать богатству народов — зна</w:t>
      </w:r>
      <w:r w:rsidRPr="0067667E">
        <w:rPr>
          <w:spacing w:val="-2"/>
        </w:rPr>
        <w:softHyphen/>
      </w:r>
      <w:r w:rsidRPr="0067667E">
        <w:rPr>
          <w:spacing w:val="-3"/>
        </w:rPr>
        <w:t>чит дать простор для инициативы и энергии этих предпри</w:t>
      </w:r>
      <w:r w:rsidRPr="0067667E">
        <w:rPr>
          <w:spacing w:val="-3"/>
        </w:rPr>
        <w:softHyphen/>
      </w:r>
      <w:r w:rsidRPr="0067667E">
        <w:t>нимателей.</w:t>
      </w:r>
    </w:p>
    <w:p w:rsidR="006E0FF8" w:rsidRPr="0067667E" w:rsidRDefault="006E0FF8" w:rsidP="006746CF">
      <w:pPr>
        <w:shd w:val="clear" w:color="auto" w:fill="FFFFFF"/>
        <w:ind w:right="10" w:firstLine="341"/>
        <w:jc w:val="both"/>
      </w:pPr>
      <w:r w:rsidRPr="0067667E">
        <w:rPr>
          <w:spacing w:val="-8"/>
        </w:rPr>
        <w:t>А. Смит был глубоко убежден, что экономика будет функ</w:t>
      </w:r>
      <w:r w:rsidRPr="0067667E">
        <w:rPr>
          <w:spacing w:val="-8"/>
        </w:rPr>
        <w:softHyphen/>
        <w:t>ционировать наилучшим образом, если исключить любые фор</w:t>
      </w:r>
      <w:r w:rsidRPr="0067667E">
        <w:rPr>
          <w:spacing w:val="-8"/>
        </w:rPr>
        <w:softHyphen/>
      </w:r>
      <w:r w:rsidRPr="0067667E">
        <w:rPr>
          <w:spacing w:val="-5"/>
        </w:rPr>
        <w:t xml:space="preserve">мы государственного вмешательства. Такой подход принято </w:t>
      </w:r>
      <w:r w:rsidRPr="0067667E">
        <w:rPr>
          <w:spacing w:val="-6"/>
        </w:rPr>
        <w:t xml:space="preserve">именовать «либеральным». Он предполагает полную свободу </w:t>
      </w:r>
      <w:r w:rsidRPr="0067667E">
        <w:rPr>
          <w:spacing w:val="-7"/>
        </w:rPr>
        <w:t>предпринимательства, когда каждый производитель преследу</w:t>
      </w:r>
      <w:r w:rsidRPr="0067667E">
        <w:rPr>
          <w:spacing w:val="-7"/>
        </w:rPr>
        <w:softHyphen/>
      </w:r>
      <w:r w:rsidRPr="0067667E">
        <w:rPr>
          <w:spacing w:val="-8"/>
        </w:rPr>
        <w:t xml:space="preserve">ет свои интересы и стремится к собственной выгоде. При этом, </w:t>
      </w:r>
      <w:r w:rsidRPr="0067667E">
        <w:rPr>
          <w:spacing w:val="-5"/>
        </w:rPr>
        <w:t>доказывал Смит, вовсе не возникает хаос и неразбериха. На</w:t>
      </w:r>
      <w:r w:rsidRPr="0067667E">
        <w:rPr>
          <w:spacing w:val="-5"/>
        </w:rPr>
        <w:softHyphen/>
      </w:r>
      <w:r w:rsidRPr="0067667E">
        <w:rPr>
          <w:spacing w:val="-7"/>
        </w:rPr>
        <w:t xml:space="preserve">против, ведомые «невидимой рукой Провидения», преследуя </w:t>
      </w:r>
      <w:r w:rsidRPr="0067667E">
        <w:rPr>
          <w:spacing w:val="-6"/>
        </w:rPr>
        <w:t xml:space="preserve">свои интересы, люди создают блага и выгоды для общества </w:t>
      </w:r>
      <w:r>
        <w:rPr>
          <w:spacing w:val="-6"/>
        </w:rPr>
        <w:t xml:space="preserve"> </w:t>
      </w:r>
      <w:r w:rsidRPr="0067667E">
        <w:rPr>
          <w:spacing w:val="-6"/>
        </w:rPr>
        <w:t xml:space="preserve">в </w:t>
      </w:r>
      <w:r w:rsidRPr="0067667E">
        <w:t>целом.</w:t>
      </w:r>
    </w:p>
    <w:p w:rsidR="006E0FF8" w:rsidRPr="0067667E" w:rsidRDefault="006E0FF8" w:rsidP="006746CF">
      <w:pPr>
        <w:shd w:val="clear" w:color="auto" w:fill="FFFFFF"/>
        <w:ind w:firstLine="346"/>
        <w:jc w:val="both"/>
      </w:pPr>
      <w:r w:rsidRPr="0067667E">
        <w:rPr>
          <w:spacing w:val="-5"/>
        </w:rPr>
        <w:t>«Невидимой рукой» А. Смит называл те</w:t>
      </w:r>
      <w:r>
        <w:rPr>
          <w:spacing w:val="-5"/>
        </w:rPr>
        <w:t xml:space="preserve"> </w:t>
      </w:r>
      <w:r w:rsidRPr="0067667E">
        <w:rPr>
          <w:spacing w:val="-5"/>
        </w:rPr>
        <w:t xml:space="preserve"> экономические силы, которые мы сегодня называем спросом и предложени</w:t>
      </w:r>
      <w:r w:rsidRPr="0067667E">
        <w:rPr>
          <w:spacing w:val="-5"/>
        </w:rPr>
        <w:softHyphen/>
      </w:r>
      <w:r w:rsidRPr="0067667E">
        <w:rPr>
          <w:spacing w:val="-6"/>
        </w:rPr>
        <w:t>ем. Конечно, он понимал, что цель предпринимателя — полу</w:t>
      </w:r>
      <w:r w:rsidRPr="0067667E">
        <w:rPr>
          <w:spacing w:val="-6"/>
        </w:rPr>
        <w:softHyphen/>
        <w:t xml:space="preserve">чить как можно больше прибыли, и им движет эгоизм. «Не от благотворительности же в самом деле булочника или мясника </w:t>
      </w:r>
      <w:r w:rsidRPr="0067667E">
        <w:rPr>
          <w:spacing w:val="-3"/>
        </w:rPr>
        <w:t>ждем мы обеда, а от их стремления к своим же собственным</w:t>
      </w:r>
      <w:r>
        <w:t xml:space="preserve"> </w:t>
      </w:r>
      <w:r w:rsidRPr="0067667E">
        <w:t>интересам», — писал А, Смит в «Богатстве народов». Но зако</w:t>
      </w:r>
      <w:r w:rsidRPr="0067667E">
        <w:softHyphen/>
        <w:t>ны рынка заставят предпринимателя выпускать не любые про</w:t>
      </w:r>
      <w:r w:rsidRPr="0067667E">
        <w:softHyphen/>
        <w:t>дукты, а только те, что нужны покупателям, и продавать их по возможно более низкой цене. Только в этом случае он сможет победить своих конкурентов и получить максимальную при</w:t>
      </w:r>
      <w:r w:rsidRPr="0067667E">
        <w:softHyphen/>
        <w:t>быль. Таким образом, хотя предприниматель вовсе не думает о благоденствии общества, тем не менее его эгоизм приносит пользу всем, ибо обеспечивает изобилие товаров и услуг луч</w:t>
      </w:r>
      <w:r w:rsidRPr="0067667E">
        <w:softHyphen/>
        <w:t>шего качества и по более низким ценам. Вот почему Смит тре</w:t>
      </w:r>
      <w:r w:rsidRPr="0067667E">
        <w:softHyphen/>
        <w:t>бует предоставить человеку возможность свободно преследо</w:t>
      </w:r>
      <w:r w:rsidRPr="0067667E">
        <w:softHyphen/>
        <w:t>вать в экономической деятельности свою выгоду и это будет наилучшим образом способствовать общественному благу пос</w:t>
      </w:r>
      <w:r w:rsidRPr="0067667E">
        <w:softHyphen/>
        <w:t>редством роста богатства каждого.</w:t>
      </w:r>
    </w:p>
    <w:p w:rsidR="006E0FF8" w:rsidRPr="0067667E" w:rsidRDefault="006E0FF8" w:rsidP="00F1038D">
      <w:pPr>
        <w:shd w:val="clear" w:color="auto" w:fill="FFFFFF"/>
        <w:ind w:left="48" w:firstLine="346"/>
        <w:jc w:val="both"/>
      </w:pPr>
      <w:r w:rsidRPr="0067667E">
        <w:t>«Невидимая рука» может успешно действовать только в условиях достаточно острой конкуренции. Она смиряет эгоизм и способствует снижению цен. Одновременно конкуренция ре</w:t>
      </w:r>
      <w:r w:rsidRPr="0067667E">
        <w:softHyphen/>
        <w:t>гулирует количество производимых товаров и перелив капита</w:t>
      </w:r>
      <w:r w:rsidRPr="0067667E">
        <w:softHyphen/>
        <w:t>лов и труда из одной отрасли в другую. Механизм конкурен</w:t>
      </w:r>
      <w:r w:rsidRPr="0067667E">
        <w:softHyphen/>
        <w:t>ции заставляет предпринимателей постоянно искать пути сни</w:t>
      </w:r>
      <w:r w:rsidRPr="0067667E">
        <w:softHyphen/>
        <w:t>жения издержек производства, иначе нельзя снизить цену и увеличить прибыль за счет роста объема продаж.</w:t>
      </w:r>
      <w:r>
        <w:t xml:space="preserve">  </w:t>
      </w:r>
      <w:r w:rsidRPr="0067667E">
        <w:t>А снижать издержки можно только с помощью совершен</w:t>
      </w:r>
      <w:r w:rsidRPr="0067667E">
        <w:softHyphen/>
        <w:t>ствования техники и технологии, улучшения организации про</w:t>
      </w:r>
      <w:r w:rsidRPr="0067667E">
        <w:softHyphen/>
        <w:t>изводства, поиска более дешевых заменителей сырья и т. п. Все это, вместе взятое, ведет к прогрессу производительных сил.</w:t>
      </w:r>
    </w:p>
    <w:p w:rsidR="006E0FF8" w:rsidRPr="0067667E" w:rsidRDefault="006E0FF8" w:rsidP="006746CF">
      <w:pPr>
        <w:shd w:val="clear" w:color="auto" w:fill="FFFFFF"/>
        <w:spacing w:before="5"/>
        <w:ind w:left="43" w:firstLine="341"/>
        <w:jc w:val="both"/>
      </w:pPr>
      <w:r w:rsidRPr="0067667E">
        <w:t xml:space="preserve">Условия экономической жизни, при которых описанные закономерности получат наибольший простор, Смит называл </w:t>
      </w:r>
      <w:r>
        <w:t>«</w:t>
      </w:r>
      <w:r w:rsidRPr="0067667E">
        <w:t>естественным порядком»</w:t>
      </w:r>
      <w:r>
        <w:t>.</w:t>
      </w:r>
      <w:r w:rsidRPr="0067667E">
        <w:t xml:space="preserve"> </w:t>
      </w:r>
    </w:p>
    <w:p w:rsidR="006E0FF8" w:rsidRPr="0067667E" w:rsidRDefault="006E0FF8" w:rsidP="006746CF">
      <w:pPr>
        <w:shd w:val="clear" w:color="auto" w:fill="FFFFFF"/>
        <w:spacing w:before="10"/>
        <w:ind w:left="48" w:right="5" w:firstLine="336"/>
        <w:jc w:val="both"/>
      </w:pPr>
      <w:r w:rsidRPr="0067667E">
        <w:t>Идеи Смита были чрезвычайно популярны в эпоху станов</w:t>
      </w:r>
      <w:r w:rsidRPr="0067667E">
        <w:softHyphen/>
        <w:t>ления и развития капиталистических отношений в Европе. Интересы класса буржуази</w:t>
      </w:r>
      <w:r>
        <w:t>и как раз и заключались в предо</w:t>
      </w:r>
      <w:r w:rsidRPr="0067667E">
        <w:rPr>
          <w:spacing w:val="-7"/>
        </w:rPr>
        <w:t>ставлении ей полной экономической свободы, включая свобо</w:t>
      </w:r>
      <w:r w:rsidRPr="0067667E">
        <w:rPr>
          <w:spacing w:val="-7"/>
        </w:rPr>
        <w:softHyphen/>
      </w:r>
      <w:r w:rsidRPr="0067667E">
        <w:rPr>
          <w:spacing w:val="-6"/>
        </w:rPr>
        <w:t>ду найма работников, купли-продажи земли, применения ка</w:t>
      </w:r>
      <w:r w:rsidRPr="0067667E">
        <w:rPr>
          <w:spacing w:val="-6"/>
        </w:rPr>
        <w:softHyphen/>
      </w:r>
      <w:r w:rsidRPr="0067667E">
        <w:rPr>
          <w:spacing w:val="-8"/>
        </w:rPr>
        <w:t>питала, выхода на внешний рынок. Понимание «естественного порядка» как экономической свободы на практике было несо</w:t>
      </w:r>
      <w:r w:rsidRPr="0067667E">
        <w:rPr>
          <w:spacing w:val="-8"/>
        </w:rPr>
        <w:softHyphen/>
      </w:r>
      <w:r w:rsidRPr="0067667E">
        <w:rPr>
          <w:spacing w:val="-9"/>
        </w:rPr>
        <w:t>мненно прогрессивным, ибо отрицало феодальные оковы и про</w:t>
      </w:r>
      <w:r w:rsidRPr="0067667E">
        <w:rPr>
          <w:spacing w:val="-9"/>
        </w:rPr>
        <w:softHyphen/>
      </w:r>
      <w:r w:rsidRPr="0067667E">
        <w:rPr>
          <w:spacing w:val="-7"/>
        </w:rPr>
        <w:t xml:space="preserve">извол монархов, давало простор развитию производительных </w:t>
      </w:r>
      <w:r w:rsidRPr="0067667E">
        <w:rPr>
          <w:spacing w:val="-9"/>
        </w:rPr>
        <w:t xml:space="preserve">сил общества. Недаром один из немецких экономистов писал в </w:t>
      </w:r>
      <w:r w:rsidRPr="0067667E">
        <w:rPr>
          <w:spacing w:val="-7"/>
        </w:rPr>
        <w:t xml:space="preserve">1810 г., что «рядом с Наполеоном Адам Смит является самым </w:t>
      </w:r>
      <w:r w:rsidRPr="0067667E">
        <w:t>могущественным властителем в Европе».</w:t>
      </w:r>
    </w:p>
    <w:p w:rsidR="006E0FF8" w:rsidRDefault="006E0FF8" w:rsidP="006746CF">
      <w:pPr>
        <w:rPr>
          <w:b/>
          <w:i/>
          <w:sz w:val="32"/>
          <w:szCs w:val="32"/>
        </w:rPr>
      </w:pPr>
    </w:p>
    <w:p w:rsidR="006E0FF8" w:rsidRDefault="006E0FF8" w:rsidP="00080C80">
      <w:pPr>
        <w:ind w:left="-540"/>
      </w:pPr>
      <w:r>
        <w:rPr>
          <w:bdr w:val="single" w:sz="4" w:space="0" w:color="auto" w:frame="1"/>
        </w:rPr>
        <w:t xml:space="preserve">   С 1</w:t>
      </w:r>
      <w:r>
        <w:t xml:space="preserve">    Сформулируйте основную идею А. Смита.</w:t>
      </w:r>
    </w:p>
    <w:p w:rsidR="006E0FF8" w:rsidRDefault="006E0FF8" w:rsidP="00080C80">
      <w:pPr>
        <w:ind w:left="-540"/>
      </w:pPr>
    </w:p>
    <w:p w:rsidR="006E0FF8" w:rsidRDefault="006E0FF8" w:rsidP="00080C80">
      <w:pPr>
        <w:ind w:left="-540"/>
      </w:pPr>
      <w:r>
        <w:rPr>
          <w:bdr w:val="single" w:sz="4" w:space="0" w:color="auto" w:frame="1"/>
        </w:rPr>
        <w:t xml:space="preserve">   С 2</w:t>
      </w:r>
      <w:r>
        <w:t xml:space="preserve">    Какую роль в повышении производительности труда играет разделение труда? Приведите</w:t>
      </w:r>
    </w:p>
    <w:p w:rsidR="006E0FF8" w:rsidRDefault="006E0FF8" w:rsidP="00080C80">
      <w:pPr>
        <w:ind w:left="-540"/>
      </w:pPr>
      <w:r>
        <w:t xml:space="preserve">             пример, иллюстрирующий точку зрения Смита. </w:t>
      </w:r>
    </w:p>
    <w:p w:rsidR="006E0FF8" w:rsidRDefault="006E0FF8" w:rsidP="00080C80">
      <w:pPr>
        <w:ind w:left="-540"/>
      </w:pPr>
    </w:p>
    <w:p w:rsidR="006E0FF8" w:rsidRDefault="006E0FF8" w:rsidP="00080C80">
      <w:pPr>
        <w:ind w:left="-540"/>
      </w:pPr>
      <w:r>
        <w:rPr>
          <w:bdr w:val="single" w:sz="4" w:space="0" w:color="auto" w:frame="1"/>
        </w:rPr>
        <w:t xml:space="preserve">   С 3</w:t>
      </w:r>
      <w:r>
        <w:t xml:space="preserve">    Что имел в виду А. Смит под фразой «Невидимая рука»? Какое необходимое условие для ее </w:t>
      </w:r>
    </w:p>
    <w:p w:rsidR="006E0FF8" w:rsidRDefault="006E0FF8" w:rsidP="00080C80">
      <w:pPr>
        <w:ind w:left="-540"/>
      </w:pPr>
      <w:r>
        <w:t xml:space="preserve">             действия называет Смит?  Почему?</w:t>
      </w:r>
    </w:p>
    <w:p w:rsidR="006E0FF8" w:rsidRDefault="006E0FF8" w:rsidP="00080C80">
      <w:pPr>
        <w:ind w:left="-540"/>
      </w:pPr>
    </w:p>
    <w:p w:rsidR="006E0FF8" w:rsidRDefault="006E0FF8" w:rsidP="00080C80">
      <w:pPr>
        <w:ind w:left="-540"/>
      </w:pPr>
      <w:r>
        <w:rPr>
          <w:bdr w:val="single" w:sz="4" w:space="0" w:color="auto" w:frame="1"/>
        </w:rPr>
        <w:t xml:space="preserve">   С 4</w:t>
      </w:r>
      <w:r>
        <w:t xml:space="preserve">   Назовите три основных принципа «естественного порядка».</w:t>
      </w:r>
    </w:p>
    <w:p w:rsidR="006E0FF8" w:rsidRDefault="006E0FF8" w:rsidP="00080C80">
      <w:pPr>
        <w:ind w:left="-540"/>
      </w:pPr>
      <w:r>
        <w:t>___________________________________________________________________________________</w:t>
      </w:r>
    </w:p>
    <w:p w:rsidR="006E0FF8" w:rsidRDefault="006E0FF8" w:rsidP="00080C80">
      <w:pPr>
        <w:ind w:left="-540"/>
      </w:pPr>
    </w:p>
    <w:p w:rsidR="006E0FF8" w:rsidRDefault="006E0FF8" w:rsidP="00080C80">
      <w:pPr>
        <w:ind w:left="-540"/>
      </w:pPr>
      <w:r>
        <w:rPr>
          <w:bdr w:val="single" w:sz="4" w:space="0" w:color="auto" w:frame="1"/>
        </w:rPr>
        <w:t>С  5</w:t>
      </w:r>
      <w:r>
        <w:t xml:space="preserve">       Какие функции выполняет право в обществе? Проиллюстрируйте каждую из них примером.</w:t>
      </w:r>
    </w:p>
    <w:p w:rsidR="006E0FF8" w:rsidRDefault="006E0FF8" w:rsidP="00080C80">
      <w:pPr>
        <w:ind w:left="-540"/>
      </w:pPr>
    </w:p>
    <w:p w:rsidR="006E0FF8" w:rsidRDefault="006E0FF8" w:rsidP="00080C80">
      <w:pPr>
        <w:ind w:left="-540"/>
      </w:pPr>
      <w:r>
        <w:rPr>
          <w:bdr w:val="single" w:sz="4" w:space="0" w:color="auto" w:frame="1"/>
        </w:rPr>
        <w:t xml:space="preserve">С 6 </w:t>
      </w:r>
      <w:r>
        <w:t xml:space="preserve">      Назовите две формы проявления демократии? Приведите примеры каждой из них.</w:t>
      </w:r>
    </w:p>
    <w:p w:rsidR="006E0FF8" w:rsidRDefault="006E0FF8" w:rsidP="00080C80">
      <w:pPr>
        <w:ind w:left="-540"/>
      </w:pPr>
    </w:p>
    <w:p w:rsidR="006E0FF8" w:rsidRDefault="006E0FF8" w:rsidP="00080C80">
      <w:pPr>
        <w:ind w:left="-540"/>
      </w:pPr>
      <w:r>
        <w:rPr>
          <w:bdr w:val="single" w:sz="4" w:space="0" w:color="auto" w:frame="1"/>
        </w:rPr>
        <w:t>С 7</w:t>
      </w:r>
      <w:r>
        <w:t xml:space="preserve">      Свобода слова предполагает многообразие точек зрения на существующий </w:t>
      </w:r>
    </w:p>
    <w:p w:rsidR="006E0FF8" w:rsidRDefault="006E0FF8" w:rsidP="00080C80">
      <w:pPr>
        <w:ind w:left="-540"/>
      </w:pPr>
      <w:r>
        <w:t xml:space="preserve">            политический режим, внутреннюю и внешнюю политику государства, порой не </w:t>
      </w:r>
    </w:p>
    <w:p w:rsidR="006E0FF8" w:rsidRDefault="006E0FF8" w:rsidP="00080C80">
      <w:pPr>
        <w:ind w:left="-540"/>
      </w:pPr>
      <w:r>
        <w:t xml:space="preserve">            совпадающих с официальной. Угрожает ли это демократии?    Назовите не менее двух </w:t>
      </w:r>
    </w:p>
    <w:p w:rsidR="006E0FF8" w:rsidRDefault="006E0FF8" w:rsidP="00080C80">
      <w:pPr>
        <w:ind w:left="-540"/>
      </w:pPr>
      <w:r>
        <w:t xml:space="preserve">            полезных для государственной власти свойств оппозиции.</w:t>
      </w:r>
    </w:p>
    <w:p w:rsidR="006E0FF8" w:rsidRDefault="006E0FF8" w:rsidP="00BF466B">
      <w:pPr>
        <w:rPr>
          <w:b/>
        </w:rPr>
      </w:pPr>
      <w:r>
        <w:rPr>
          <w:b/>
        </w:rPr>
        <w:t xml:space="preserve">     </w:t>
      </w:r>
    </w:p>
    <w:p w:rsidR="006E0FF8" w:rsidRPr="00BF466B" w:rsidRDefault="006E0FF8" w:rsidP="00080C80">
      <w:pPr>
        <w:pBdr>
          <w:top w:val="single" w:sz="4" w:space="1" w:color="auto"/>
          <w:left w:val="single" w:sz="4" w:space="4" w:color="auto"/>
          <w:bottom w:val="single" w:sz="4" w:space="1" w:color="auto"/>
          <w:right w:val="single" w:sz="4" w:space="4" w:color="auto"/>
        </w:pBdr>
        <w:ind w:firstLine="360"/>
        <w:rPr>
          <w:b/>
          <w:i/>
          <w:sz w:val="28"/>
          <w:szCs w:val="28"/>
        </w:rPr>
      </w:pPr>
      <w:r>
        <w:rPr>
          <w:b/>
          <w:i/>
          <w:sz w:val="32"/>
          <w:szCs w:val="32"/>
        </w:rPr>
        <w:t xml:space="preserve">   </w:t>
      </w:r>
      <w:r w:rsidRPr="00BF466B">
        <w:rPr>
          <w:b/>
          <w:i/>
          <w:sz w:val="28"/>
          <w:szCs w:val="28"/>
        </w:rPr>
        <w:t>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pPr>
    </w:p>
    <w:p w:rsidR="006E0FF8" w:rsidRDefault="006E0FF8" w:rsidP="00BF466B">
      <w:r>
        <w:rPr>
          <w:bdr w:val="single" w:sz="4" w:space="0" w:color="auto" w:frame="1"/>
        </w:rPr>
        <w:t xml:space="preserve">   С 8.1</w:t>
      </w:r>
      <w:r>
        <w:t xml:space="preserve">             </w:t>
      </w:r>
      <w:r>
        <w:rPr>
          <w:b/>
        </w:rPr>
        <w:t xml:space="preserve">Философия </w:t>
      </w:r>
      <w:r>
        <w:t xml:space="preserve">                  «Сознание боится пустоты». (П. Валери)</w:t>
      </w:r>
    </w:p>
    <w:p w:rsidR="006E0FF8" w:rsidRDefault="006E0FF8" w:rsidP="00080C80">
      <w:pPr>
        <w:ind w:left="-180"/>
      </w:pPr>
      <w:r>
        <w:t xml:space="preserve">                                                                           </w:t>
      </w:r>
    </w:p>
    <w:p w:rsidR="006E0FF8" w:rsidRDefault="006E0FF8" w:rsidP="00080C80">
      <w:pPr>
        <w:ind w:left="-180"/>
      </w:pPr>
    </w:p>
    <w:p w:rsidR="006E0FF8" w:rsidRDefault="006E0FF8" w:rsidP="00080C80">
      <w:pPr>
        <w:ind w:left="-180"/>
      </w:pPr>
      <w:r>
        <w:rPr>
          <w:bdr w:val="single" w:sz="4" w:space="0" w:color="auto" w:frame="1"/>
        </w:rPr>
        <w:t xml:space="preserve">   С 8.2</w:t>
      </w:r>
      <w:r>
        <w:t xml:space="preserve">             </w:t>
      </w:r>
      <w:r>
        <w:rPr>
          <w:b/>
        </w:rPr>
        <w:t xml:space="preserve">Социальная   </w:t>
      </w:r>
      <w:r>
        <w:t xml:space="preserve">         «</w:t>
      </w:r>
      <w:r>
        <w:rPr>
          <w:sz w:val="22"/>
          <w:szCs w:val="22"/>
        </w:rPr>
        <w:t>Русский человек идет не за голосом разума, а за голосом сердца</w:t>
      </w:r>
      <w:r>
        <w:t>»</w:t>
      </w:r>
    </w:p>
    <w:p w:rsidR="006E0FF8" w:rsidRPr="00FD05E3" w:rsidRDefault="006E0FF8" w:rsidP="00080C80">
      <w:pPr>
        <w:ind w:left="-180"/>
        <w:rPr>
          <w:b/>
        </w:rPr>
      </w:pPr>
      <w:r>
        <w:t xml:space="preserve">                          </w:t>
      </w:r>
      <w:r w:rsidRPr="00FD05E3">
        <w:rPr>
          <w:b/>
        </w:rPr>
        <w:t>психология</w:t>
      </w:r>
    </w:p>
    <w:p w:rsidR="006E0FF8" w:rsidRDefault="006E0FF8" w:rsidP="00080C80">
      <w:pPr>
        <w:ind w:left="-180"/>
      </w:pPr>
    </w:p>
    <w:p w:rsidR="006E0FF8" w:rsidRDefault="006E0FF8" w:rsidP="00080C80">
      <w:pPr>
        <w:ind w:left="-180"/>
      </w:pPr>
      <w:r>
        <w:rPr>
          <w:bdr w:val="single" w:sz="4" w:space="0" w:color="auto" w:frame="1"/>
        </w:rPr>
        <w:t xml:space="preserve">   С 8.3</w:t>
      </w:r>
      <w:r>
        <w:t xml:space="preserve">             </w:t>
      </w:r>
      <w:r w:rsidRPr="008E0FB3">
        <w:rPr>
          <w:b/>
        </w:rPr>
        <w:t xml:space="preserve">Экономика  </w:t>
      </w:r>
      <w:r w:rsidRPr="008E0FB3">
        <w:t xml:space="preserve">             </w:t>
      </w:r>
      <w:r>
        <w:t>«</w:t>
      </w:r>
      <w:r w:rsidRPr="008E0FB3">
        <w:t xml:space="preserve">Для образования ценности необходимо, чтобы с </w:t>
      </w:r>
    </w:p>
    <w:p w:rsidR="006E0FF8" w:rsidRDefault="006E0FF8" w:rsidP="00080C80">
      <w:pPr>
        <w:ind w:left="-180"/>
      </w:pPr>
      <w:r>
        <w:t xml:space="preserve">                                                           </w:t>
      </w:r>
      <w:r w:rsidRPr="008E0FB3">
        <w:t>полезностью соединялась редкость, ибо ценность</w:t>
      </w:r>
    </w:p>
    <w:p w:rsidR="006E0FF8" w:rsidRDefault="006E0FF8" w:rsidP="00080C80">
      <w:pPr>
        <w:ind w:left="-180"/>
      </w:pPr>
      <w:r>
        <w:t xml:space="preserve">                                                        </w:t>
      </w:r>
      <w:r w:rsidRPr="008E0FB3">
        <w:t xml:space="preserve"> предполагает именно ограниченность количества вещей</w:t>
      </w:r>
      <w:r>
        <w:t>»</w:t>
      </w:r>
      <w:r w:rsidRPr="008E0FB3">
        <w:t xml:space="preserve">. </w:t>
      </w:r>
    </w:p>
    <w:p w:rsidR="006E0FF8" w:rsidRPr="008E0FB3" w:rsidRDefault="006E0FF8" w:rsidP="00080C80">
      <w:pPr>
        <w:ind w:left="-180"/>
      </w:pPr>
      <w:r>
        <w:t xml:space="preserve">                                                                                                                         ( Бем-Баверк)</w:t>
      </w:r>
    </w:p>
    <w:p w:rsidR="006E0FF8" w:rsidRDefault="006E0FF8" w:rsidP="00080C80">
      <w:pPr>
        <w:ind w:left="-180"/>
      </w:pPr>
      <w:r>
        <w:t xml:space="preserve">                                                                                                                                                                                  </w:t>
      </w:r>
    </w:p>
    <w:p w:rsidR="006E0FF8" w:rsidRDefault="006E0FF8" w:rsidP="00BF466B">
      <w:r>
        <w:rPr>
          <w:bdr w:val="single" w:sz="4" w:space="0" w:color="auto" w:frame="1"/>
        </w:rPr>
        <w:t xml:space="preserve">   С 8.4 </w:t>
      </w:r>
      <w:r>
        <w:t xml:space="preserve">           </w:t>
      </w:r>
      <w:r>
        <w:rPr>
          <w:b/>
        </w:rPr>
        <w:t>Социология</w:t>
      </w:r>
      <w:r>
        <w:t xml:space="preserve">           «Родителей не выбирают». (И. Вакс)</w:t>
      </w:r>
    </w:p>
    <w:p w:rsidR="006E0FF8" w:rsidRDefault="006E0FF8" w:rsidP="00080C80">
      <w:pPr>
        <w:ind w:left="-180"/>
      </w:pPr>
      <w:r>
        <w:t xml:space="preserve">      </w:t>
      </w:r>
    </w:p>
    <w:p w:rsidR="006E0FF8" w:rsidRDefault="006E0FF8" w:rsidP="00080C80">
      <w:pPr>
        <w:ind w:left="-180"/>
      </w:pPr>
      <w:r>
        <w:t xml:space="preserve">                                                                                                                              </w:t>
      </w:r>
    </w:p>
    <w:p w:rsidR="006E0FF8" w:rsidRDefault="006E0FF8" w:rsidP="00BF466B">
      <w:r>
        <w:rPr>
          <w:bdr w:val="single" w:sz="4" w:space="0" w:color="auto" w:frame="1"/>
        </w:rPr>
        <w:t xml:space="preserve">   С 8.5 </w:t>
      </w:r>
      <w:r>
        <w:t xml:space="preserve">           </w:t>
      </w:r>
      <w:r>
        <w:rPr>
          <w:b/>
        </w:rPr>
        <w:t>Политология</w:t>
      </w:r>
      <w:r>
        <w:t xml:space="preserve">       «Демократия – это не голосование, а подсчет голосов».</w:t>
      </w:r>
    </w:p>
    <w:p w:rsidR="006E0FF8" w:rsidRPr="00423AC7" w:rsidRDefault="006E0FF8" w:rsidP="00BF466B">
      <w:r>
        <w:t xml:space="preserve">                                                                                                                          (Том Стоппард)</w:t>
      </w:r>
    </w:p>
    <w:p w:rsidR="006E0FF8" w:rsidRDefault="006E0FF8" w:rsidP="00BF466B">
      <w:pPr>
        <w:ind w:left="-180"/>
      </w:pPr>
      <w:r>
        <w:t xml:space="preserve">   </w:t>
      </w:r>
      <w:r>
        <w:rPr>
          <w:bdr w:val="single" w:sz="4" w:space="0" w:color="auto" w:frame="1"/>
        </w:rPr>
        <w:t xml:space="preserve">   С 8.6 </w:t>
      </w:r>
      <w:r>
        <w:t xml:space="preserve">          </w:t>
      </w:r>
      <w:r>
        <w:rPr>
          <w:b/>
        </w:rPr>
        <w:t xml:space="preserve"> Правоведение</w:t>
      </w:r>
      <w:r>
        <w:t xml:space="preserve">             «Излишне суровые кары способны лишь ожесточить </w:t>
      </w:r>
    </w:p>
    <w:p w:rsidR="006E0FF8" w:rsidRDefault="006E0FF8" w:rsidP="00080C80">
      <w:pPr>
        <w:ind w:left="-180"/>
      </w:pPr>
      <w:r>
        <w:t xml:space="preserve">                                                                душу людей. В государствах, где они практикуются, </w:t>
      </w:r>
    </w:p>
    <w:p w:rsidR="006E0FF8" w:rsidRDefault="006E0FF8" w:rsidP="00080C80">
      <w:pPr>
        <w:ind w:left="-180"/>
      </w:pPr>
      <w:r>
        <w:t xml:space="preserve">                                                              один и тот же дух  зверства водит рукой законодателя и </w:t>
      </w:r>
    </w:p>
    <w:p w:rsidR="006E0FF8" w:rsidRDefault="006E0FF8" w:rsidP="00080C80">
      <w:pPr>
        <w:ind w:left="-180"/>
      </w:pPr>
      <w:r>
        <w:t xml:space="preserve">                                                                направляет руку убийцы»</w:t>
      </w:r>
    </w:p>
    <w:p w:rsidR="006E0FF8" w:rsidRDefault="006E0FF8" w:rsidP="00BF466B">
      <w:pPr>
        <w:ind w:left="-180"/>
      </w:pPr>
      <w:r>
        <w:t xml:space="preserve">                                                                                                                        (Г. Беккариа)</w:t>
      </w:r>
    </w:p>
    <w:p w:rsidR="006E0FF8" w:rsidRDefault="006E0FF8" w:rsidP="00080C80">
      <w:pPr>
        <w:ind w:left="-180"/>
      </w:pPr>
    </w:p>
    <w:p w:rsidR="006E0FF8" w:rsidRPr="00BF466B" w:rsidRDefault="006E0FF8" w:rsidP="00080C80">
      <w:pPr>
        <w:rPr>
          <w:i/>
          <w:sz w:val="28"/>
          <w:szCs w:val="28"/>
        </w:rPr>
      </w:pPr>
      <w:r w:rsidRPr="00BF466B">
        <w:rPr>
          <w:i/>
          <w:sz w:val="28"/>
          <w:szCs w:val="28"/>
        </w:rPr>
        <w:t>В  бланке ответов №2 запишите полный номер задания (например, С 8.5), выбранное высказывание, а затем развернутый ответ</w:t>
      </w:r>
    </w:p>
    <w:p w:rsidR="006E0FF8" w:rsidRPr="00BF466B" w:rsidRDefault="006E0FF8" w:rsidP="00080C80">
      <w:pPr>
        <w:rPr>
          <w:sz w:val="28"/>
          <w:szCs w:val="28"/>
        </w:rPr>
      </w:pPr>
    </w:p>
    <w:p w:rsidR="006E0FF8" w:rsidRPr="003B294B" w:rsidRDefault="006E0FF8" w:rsidP="00080C80">
      <w:pPr>
        <w:ind w:left="-540"/>
        <w:jc w:val="center"/>
        <w:rPr>
          <w:sz w:val="40"/>
          <w:szCs w:val="40"/>
        </w:rPr>
      </w:pPr>
      <w:r w:rsidRPr="003B294B">
        <w:rPr>
          <w:b/>
          <w:sz w:val="40"/>
          <w:szCs w:val="40"/>
        </w:rPr>
        <w:t>ВАРИАНТ</w:t>
      </w:r>
      <w:r>
        <w:rPr>
          <w:b/>
          <w:sz w:val="40"/>
          <w:szCs w:val="40"/>
        </w:rPr>
        <w:t xml:space="preserve"> 8</w:t>
      </w:r>
    </w:p>
    <w:p w:rsidR="006E0FF8" w:rsidRDefault="006E0FF8" w:rsidP="00080C80">
      <w:pPr>
        <w:ind w:left="-540"/>
        <w:rPr>
          <w:b/>
          <w:sz w:val="32"/>
          <w:szCs w:val="32"/>
        </w:rPr>
      </w:pPr>
      <w:r>
        <w:rPr>
          <w:b/>
          <w:sz w:val="32"/>
          <w:szCs w:val="32"/>
        </w:rPr>
        <w:t xml:space="preserve">                                                   Часть 1</w:t>
      </w:r>
    </w:p>
    <w:p w:rsidR="006E0FF8" w:rsidRDefault="006E0FF8" w:rsidP="00080C80">
      <w:pPr>
        <w:rPr>
          <w:sz w:val="32"/>
          <w:szCs w:val="32"/>
        </w:rPr>
      </w:pPr>
    </w:p>
    <w:p w:rsidR="006E0FF8" w:rsidRDefault="006E0FF8" w:rsidP="00080C80">
      <w:pPr>
        <w:pBdr>
          <w:top w:val="single" w:sz="4" w:space="1" w:color="auto"/>
          <w:left w:val="single" w:sz="4" w:space="4" w:color="auto"/>
          <w:bottom w:val="single" w:sz="4" w:space="1" w:color="auto"/>
          <w:right w:val="single" w:sz="4" w:space="4" w:color="auto"/>
        </w:pBdr>
        <w:jc w:val="both"/>
        <w:rPr>
          <w:b/>
          <w:sz w:val="32"/>
          <w:szCs w:val="32"/>
        </w:rPr>
      </w:pPr>
      <w:r>
        <w:rPr>
          <w:b/>
          <w:i/>
          <w:sz w:val="32"/>
          <w:szCs w:val="32"/>
        </w:rPr>
        <w:t xml:space="preserve">   При выполнении заданий этой части в бланке ответов № 1 под номером, выполняемого вами задания (А1 – А30) поставьте знак </w:t>
      </w:r>
      <w:r>
        <w:rPr>
          <w:b/>
          <w:sz w:val="32"/>
          <w:szCs w:val="32"/>
        </w:rPr>
        <w:t>«х»</w:t>
      </w:r>
      <w:r>
        <w:rPr>
          <w:b/>
          <w:i/>
          <w:sz w:val="32"/>
          <w:szCs w:val="32"/>
        </w:rPr>
        <w:t xml:space="preserve"> в клеточке, номер которой соответствует номеру выбранного вами ответа.</w:t>
      </w:r>
      <w:r>
        <w:rPr>
          <w:b/>
          <w:sz w:val="32"/>
          <w:szCs w:val="32"/>
        </w:rPr>
        <w:t xml:space="preserve">    </w:t>
      </w:r>
    </w:p>
    <w:p w:rsidR="006E0FF8" w:rsidRDefault="006E0FF8" w:rsidP="00080C80">
      <w:pPr>
        <w:ind w:left="-540"/>
      </w:pPr>
    </w:p>
    <w:p w:rsidR="006E0FF8" w:rsidRDefault="006E0FF8" w:rsidP="00080C80">
      <w:pPr>
        <w:ind w:left="-540"/>
      </w:pPr>
      <w:r>
        <w:rPr>
          <w:bdr w:val="single" w:sz="4" w:space="0" w:color="auto" w:frame="1"/>
        </w:rPr>
        <w:t>А 1</w:t>
      </w:r>
      <w:r>
        <w:t xml:space="preserve">    Социальную сферу общества составляют отношения по поводу:</w:t>
      </w:r>
    </w:p>
    <w:p w:rsidR="006E0FF8" w:rsidRDefault="006E0FF8" w:rsidP="00080C80">
      <w:pPr>
        <w:ind w:left="-540"/>
      </w:pPr>
      <w:r>
        <w:t xml:space="preserve">           1) внутрипарламентской борьбы партий                                   </w:t>
      </w:r>
    </w:p>
    <w:p w:rsidR="006E0FF8" w:rsidRDefault="006E0FF8" w:rsidP="00080C80">
      <w:pPr>
        <w:ind w:left="-540"/>
      </w:pPr>
      <w:r>
        <w:t xml:space="preserve">           2) места и роли людей в общественной группе</w:t>
      </w:r>
    </w:p>
    <w:p w:rsidR="006E0FF8" w:rsidRDefault="006E0FF8" w:rsidP="00080C80">
      <w:pPr>
        <w:ind w:left="-540"/>
      </w:pPr>
      <w:r>
        <w:t xml:space="preserve">           3) производства материальных благ                   </w:t>
      </w:r>
    </w:p>
    <w:p w:rsidR="006E0FF8" w:rsidRDefault="006E0FF8" w:rsidP="00080C80">
      <w:pPr>
        <w:ind w:left="-540"/>
      </w:pPr>
      <w:r>
        <w:t xml:space="preserve">           4) прав и свобод человека и гражданина</w:t>
      </w:r>
    </w:p>
    <w:p w:rsidR="006E0FF8" w:rsidRDefault="006E0FF8" w:rsidP="00080C80">
      <w:pPr>
        <w:ind w:left="-540"/>
      </w:pPr>
    </w:p>
    <w:p w:rsidR="006E0FF8" w:rsidRDefault="006E0FF8" w:rsidP="00080C80">
      <w:pPr>
        <w:ind w:left="-540"/>
      </w:pPr>
      <w:r>
        <w:rPr>
          <w:bdr w:val="single" w:sz="4" w:space="0" w:color="auto" w:frame="1"/>
        </w:rPr>
        <w:t>А 2</w:t>
      </w:r>
      <w:r>
        <w:t xml:space="preserve">    Изменение социальных отношений, которое ведет к росту социальной свободы и социальной </w:t>
      </w:r>
    </w:p>
    <w:p w:rsidR="006E0FF8" w:rsidRDefault="006E0FF8" w:rsidP="00080C80">
      <w:pPr>
        <w:ind w:left="-540"/>
      </w:pPr>
      <w:r>
        <w:t xml:space="preserve">          справедливости, создает более благоприятные условия для развития человека, является </w:t>
      </w:r>
    </w:p>
    <w:p w:rsidR="006E0FF8" w:rsidRDefault="006E0FF8" w:rsidP="00080C80">
      <w:pPr>
        <w:ind w:left="-540"/>
      </w:pPr>
      <w:r>
        <w:t xml:space="preserve">          проявлением:</w:t>
      </w:r>
    </w:p>
    <w:p w:rsidR="006E0FF8" w:rsidRDefault="006E0FF8" w:rsidP="00080C80">
      <w:pPr>
        <w:ind w:left="-540"/>
      </w:pPr>
      <w:r>
        <w:t xml:space="preserve">           1) прогресса                                     </w:t>
      </w:r>
    </w:p>
    <w:p w:rsidR="006E0FF8" w:rsidRDefault="006E0FF8" w:rsidP="00080C80">
      <w:pPr>
        <w:ind w:left="-540"/>
      </w:pPr>
      <w:r>
        <w:t xml:space="preserve">           2) энтропии</w:t>
      </w:r>
    </w:p>
    <w:p w:rsidR="006E0FF8" w:rsidRDefault="006E0FF8" w:rsidP="00080C80">
      <w:pPr>
        <w:ind w:left="-540"/>
      </w:pPr>
      <w:r>
        <w:t xml:space="preserve">           3) регресса                                        </w:t>
      </w:r>
    </w:p>
    <w:p w:rsidR="006E0FF8" w:rsidRDefault="006E0FF8" w:rsidP="00080C80">
      <w:pPr>
        <w:ind w:left="-540"/>
      </w:pPr>
      <w:r>
        <w:t xml:space="preserve">           4) деградации</w:t>
      </w:r>
    </w:p>
    <w:p w:rsidR="006E0FF8" w:rsidRDefault="006E0FF8" w:rsidP="00080C80">
      <w:pPr>
        <w:ind w:left="-540"/>
      </w:pPr>
    </w:p>
    <w:p w:rsidR="006E0FF8" w:rsidRDefault="006E0FF8" w:rsidP="00080C80">
      <w:pPr>
        <w:ind w:left="-540"/>
      </w:pPr>
      <w:r>
        <w:rPr>
          <w:bdr w:val="single" w:sz="4" w:space="0" w:color="auto" w:frame="1"/>
        </w:rPr>
        <w:t xml:space="preserve">А 3 </w:t>
      </w:r>
      <w:r>
        <w:t xml:space="preserve">    Процесс формирования общепланетарного экономического, научного, информационного </w:t>
      </w:r>
    </w:p>
    <w:p w:rsidR="006E0FF8" w:rsidRDefault="006E0FF8" w:rsidP="00080C80">
      <w:pPr>
        <w:ind w:left="-540"/>
      </w:pPr>
      <w:r>
        <w:t xml:space="preserve">           пространства,  называется:</w:t>
      </w:r>
    </w:p>
    <w:p w:rsidR="006E0FF8" w:rsidRDefault="006E0FF8" w:rsidP="00080C80">
      <w:pPr>
        <w:ind w:left="-540"/>
      </w:pPr>
      <w:r>
        <w:t xml:space="preserve">            1) эмансипация                                       </w:t>
      </w:r>
    </w:p>
    <w:p w:rsidR="006E0FF8" w:rsidRDefault="006E0FF8" w:rsidP="00080C80">
      <w:pPr>
        <w:ind w:left="-540"/>
      </w:pPr>
      <w:r>
        <w:t xml:space="preserve">            2) глобализация </w:t>
      </w:r>
    </w:p>
    <w:p w:rsidR="006E0FF8" w:rsidRDefault="006E0FF8" w:rsidP="00080C80">
      <w:pPr>
        <w:ind w:left="-540"/>
      </w:pPr>
      <w:r>
        <w:t xml:space="preserve">            3) социализация                             </w:t>
      </w:r>
    </w:p>
    <w:p w:rsidR="006E0FF8" w:rsidRDefault="006E0FF8" w:rsidP="00080C80">
      <w:pPr>
        <w:ind w:left="-540"/>
      </w:pPr>
      <w:r>
        <w:t xml:space="preserve">            4) дезинтеграция </w:t>
      </w:r>
    </w:p>
    <w:p w:rsidR="006E0FF8" w:rsidRDefault="006E0FF8" w:rsidP="00080C80">
      <w:pPr>
        <w:ind w:left="-540"/>
      </w:pPr>
    </w:p>
    <w:p w:rsidR="006E0FF8" w:rsidRDefault="006E0FF8" w:rsidP="00080C80">
      <w:pPr>
        <w:ind w:left="-540"/>
      </w:pPr>
      <w:r>
        <w:rPr>
          <w:bdr w:val="single" w:sz="4" w:space="0" w:color="auto" w:frame="1"/>
        </w:rPr>
        <w:t xml:space="preserve">А 4 </w:t>
      </w:r>
      <w:r>
        <w:t xml:space="preserve">      22 августа комитет по молодежной политике при администрации города Н. организовал </w:t>
      </w:r>
    </w:p>
    <w:p w:rsidR="006E0FF8" w:rsidRDefault="006E0FF8" w:rsidP="00080C80">
      <w:pPr>
        <w:ind w:left="-540"/>
      </w:pPr>
      <w:r>
        <w:t xml:space="preserve">             праздник, посвященный  Дню Государственного флага РФ. Данный факт является примером:</w:t>
      </w:r>
    </w:p>
    <w:p w:rsidR="006E0FF8" w:rsidRDefault="006E0FF8" w:rsidP="00080C80">
      <w:pPr>
        <w:ind w:left="-540"/>
      </w:pPr>
      <w:r>
        <w:t xml:space="preserve">            1)  материально-производственной деятельности                        </w:t>
      </w:r>
    </w:p>
    <w:p w:rsidR="006E0FF8" w:rsidRDefault="006E0FF8" w:rsidP="00080C80">
      <w:pPr>
        <w:ind w:left="-540"/>
      </w:pPr>
      <w:r>
        <w:t xml:space="preserve">            2) социально-преобразовательной деятельности</w:t>
      </w:r>
    </w:p>
    <w:p w:rsidR="006E0FF8" w:rsidRDefault="006E0FF8" w:rsidP="00080C80">
      <w:pPr>
        <w:ind w:left="-540"/>
      </w:pPr>
      <w:r>
        <w:t xml:space="preserve">            3) духовно-практической деятельности        </w:t>
      </w:r>
    </w:p>
    <w:p w:rsidR="006E0FF8" w:rsidRDefault="006E0FF8" w:rsidP="00080C80">
      <w:pPr>
        <w:ind w:left="-540"/>
      </w:pPr>
      <w:r>
        <w:t xml:space="preserve">            4) духовно-теоретической деятельности</w:t>
      </w:r>
    </w:p>
    <w:p w:rsidR="006E0FF8" w:rsidRDefault="006E0FF8" w:rsidP="00080C80">
      <w:pPr>
        <w:ind w:left="-540"/>
      </w:pPr>
    </w:p>
    <w:p w:rsidR="006E0FF8" w:rsidRDefault="006E0FF8" w:rsidP="00080C80">
      <w:pPr>
        <w:ind w:left="-540"/>
      </w:pPr>
      <w:r>
        <w:rPr>
          <w:bdr w:val="single" w:sz="4" w:space="0" w:color="auto" w:frame="1"/>
        </w:rPr>
        <w:t>А 5</w:t>
      </w:r>
      <w:r>
        <w:t xml:space="preserve">      Какое суждение является верным?</w:t>
      </w:r>
    </w:p>
    <w:p w:rsidR="006E0FF8" w:rsidRDefault="006E0FF8" w:rsidP="00080C80">
      <w:pPr>
        <w:ind w:left="-540"/>
      </w:pPr>
      <w:r>
        <w:t xml:space="preserve">            А)  Проблема 25 кадра  заключается  в том, что человек способен переработать информацию, </w:t>
      </w:r>
    </w:p>
    <w:p w:rsidR="006E0FF8" w:rsidRDefault="006E0FF8" w:rsidP="00080C80">
      <w:pPr>
        <w:ind w:left="-540"/>
      </w:pPr>
      <w:r>
        <w:t xml:space="preserve">                 находящуюся за пределами его сознания. </w:t>
      </w:r>
    </w:p>
    <w:p w:rsidR="006E0FF8" w:rsidRDefault="006E0FF8" w:rsidP="00080C80">
      <w:pPr>
        <w:ind w:left="-540"/>
      </w:pPr>
      <w:r>
        <w:t xml:space="preserve">            Б)   Бессознательное выполняет функцию автоматизации действий. </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p>
    <w:p w:rsidR="006E0FF8" w:rsidRDefault="006E0FF8" w:rsidP="00080C80">
      <w:pPr>
        <w:ind w:left="-540"/>
      </w:pPr>
      <w:r>
        <w:rPr>
          <w:bdr w:val="single" w:sz="4" w:space="0" w:color="auto" w:frame="1"/>
        </w:rPr>
        <w:t xml:space="preserve">А 6 </w:t>
      </w:r>
      <w:r>
        <w:t xml:space="preserve">     Уважительное, терпимое отношение людей к инакомыслию, называется:</w:t>
      </w:r>
    </w:p>
    <w:p w:rsidR="006E0FF8" w:rsidRDefault="006E0FF8" w:rsidP="00080C80">
      <w:pPr>
        <w:ind w:left="-540"/>
      </w:pPr>
      <w:r>
        <w:t xml:space="preserve">             1) солидарность                            </w:t>
      </w:r>
    </w:p>
    <w:p w:rsidR="006E0FF8" w:rsidRDefault="006E0FF8" w:rsidP="00080C80">
      <w:pPr>
        <w:ind w:left="-540"/>
      </w:pPr>
      <w:r>
        <w:t xml:space="preserve">             2) восприятие</w:t>
      </w:r>
    </w:p>
    <w:p w:rsidR="006E0FF8" w:rsidRDefault="006E0FF8" w:rsidP="00080C80">
      <w:pPr>
        <w:ind w:left="-540"/>
      </w:pPr>
      <w:r>
        <w:t xml:space="preserve">             3) толерантность      </w:t>
      </w:r>
    </w:p>
    <w:p w:rsidR="006E0FF8" w:rsidRDefault="006E0FF8" w:rsidP="00080C80">
      <w:pPr>
        <w:ind w:left="-540"/>
      </w:pPr>
      <w:r>
        <w:t xml:space="preserve">             4) асоциальность</w:t>
      </w:r>
    </w:p>
    <w:p w:rsidR="006E0FF8" w:rsidRDefault="006E0FF8" w:rsidP="00080C80">
      <w:pPr>
        <w:ind w:left="-540"/>
      </w:pPr>
    </w:p>
    <w:p w:rsidR="006E0FF8" w:rsidRDefault="006E0FF8" w:rsidP="00080C80">
      <w:pPr>
        <w:ind w:left="-540"/>
      </w:pPr>
      <w:r>
        <w:rPr>
          <w:bdr w:val="single" w:sz="4" w:space="0" w:color="auto" w:frame="1"/>
        </w:rPr>
        <w:t xml:space="preserve">А 7  </w:t>
      </w:r>
      <w:r>
        <w:t xml:space="preserve">    Что из перечисленного не относится к характерным признакам научного знания:</w:t>
      </w:r>
    </w:p>
    <w:p w:rsidR="006E0FF8" w:rsidRDefault="006E0FF8" w:rsidP="00080C80">
      <w:pPr>
        <w:ind w:left="-540"/>
      </w:pPr>
      <w:r>
        <w:t xml:space="preserve">            1)  его цель – выявить суть явления, причины и закономерности его проявления        </w:t>
      </w:r>
    </w:p>
    <w:p w:rsidR="006E0FF8" w:rsidRDefault="006E0FF8" w:rsidP="00080C80">
      <w:pPr>
        <w:ind w:left="-540"/>
      </w:pPr>
      <w:r>
        <w:t xml:space="preserve">            2) требует специальной подготовки и применения особых методов познания</w:t>
      </w:r>
    </w:p>
    <w:p w:rsidR="006E0FF8" w:rsidRDefault="006E0FF8" w:rsidP="00080C80">
      <w:pPr>
        <w:ind w:left="-540"/>
      </w:pPr>
      <w:r>
        <w:t xml:space="preserve">            3)  ему соответствует точность, строгая определенность</w:t>
      </w:r>
    </w:p>
    <w:p w:rsidR="006E0FF8" w:rsidRDefault="006E0FF8" w:rsidP="00080C80">
      <w:pPr>
        <w:ind w:left="-540"/>
      </w:pPr>
      <w:r>
        <w:t xml:space="preserve">            4)  является отражением человеком чувственно воспринимаемых явлений, вещей</w:t>
      </w:r>
    </w:p>
    <w:p w:rsidR="006E0FF8" w:rsidRDefault="006E0FF8" w:rsidP="00080C80">
      <w:pPr>
        <w:ind w:left="-540"/>
      </w:pPr>
      <w:r>
        <w:t xml:space="preserve">                 окружающей действительности.</w:t>
      </w:r>
    </w:p>
    <w:p w:rsidR="006E0FF8" w:rsidRDefault="006E0FF8" w:rsidP="00080C80">
      <w:pPr>
        <w:ind w:left="-540"/>
      </w:pPr>
    </w:p>
    <w:p w:rsidR="006E0FF8" w:rsidRDefault="006E0FF8" w:rsidP="00080C80">
      <w:pPr>
        <w:ind w:left="-540"/>
      </w:pPr>
      <w:r>
        <w:rPr>
          <w:bdr w:val="single" w:sz="4" w:space="0" w:color="auto" w:frame="1"/>
        </w:rPr>
        <w:t>А 8</w:t>
      </w:r>
      <w:r>
        <w:t xml:space="preserve">    Деятельность человека, характеризующаяся осознанным подчинением  общественным </w:t>
      </w:r>
    </w:p>
    <w:p w:rsidR="006E0FF8" w:rsidRDefault="006E0FF8" w:rsidP="00080C80">
      <w:pPr>
        <w:ind w:left="-540"/>
      </w:pPr>
      <w:r>
        <w:t xml:space="preserve">          нормам,  личным убеждениям и идеалам, называется:</w:t>
      </w:r>
    </w:p>
    <w:p w:rsidR="006E0FF8" w:rsidRDefault="006E0FF8" w:rsidP="00080C80">
      <w:pPr>
        <w:ind w:left="-540"/>
      </w:pPr>
      <w:r>
        <w:t xml:space="preserve">            1) традиционная                     </w:t>
      </w:r>
    </w:p>
    <w:p w:rsidR="006E0FF8" w:rsidRDefault="006E0FF8" w:rsidP="00080C80">
      <w:pPr>
        <w:ind w:left="-540"/>
      </w:pPr>
      <w:r>
        <w:t xml:space="preserve">            2) аффективная</w:t>
      </w:r>
    </w:p>
    <w:p w:rsidR="006E0FF8" w:rsidRDefault="006E0FF8" w:rsidP="00080C80">
      <w:pPr>
        <w:ind w:left="-540"/>
      </w:pPr>
      <w:r>
        <w:t xml:space="preserve">            3) формальная                         </w:t>
      </w:r>
    </w:p>
    <w:p w:rsidR="006E0FF8" w:rsidRDefault="006E0FF8" w:rsidP="00080C80">
      <w:pPr>
        <w:ind w:left="-540"/>
      </w:pPr>
      <w:r>
        <w:t xml:space="preserve">            4) ценностно-рациональная</w:t>
      </w:r>
    </w:p>
    <w:p w:rsidR="006E0FF8" w:rsidRDefault="006E0FF8" w:rsidP="00080C80">
      <w:pPr>
        <w:ind w:left="-540"/>
      </w:pPr>
    </w:p>
    <w:p w:rsidR="006E0FF8" w:rsidRDefault="006E0FF8" w:rsidP="00080C80">
      <w:pPr>
        <w:ind w:left="-540"/>
      </w:pPr>
      <w:r>
        <w:rPr>
          <w:bdr w:val="single" w:sz="4" w:space="0" w:color="auto" w:frame="1"/>
        </w:rPr>
        <w:t>А 9</w:t>
      </w:r>
      <w:r>
        <w:t xml:space="preserve">   Средством трудовой деятельности человека является</w:t>
      </w:r>
    </w:p>
    <w:p w:rsidR="006E0FF8" w:rsidRDefault="006E0FF8" w:rsidP="00080C80">
      <w:pPr>
        <w:ind w:left="-540"/>
      </w:pPr>
      <w:r>
        <w:t xml:space="preserve">           1) сам человек, выполняющий определенную работу</w:t>
      </w:r>
    </w:p>
    <w:p w:rsidR="006E0FF8" w:rsidRDefault="006E0FF8" w:rsidP="00080C80">
      <w:pPr>
        <w:ind w:left="-540"/>
      </w:pPr>
      <w:r>
        <w:t xml:space="preserve">           2) инструмент, при помощи которого деятельность осуществляется</w:t>
      </w:r>
    </w:p>
    <w:p w:rsidR="006E0FF8" w:rsidRDefault="006E0FF8" w:rsidP="00080C80">
      <w:pPr>
        <w:ind w:left="-540"/>
      </w:pPr>
      <w:r>
        <w:t xml:space="preserve">           3) предмет, на изменение которого направлена деятельность человека</w:t>
      </w:r>
    </w:p>
    <w:p w:rsidR="006E0FF8" w:rsidRDefault="006E0FF8" w:rsidP="00080C80">
      <w:pPr>
        <w:ind w:left="-540"/>
      </w:pPr>
      <w:r>
        <w:t xml:space="preserve">           4) человек, для которого предназначен продукт деятельности</w:t>
      </w:r>
    </w:p>
    <w:p w:rsidR="006E0FF8" w:rsidRDefault="006E0FF8" w:rsidP="00080C80">
      <w:pPr>
        <w:ind w:left="-540"/>
      </w:pPr>
    </w:p>
    <w:p w:rsidR="006E0FF8" w:rsidRDefault="006E0FF8" w:rsidP="00080C80">
      <w:pPr>
        <w:ind w:left="-540"/>
      </w:pPr>
      <w:r>
        <w:rPr>
          <w:bdr w:val="single" w:sz="4" w:space="0" w:color="auto" w:frame="1"/>
        </w:rPr>
        <w:t>А 10</w:t>
      </w:r>
      <w:r>
        <w:t xml:space="preserve">   Какое суждение является верным?</w:t>
      </w:r>
    </w:p>
    <w:p w:rsidR="006E0FF8" w:rsidRDefault="006E0FF8" w:rsidP="00080C80">
      <w:pPr>
        <w:ind w:left="-540"/>
      </w:pPr>
      <w:r>
        <w:t xml:space="preserve">            А.  Индивидуализм требует от человека соотносить свои интересы и потребности с общими</w:t>
      </w:r>
    </w:p>
    <w:p w:rsidR="006E0FF8" w:rsidRDefault="006E0FF8" w:rsidP="00080C80">
      <w:pPr>
        <w:ind w:left="-540"/>
      </w:pPr>
      <w:r>
        <w:t xml:space="preserve">                 интересами.</w:t>
      </w:r>
    </w:p>
    <w:p w:rsidR="006E0FF8" w:rsidRDefault="006E0FF8" w:rsidP="00080C80">
      <w:pPr>
        <w:ind w:left="-540"/>
      </w:pPr>
      <w:r>
        <w:t xml:space="preserve">            Б.   Для традиционных обществ характерна идеология коллективизма.</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p>
    <w:p w:rsidR="006E0FF8" w:rsidRDefault="006E0FF8" w:rsidP="00080C80">
      <w:pPr>
        <w:ind w:left="-540"/>
      </w:pPr>
      <w:r>
        <w:rPr>
          <w:bdr w:val="single" w:sz="4" w:space="0" w:color="auto" w:frame="1"/>
        </w:rPr>
        <w:t xml:space="preserve"> А 11</w:t>
      </w:r>
      <w:r>
        <w:t xml:space="preserve">  Какой из перечисленных признаков характерен для административно-командной экономики:</w:t>
      </w:r>
    </w:p>
    <w:p w:rsidR="006E0FF8" w:rsidRDefault="006E0FF8" w:rsidP="00080C80">
      <w:pPr>
        <w:ind w:left="-540"/>
      </w:pPr>
      <w:r>
        <w:t xml:space="preserve">            1) самостоятельность предпринимателей в вопросах производства</w:t>
      </w:r>
    </w:p>
    <w:p w:rsidR="006E0FF8" w:rsidRDefault="006E0FF8" w:rsidP="00080C80">
      <w:pPr>
        <w:ind w:left="-540"/>
      </w:pPr>
      <w:r>
        <w:t xml:space="preserve">            2) спрос и потребление определяется рыночными механизмами</w:t>
      </w:r>
    </w:p>
    <w:p w:rsidR="006E0FF8" w:rsidRDefault="006E0FF8" w:rsidP="00080C80">
      <w:pPr>
        <w:ind w:left="-540"/>
      </w:pPr>
      <w:r>
        <w:t xml:space="preserve">            3) наличие рынка труда, товаров и капиталов</w:t>
      </w:r>
    </w:p>
    <w:p w:rsidR="006E0FF8" w:rsidRDefault="006E0FF8" w:rsidP="00080C80">
      <w:pPr>
        <w:ind w:left="-540"/>
      </w:pPr>
      <w:r>
        <w:t xml:space="preserve">            4) цены на товары назначаются государством</w:t>
      </w:r>
    </w:p>
    <w:p w:rsidR="006E0FF8" w:rsidRDefault="006E0FF8" w:rsidP="00080C80">
      <w:pPr>
        <w:ind w:left="-540"/>
      </w:pPr>
    </w:p>
    <w:p w:rsidR="006E0FF8" w:rsidRDefault="006E0FF8" w:rsidP="00080C80">
      <w:pPr>
        <w:ind w:left="-540"/>
      </w:pPr>
      <w:r>
        <w:rPr>
          <w:bdr w:val="single" w:sz="4" w:space="0" w:color="auto" w:frame="1"/>
        </w:rPr>
        <w:t xml:space="preserve"> А 12</w:t>
      </w:r>
      <w:r>
        <w:t xml:space="preserve">   Уровень заработной платы на рынке труда зависит от:</w:t>
      </w:r>
    </w:p>
    <w:p w:rsidR="006E0FF8" w:rsidRDefault="006E0FF8" w:rsidP="00080C80">
      <w:pPr>
        <w:ind w:left="-540"/>
      </w:pPr>
      <w:r>
        <w:t xml:space="preserve">            1) спроса и предложения на рабочую силу</w:t>
      </w:r>
    </w:p>
    <w:p w:rsidR="006E0FF8" w:rsidRDefault="006E0FF8" w:rsidP="00080C80">
      <w:pPr>
        <w:ind w:left="-540"/>
      </w:pPr>
      <w:r>
        <w:t xml:space="preserve">            2) уровня прожиточного минимума</w:t>
      </w:r>
    </w:p>
    <w:p w:rsidR="006E0FF8" w:rsidRDefault="006E0FF8" w:rsidP="00080C80">
      <w:pPr>
        <w:ind w:left="-540"/>
      </w:pPr>
      <w:r>
        <w:t xml:space="preserve">            3) размера личных сбережений граждан</w:t>
      </w:r>
    </w:p>
    <w:p w:rsidR="006E0FF8" w:rsidRDefault="006E0FF8" w:rsidP="00080C80">
      <w:pPr>
        <w:ind w:left="-540"/>
      </w:pPr>
      <w:r>
        <w:t xml:space="preserve">            4) стоимости потребительских товаров и услуг</w:t>
      </w:r>
    </w:p>
    <w:p w:rsidR="006E0FF8" w:rsidRDefault="006E0FF8" w:rsidP="00080C80">
      <w:pPr>
        <w:ind w:left="-540"/>
      </w:pPr>
    </w:p>
    <w:p w:rsidR="006E0FF8" w:rsidRDefault="006E0FF8" w:rsidP="00080C80">
      <w:pPr>
        <w:ind w:left="-540"/>
      </w:pPr>
      <w:r>
        <w:rPr>
          <w:bdr w:val="single" w:sz="4" w:space="0" w:color="auto" w:frame="1"/>
        </w:rPr>
        <w:t xml:space="preserve"> А 13</w:t>
      </w:r>
      <w:r>
        <w:t xml:space="preserve">   Обязательный взнос, взимаемый с организаций и физических лиц, как условие совершения государством юридически значимых действий, включая предоставление определенных прав или выдачу разрешений (лицензий), называется:</w:t>
      </w:r>
    </w:p>
    <w:p w:rsidR="006E0FF8" w:rsidRDefault="006E0FF8" w:rsidP="00080C80">
      <w:pPr>
        <w:ind w:left="-540"/>
      </w:pPr>
      <w:r>
        <w:t xml:space="preserve">            1) налог</w:t>
      </w:r>
    </w:p>
    <w:p w:rsidR="006E0FF8" w:rsidRDefault="006E0FF8" w:rsidP="00080C80">
      <w:pPr>
        <w:ind w:left="-540"/>
      </w:pPr>
      <w:r>
        <w:t xml:space="preserve">            2) сбор</w:t>
      </w:r>
    </w:p>
    <w:p w:rsidR="006E0FF8" w:rsidRDefault="006E0FF8" w:rsidP="00080C80">
      <w:pPr>
        <w:ind w:left="-540"/>
      </w:pPr>
      <w:r>
        <w:t xml:space="preserve">            3) штраф</w:t>
      </w:r>
    </w:p>
    <w:p w:rsidR="006E0FF8" w:rsidRDefault="006E0FF8" w:rsidP="00080C80">
      <w:pPr>
        <w:ind w:left="-540"/>
      </w:pPr>
      <w:r>
        <w:t xml:space="preserve">            4) стоимость</w:t>
      </w:r>
    </w:p>
    <w:p w:rsidR="006E0FF8" w:rsidRDefault="006E0FF8" w:rsidP="00080C80">
      <w:pPr>
        <w:ind w:left="-540"/>
      </w:pPr>
      <w:r>
        <w:t xml:space="preserve">         </w:t>
      </w:r>
    </w:p>
    <w:p w:rsidR="006E0FF8" w:rsidRDefault="006E0FF8" w:rsidP="00080C80">
      <w:pPr>
        <w:ind w:left="-540"/>
      </w:pPr>
      <w:r>
        <w:rPr>
          <w:bdr w:val="single" w:sz="4" w:space="0" w:color="auto" w:frame="1"/>
        </w:rPr>
        <w:t xml:space="preserve"> А 14</w:t>
      </w:r>
      <w:r>
        <w:t xml:space="preserve">   Фирма, заботящаяся о своей репутации заинтересована в:</w:t>
      </w:r>
    </w:p>
    <w:p w:rsidR="006E0FF8" w:rsidRDefault="006E0FF8" w:rsidP="00080C80">
      <w:pPr>
        <w:ind w:left="-540"/>
      </w:pPr>
      <w:r>
        <w:t xml:space="preserve">            1) извлечении максимальной прибыли любыми средствами</w:t>
      </w:r>
    </w:p>
    <w:p w:rsidR="006E0FF8" w:rsidRDefault="006E0FF8" w:rsidP="00080C80">
      <w:pPr>
        <w:ind w:left="-540"/>
      </w:pPr>
      <w:r>
        <w:t xml:space="preserve">            2) сокращении себестоимости производства, даже если при этом пострадает качество </w:t>
      </w:r>
    </w:p>
    <w:p w:rsidR="006E0FF8" w:rsidRDefault="006E0FF8" w:rsidP="00080C80">
      <w:pPr>
        <w:ind w:left="-540"/>
      </w:pPr>
      <w:r>
        <w:t xml:space="preserve">            3) качестве, упаковке и маркировке продукта, в безопасности потребителя</w:t>
      </w:r>
    </w:p>
    <w:p w:rsidR="006E0FF8" w:rsidRDefault="006E0FF8" w:rsidP="00080C80">
      <w:pPr>
        <w:ind w:left="-540"/>
      </w:pPr>
      <w:r>
        <w:t xml:space="preserve">            4) использовании легкого и быстрого пути увеличения объема производства</w:t>
      </w:r>
    </w:p>
    <w:p w:rsidR="006E0FF8" w:rsidRDefault="006E0FF8" w:rsidP="00080C80">
      <w:pPr>
        <w:ind w:left="-540"/>
      </w:pPr>
    </w:p>
    <w:p w:rsidR="006E0FF8" w:rsidRDefault="006E0FF8" w:rsidP="00080C80">
      <w:pPr>
        <w:ind w:left="-540"/>
      </w:pPr>
      <w:r>
        <w:rPr>
          <w:bdr w:val="single" w:sz="4" w:space="0" w:color="auto" w:frame="1"/>
        </w:rPr>
        <w:t xml:space="preserve"> А 15</w:t>
      </w:r>
      <w:r>
        <w:t xml:space="preserve">   Верны ли данные суждения:</w:t>
      </w:r>
    </w:p>
    <w:p w:rsidR="006E0FF8" w:rsidRDefault="006E0FF8" w:rsidP="00080C80">
      <w:pPr>
        <w:ind w:left="-540"/>
      </w:pPr>
      <w:r>
        <w:t xml:space="preserve">            А.  Эмиссия наличных денег – это функция Центрального Банка РФ.</w:t>
      </w:r>
    </w:p>
    <w:p w:rsidR="006E0FF8" w:rsidRDefault="006E0FF8" w:rsidP="00080C80">
      <w:pPr>
        <w:ind w:left="-540"/>
      </w:pPr>
      <w:r>
        <w:t xml:space="preserve">            Б.   Центральный Банк РФ – это банк банков.</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p>
    <w:p w:rsidR="006E0FF8" w:rsidRDefault="006E0FF8" w:rsidP="00080C80">
      <w:pPr>
        <w:ind w:left="-540"/>
      </w:pPr>
      <w:r>
        <w:rPr>
          <w:bdr w:val="single" w:sz="4" w:space="0" w:color="auto" w:frame="1"/>
        </w:rPr>
        <w:t xml:space="preserve"> А 16</w:t>
      </w:r>
      <w:r>
        <w:t xml:space="preserve">   Элементом социальной структуры общества является:</w:t>
      </w:r>
    </w:p>
    <w:p w:rsidR="006E0FF8" w:rsidRDefault="006E0FF8" w:rsidP="00080C80">
      <w:pPr>
        <w:ind w:left="-540"/>
      </w:pPr>
      <w:r>
        <w:t xml:space="preserve">          1) класс</w:t>
      </w:r>
    </w:p>
    <w:p w:rsidR="006E0FF8" w:rsidRDefault="006E0FF8" w:rsidP="00080C80">
      <w:pPr>
        <w:ind w:left="-540"/>
      </w:pPr>
      <w:r>
        <w:t xml:space="preserve">          2) кооператив</w:t>
      </w:r>
    </w:p>
    <w:p w:rsidR="006E0FF8" w:rsidRDefault="006E0FF8" w:rsidP="00080C80">
      <w:pPr>
        <w:ind w:left="-540"/>
      </w:pPr>
      <w:r>
        <w:t xml:space="preserve">          3) государство</w:t>
      </w:r>
    </w:p>
    <w:p w:rsidR="006E0FF8" w:rsidRDefault="006E0FF8" w:rsidP="00080C80">
      <w:pPr>
        <w:ind w:left="-540"/>
      </w:pPr>
      <w:r>
        <w:t xml:space="preserve">          4) банк</w:t>
      </w:r>
    </w:p>
    <w:p w:rsidR="006E0FF8" w:rsidRDefault="006E0FF8" w:rsidP="00080C80"/>
    <w:p w:rsidR="006E0FF8" w:rsidRDefault="006E0FF8" w:rsidP="00080C80">
      <w:pPr>
        <w:ind w:left="-360" w:hanging="180"/>
      </w:pPr>
      <w:r>
        <w:t xml:space="preserve"> </w:t>
      </w:r>
      <w:r>
        <w:rPr>
          <w:bdr w:val="single" w:sz="4" w:space="0" w:color="auto" w:frame="1"/>
        </w:rPr>
        <w:t>А 17</w:t>
      </w:r>
      <w:r>
        <w:t xml:space="preserve">    Социальный контроль представляет собой особый механизм поддержания </w:t>
      </w:r>
    </w:p>
    <w:p w:rsidR="006E0FF8" w:rsidRDefault="006E0FF8" w:rsidP="00080C80">
      <w:pPr>
        <w:ind w:left="-360" w:hanging="180"/>
      </w:pPr>
      <w:r>
        <w:t xml:space="preserve">           общественного  порядка и включает два основных элемента:</w:t>
      </w:r>
    </w:p>
    <w:p w:rsidR="006E0FF8" w:rsidRDefault="006E0FF8" w:rsidP="00080C80">
      <w:pPr>
        <w:ind w:left="-360" w:hanging="180"/>
      </w:pPr>
      <w:r>
        <w:t xml:space="preserve">           1) власть и действия</w:t>
      </w:r>
    </w:p>
    <w:p w:rsidR="006E0FF8" w:rsidRDefault="006E0FF8" w:rsidP="00080C80">
      <w:pPr>
        <w:ind w:left="-360" w:hanging="180"/>
      </w:pPr>
      <w:r>
        <w:t xml:space="preserve">           2) нормы и санкции</w:t>
      </w:r>
    </w:p>
    <w:p w:rsidR="006E0FF8" w:rsidRDefault="006E0FF8" w:rsidP="00080C80">
      <w:pPr>
        <w:ind w:left="-360" w:hanging="180"/>
      </w:pPr>
      <w:r>
        <w:t xml:space="preserve">           3) ожидания и мотивы</w:t>
      </w:r>
    </w:p>
    <w:p w:rsidR="006E0FF8" w:rsidRDefault="006E0FF8" w:rsidP="00080C80">
      <w:pPr>
        <w:ind w:left="-360" w:hanging="180"/>
      </w:pPr>
      <w:r>
        <w:t xml:space="preserve">           4) статусы и роли</w:t>
      </w:r>
    </w:p>
    <w:p w:rsidR="006E0FF8" w:rsidRDefault="006E0FF8" w:rsidP="00080C80">
      <w:pPr>
        <w:ind w:left="-360" w:hanging="180"/>
      </w:pPr>
      <w:r>
        <w:t xml:space="preserve">  </w:t>
      </w:r>
    </w:p>
    <w:p w:rsidR="006E0FF8" w:rsidRDefault="006E0FF8" w:rsidP="00080C80">
      <w:pPr>
        <w:ind w:left="-360" w:hanging="180"/>
      </w:pPr>
      <w:r>
        <w:rPr>
          <w:bdr w:val="single" w:sz="4" w:space="0" w:color="auto" w:frame="1"/>
        </w:rPr>
        <w:t xml:space="preserve"> А 18</w:t>
      </w:r>
      <w:r>
        <w:t xml:space="preserve">   Одним из основных институтов общества, придающим ему стабильность и способность</w:t>
      </w:r>
    </w:p>
    <w:p w:rsidR="006E0FF8" w:rsidRDefault="006E0FF8" w:rsidP="00080C80">
      <w:pPr>
        <w:ind w:left="-360" w:hanging="180"/>
      </w:pPr>
      <w:r>
        <w:t xml:space="preserve">            восполнять население в каждом следующем поколении является:</w:t>
      </w:r>
    </w:p>
    <w:p w:rsidR="006E0FF8" w:rsidRDefault="006E0FF8" w:rsidP="00080C80">
      <w:pPr>
        <w:ind w:left="-360" w:hanging="180"/>
      </w:pPr>
      <w:r>
        <w:t xml:space="preserve">             1) армия</w:t>
      </w:r>
    </w:p>
    <w:p w:rsidR="006E0FF8" w:rsidRDefault="006E0FF8" w:rsidP="00080C80">
      <w:pPr>
        <w:ind w:left="-360" w:hanging="180"/>
      </w:pPr>
      <w:r>
        <w:t xml:space="preserve">             2) собственность</w:t>
      </w:r>
    </w:p>
    <w:p w:rsidR="006E0FF8" w:rsidRDefault="006E0FF8" w:rsidP="00080C80">
      <w:pPr>
        <w:ind w:left="-360" w:hanging="180"/>
      </w:pPr>
      <w:r>
        <w:t xml:space="preserve">             3) школа</w:t>
      </w:r>
    </w:p>
    <w:p w:rsidR="006E0FF8" w:rsidRDefault="006E0FF8" w:rsidP="006A5BDA">
      <w:pPr>
        <w:ind w:left="-360" w:hanging="180"/>
      </w:pPr>
      <w:r>
        <w:t xml:space="preserve">             4) семья</w:t>
      </w:r>
    </w:p>
    <w:p w:rsidR="006E0FF8" w:rsidRDefault="006E0FF8" w:rsidP="006A5BDA">
      <w:pPr>
        <w:ind w:left="-360" w:hanging="180"/>
      </w:pPr>
      <w:r>
        <w:rPr>
          <w:bdr w:val="single" w:sz="4" w:space="0" w:color="auto" w:frame="1"/>
        </w:rPr>
        <w:t xml:space="preserve"> А 19</w:t>
      </w:r>
      <w:r>
        <w:t xml:space="preserve">   Сидоров младший  стал врачом как его отец и дед. Какая из функций семьи проявляется  в </w:t>
      </w:r>
    </w:p>
    <w:p w:rsidR="006E0FF8" w:rsidRDefault="006E0FF8" w:rsidP="006A5BDA">
      <w:pPr>
        <w:ind w:left="-360" w:hanging="180"/>
      </w:pPr>
      <w:r>
        <w:t xml:space="preserve">            этой   ситуации?</w:t>
      </w:r>
    </w:p>
    <w:p w:rsidR="006E0FF8" w:rsidRDefault="006E0FF8" w:rsidP="00080C80">
      <w:pPr>
        <w:ind w:left="-360" w:hanging="180"/>
      </w:pPr>
      <w:r>
        <w:t xml:space="preserve">             1) экономическая</w:t>
      </w:r>
    </w:p>
    <w:p w:rsidR="006E0FF8" w:rsidRDefault="006E0FF8" w:rsidP="00080C80">
      <w:pPr>
        <w:ind w:left="-360" w:hanging="180"/>
      </w:pPr>
      <w:r>
        <w:t xml:space="preserve">             2) досуговая</w:t>
      </w:r>
    </w:p>
    <w:p w:rsidR="006E0FF8" w:rsidRDefault="006E0FF8" w:rsidP="00080C80">
      <w:pPr>
        <w:ind w:left="-360" w:hanging="180"/>
      </w:pPr>
      <w:r>
        <w:t xml:space="preserve">             3) социально-статутная</w:t>
      </w:r>
    </w:p>
    <w:p w:rsidR="006E0FF8" w:rsidRDefault="006E0FF8" w:rsidP="00080C80">
      <w:pPr>
        <w:ind w:left="-360" w:hanging="180"/>
      </w:pPr>
      <w:r>
        <w:t xml:space="preserve">             4) репродуктивная</w:t>
      </w:r>
    </w:p>
    <w:p w:rsidR="006E0FF8" w:rsidRDefault="006E0FF8" w:rsidP="00080C80">
      <w:pPr>
        <w:ind w:left="-360" w:hanging="180"/>
      </w:pPr>
    </w:p>
    <w:p w:rsidR="006E0FF8" w:rsidRDefault="006E0FF8" w:rsidP="00080C80">
      <w:pPr>
        <w:ind w:left="-360" w:hanging="180"/>
      </w:pPr>
      <w:r>
        <w:rPr>
          <w:bdr w:val="single" w:sz="4" w:space="0" w:color="auto" w:frame="1"/>
        </w:rPr>
        <w:t xml:space="preserve"> А 20</w:t>
      </w:r>
      <w:r>
        <w:t xml:space="preserve">   Верны ли следующие суждения:</w:t>
      </w:r>
    </w:p>
    <w:p w:rsidR="006E0FF8" w:rsidRDefault="006E0FF8" w:rsidP="00080C80">
      <w:pPr>
        <w:ind w:left="-360" w:hanging="180"/>
      </w:pPr>
      <w:r>
        <w:t xml:space="preserve">              А. Воспитание является основным звеном социализации.</w:t>
      </w:r>
    </w:p>
    <w:p w:rsidR="006E0FF8" w:rsidRDefault="006E0FF8" w:rsidP="00080C80">
      <w:pPr>
        <w:ind w:left="-360" w:hanging="180"/>
      </w:pPr>
      <w:r>
        <w:t xml:space="preserve">              Б. Вторичная социализация осуществляется благодаря непосредственному окружению</w:t>
      </w:r>
    </w:p>
    <w:p w:rsidR="006E0FF8" w:rsidRDefault="006E0FF8" w:rsidP="00080C80">
      <w:pPr>
        <w:ind w:left="-360" w:hanging="180"/>
      </w:pPr>
      <w:r>
        <w:t xml:space="preserve">                   человека (родителей, братьев, сестер, бабушек, дедушек).</w:t>
      </w:r>
    </w:p>
    <w:p w:rsidR="006E0FF8" w:rsidRDefault="006E0FF8" w:rsidP="00080C80">
      <w:pPr>
        <w:ind w:left="-360" w:hanging="180"/>
      </w:pPr>
      <w:r>
        <w:t xml:space="preserve">             1) верно только А                                               2) верно только Б.</w:t>
      </w:r>
    </w:p>
    <w:p w:rsidR="006E0FF8" w:rsidRDefault="006E0FF8" w:rsidP="00080C80">
      <w:pPr>
        <w:ind w:left="-360" w:hanging="180"/>
      </w:pPr>
      <w:r>
        <w:t xml:space="preserve">             3) верно А и Б                                                     4) оба суждения неверны</w:t>
      </w:r>
    </w:p>
    <w:p w:rsidR="006E0FF8" w:rsidRDefault="006E0FF8" w:rsidP="00080C80">
      <w:pPr>
        <w:ind w:left="-360" w:hanging="180"/>
      </w:pPr>
    </w:p>
    <w:p w:rsidR="006E0FF8" w:rsidRDefault="006E0FF8" w:rsidP="00080C80">
      <w:pPr>
        <w:ind w:left="-360" w:hanging="180"/>
      </w:pPr>
      <w:r>
        <w:rPr>
          <w:bdr w:val="single" w:sz="4" w:space="0" w:color="auto" w:frame="1"/>
        </w:rPr>
        <w:t xml:space="preserve">  А 21</w:t>
      </w:r>
      <w:r>
        <w:t xml:space="preserve">   Какой из ниже перечисленных признаков является обязательным для государства:</w:t>
      </w:r>
    </w:p>
    <w:p w:rsidR="006E0FF8" w:rsidRDefault="006E0FF8" w:rsidP="00080C80">
      <w:pPr>
        <w:ind w:left="-360" w:hanging="180"/>
      </w:pPr>
      <w:r>
        <w:t xml:space="preserve">             1) наличие должности президента</w:t>
      </w:r>
    </w:p>
    <w:p w:rsidR="006E0FF8" w:rsidRDefault="006E0FF8" w:rsidP="00080C80">
      <w:pPr>
        <w:ind w:left="-360" w:hanging="180"/>
      </w:pPr>
      <w:r>
        <w:t xml:space="preserve">             2) наличие публичной власти</w:t>
      </w:r>
    </w:p>
    <w:p w:rsidR="006E0FF8" w:rsidRDefault="006E0FF8" w:rsidP="00080C80">
      <w:pPr>
        <w:ind w:left="-360" w:hanging="180"/>
      </w:pPr>
      <w:r>
        <w:t xml:space="preserve">             3) демократическая организация управления</w:t>
      </w:r>
    </w:p>
    <w:p w:rsidR="006E0FF8" w:rsidRDefault="006E0FF8" w:rsidP="00080C80">
      <w:pPr>
        <w:ind w:left="-360" w:hanging="180"/>
      </w:pPr>
      <w:r>
        <w:t xml:space="preserve">             4) наличие парламента</w:t>
      </w:r>
    </w:p>
    <w:p w:rsidR="006E0FF8" w:rsidRDefault="006E0FF8" w:rsidP="00080C80">
      <w:pPr>
        <w:ind w:left="-360" w:hanging="180"/>
      </w:pPr>
    </w:p>
    <w:p w:rsidR="006E0FF8" w:rsidRDefault="006E0FF8" w:rsidP="00080C80">
      <w:pPr>
        <w:ind w:left="-360" w:hanging="180"/>
      </w:pPr>
      <w:r>
        <w:rPr>
          <w:bdr w:val="single" w:sz="4" w:space="0" w:color="auto" w:frame="1"/>
        </w:rPr>
        <w:t xml:space="preserve"> А 22</w:t>
      </w:r>
      <w:r>
        <w:t xml:space="preserve">   Решение вопроса об использовании Вооруженных Сил за пределами РФ относится к </w:t>
      </w:r>
    </w:p>
    <w:p w:rsidR="006E0FF8" w:rsidRDefault="006E0FF8" w:rsidP="00080C80">
      <w:pPr>
        <w:ind w:left="-360" w:hanging="180"/>
      </w:pPr>
      <w:r>
        <w:t xml:space="preserve">            компетенции:</w:t>
      </w:r>
    </w:p>
    <w:p w:rsidR="006E0FF8" w:rsidRDefault="006E0FF8" w:rsidP="00080C80">
      <w:pPr>
        <w:ind w:left="-360" w:hanging="180"/>
      </w:pPr>
      <w:r>
        <w:t xml:space="preserve">             1) Государственной Думы</w:t>
      </w:r>
    </w:p>
    <w:p w:rsidR="006E0FF8" w:rsidRDefault="006E0FF8" w:rsidP="00080C80">
      <w:pPr>
        <w:ind w:left="-360" w:hanging="180"/>
      </w:pPr>
      <w:r>
        <w:t xml:space="preserve">             2) Совета Федерации</w:t>
      </w:r>
    </w:p>
    <w:p w:rsidR="006E0FF8" w:rsidRDefault="006E0FF8" w:rsidP="00080C80">
      <w:pPr>
        <w:ind w:left="-360" w:hanging="180"/>
      </w:pPr>
      <w:r>
        <w:t xml:space="preserve">             3) Конституционного Суда</w:t>
      </w:r>
    </w:p>
    <w:p w:rsidR="006E0FF8" w:rsidRDefault="006E0FF8" w:rsidP="00080C80">
      <w:pPr>
        <w:ind w:left="-360" w:hanging="180"/>
      </w:pPr>
      <w:r>
        <w:t xml:space="preserve">             4) Председателя Правительства</w:t>
      </w:r>
    </w:p>
    <w:p w:rsidR="006E0FF8" w:rsidRDefault="006E0FF8" w:rsidP="00080C80">
      <w:pPr>
        <w:ind w:left="-360" w:hanging="180"/>
      </w:pPr>
    </w:p>
    <w:p w:rsidR="006E0FF8" w:rsidRDefault="006E0FF8" w:rsidP="00080C80">
      <w:pPr>
        <w:ind w:left="-360" w:hanging="180"/>
      </w:pPr>
      <w:r>
        <w:rPr>
          <w:bdr w:val="single" w:sz="4" w:space="0" w:color="auto" w:frame="1"/>
        </w:rPr>
        <w:t xml:space="preserve">  А 23 </w:t>
      </w:r>
      <w:r>
        <w:t xml:space="preserve">  Принцип разделения властей означает, что власти действуют:</w:t>
      </w:r>
    </w:p>
    <w:p w:rsidR="006E0FF8" w:rsidRDefault="006E0FF8" w:rsidP="00080C80">
      <w:pPr>
        <w:ind w:left="-360" w:hanging="180"/>
      </w:pPr>
      <w:r>
        <w:t xml:space="preserve">             1) постоянно конфликтуя между собой</w:t>
      </w:r>
    </w:p>
    <w:p w:rsidR="006E0FF8" w:rsidRDefault="006E0FF8" w:rsidP="00080C80">
      <w:pPr>
        <w:ind w:left="-360" w:hanging="180"/>
      </w:pPr>
      <w:r>
        <w:t xml:space="preserve">             2) уравновешивая друг друга</w:t>
      </w:r>
    </w:p>
    <w:p w:rsidR="006E0FF8" w:rsidRDefault="006E0FF8" w:rsidP="00080C80">
      <w:pPr>
        <w:ind w:left="-360" w:hanging="180"/>
      </w:pPr>
      <w:r>
        <w:t xml:space="preserve">             3) в случае необходимости заменяя друг друга</w:t>
      </w:r>
    </w:p>
    <w:p w:rsidR="006E0FF8" w:rsidRDefault="006E0FF8" w:rsidP="00080C80">
      <w:pPr>
        <w:ind w:left="-360" w:hanging="180"/>
      </w:pPr>
      <w:r>
        <w:t xml:space="preserve">             4) полностью поддерживая  решения друг друга</w:t>
      </w:r>
    </w:p>
    <w:p w:rsidR="006E0FF8" w:rsidRDefault="006E0FF8" w:rsidP="00080C80">
      <w:pPr>
        <w:ind w:left="-360" w:hanging="180"/>
      </w:pPr>
    </w:p>
    <w:p w:rsidR="006E0FF8" w:rsidRDefault="006E0FF8" w:rsidP="00080C80">
      <w:pPr>
        <w:ind w:left="-360" w:hanging="180"/>
      </w:pPr>
      <w:r>
        <w:rPr>
          <w:bdr w:val="single" w:sz="4" w:space="0" w:color="auto" w:frame="1"/>
        </w:rPr>
        <w:t xml:space="preserve"> А 24</w:t>
      </w:r>
      <w:r>
        <w:t xml:space="preserve">   В соответствии с Конституцией Россия – правовое государство. Какой из ниже </w:t>
      </w:r>
    </w:p>
    <w:p w:rsidR="006E0FF8" w:rsidRDefault="006E0FF8" w:rsidP="00080C80">
      <w:pPr>
        <w:ind w:left="-360" w:hanging="180"/>
      </w:pPr>
      <w:r>
        <w:t xml:space="preserve">            перечисленных  фактов не соответствует данному определению:</w:t>
      </w:r>
    </w:p>
    <w:p w:rsidR="006E0FF8" w:rsidRDefault="006E0FF8" w:rsidP="00080C80">
      <w:pPr>
        <w:ind w:left="-360" w:hanging="180"/>
      </w:pPr>
      <w:r>
        <w:t xml:space="preserve">             1)  лишение свободы по приговору суда,  в соответствии с УК РФ</w:t>
      </w:r>
    </w:p>
    <w:p w:rsidR="006E0FF8" w:rsidRDefault="006E0FF8" w:rsidP="00080C80">
      <w:pPr>
        <w:ind w:left="-360" w:hanging="180"/>
      </w:pPr>
      <w:r>
        <w:t xml:space="preserve">             2)  запрет деятельности политической партии, призывающей к насильственному свержению</w:t>
      </w:r>
    </w:p>
    <w:p w:rsidR="006E0FF8" w:rsidRDefault="006E0FF8" w:rsidP="00080C80">
      <w:pPr>
        <w:ind w:left="-360" w:hanging="180"/>
      </w:pPr>
      <w:r>
        <w:t xml:space="preserve">                  существующих органов государственной власти </w:t>
      </w:r>
    </w:p>
    <w:p w:rsidR="006E0FF8" w:rsidRDefault="006E0FF8" w:rsidP="00080C80">
      <w:pPr>
        <w:ind w:left="-360" w:hanging="180"/>
      </w:pPr>
      <w:r>
        <w:t xml:space="preserve">             3)  введение в общеобразовательных школах факультатива «Символы государства</w:t>
      </w:r>
    </w:p>
    <w:p w:rsidR="006E0FF8" w:rsidRDefault="006E0FF8" w:rsidP="00080C80">
      <w:pPr>
        <w:ind w:left="-360" w:hanging="180"/>
      </w:pPr>
      <w:r>
        <w:t xml:space="preserve">                  Российского»»</w:t>
      </w:r>
    </w:p>
    <w:p w:rsidR="006E0FF8" w:rsidRDefault="006E0FF8" w:rsidP="00080C80">
      <w:pPr>
        <w:ind w:left="-360" w:hanging="180"/>
      </w:pPr>
      <w:r>
        <w:t xml:space="preserve">             4) провозглашение православия единой государственной религией</w:t>
      </w:r>
    </w:p>
    <w:p w:rsidR="006E0FF8" w:rsidRDefault="006E0FF8" w:rsidP="00080C80">
      <w:pPr>
        <w:ind w:left="-360" w:hanging="180"/>
      </w:pPr>
    </w:p>
    <w:p w:rsidR="006E0FF8" w:rsidRDefault="006E0FF8" w:rsidP="00080C80">
      <w:pPr>
        <w:ind w:left="-360" w:hanging="180"/>
      </w:pPr>
      <w:r>
        <w:rPr>
          <w:bdr w:val="single" w:sz="4" w:space="0" w:color="auto" w:frame="1"/>
        </w:rPr>
        <w:t xml:space="preserve"> А 25</w:t>
      </w:r>
      <w:r>
        <w:t xml:space="preserve">  Верны ли следующие суждения:</w:t>
      </w:r>
    </w:p>
    <w:p w:rsidR="006E0FF8" w:rsidRDefault="006E0FF8" w:rsidP="00080C80">
      <w:pPr>
        <w:ind w:left="-360" w:hanging="180"/>
      </w:pPr>
      <w:r>
        <w:t xml:space="preserve">           А.  Принцип «Разрешено все, что не запрещено» соответствует демократическому</w:t>
      </w:r>
    </w:p>
    <w:p w:rsidR="006E0FF8" w:rsidRDefault="006E0FF8" w:rsidP="00080C80">
      <w:pPr>
        <w:ind w:left="-360" w:hanging="180"/>
      </w:pPr>
      <w:r>
        <w:t xml:space="preserve">                политическому режиму</w:t>
      </w:r>
    </w:p>
    <w:p w:rsidR="006E0FF8" w:rsidRDefault="006E0FF8" w:rsidP="00080C80">
      <w:pPr>
        <w:ind w:left="-360" w:hanging="180"/>
      </w:pPr>
      <w:r>
        <w:t xml:space="preserve">           Б.  При тоталитарном  режиме  реализуется принцип: «Разрешено все, кроме политики»</w:t>
      </w:r>
    </w:p>
    <w:p w:rsidR="006E0FF8" w:rsidRDefault="006E0FF8" w:rsidP="00080C80">
      <w:pPr>
        <w:ind w:left="-360" w:hanging="180"/>
      </w:pPr>
      <w:r>
        <w:t xml:space="preserve">           1) верно только А                            2) верно только Б</w:t>
      </w:r>
    </w:p>
    <w:p w:rsidR="006E0FF8" w:rsidRDefault="006E0FF8" w:rsidP="00080C80">
      <w:pPr>
        <w:ind w:left="-360" w:hanging="180"/>
      </w:pPr>
      <w:r>
        <w:t xml:space="preserve">           3) верны оба суждения                    4) оба суждения неверны</w:t>
      </w:r>
    </w:p>
    <w:p w:rsidR="006E0FF8" w:rsidRDefault="006E0FF8" w:rsidP="00080C80">
      <w:pPr>
        <w:ind w:left="-360" w:hanging="180"/>
      </w:pPr>
    </w:p>
    <w:p w:rsidR="006E0FF8" w:rsidRDefault="006E0FF8" w:rsidP="00080C80">
      <w:pPr>
        <w:ind w:left="-360" w:hanging="180"/>
      </w:pPr>
      <w:r>
        <w:rPr>
          <w:bdr w:val="single" w:sz="4" w:space="0" w:color="auto" w:frame="1"/>
        </w:rPr>
        <w:t xml:space="preserve"> А 26</w:t>
      </w:r>
      <w:r>
        <w:t xml:space="preserve">   Источником права является: </w:t>
      </w:r>
    </w:p>
    <w:p w:rsidR="006E0FF8" w:rsidRDefault="006E0FF8" w:rsidP="00080C80">
      <w:pPr>
        <w:ind w:left="-360" w:hanging="180"/>
      </w:pPr>
      <w:r>
        <w:t xml:space="preserve">            1) юридический факт</w:t>
      </w:r>
    </w:p>
    <w:p w:rsidR="006E0FF8" w:rsidRDefault="006E0FF8" w:rsidP="00080C80">
      <w:pPr>
        <w:ind w:left="-360" w:hanging="180"/>
      </w:pPr>
      <w:r>
        <w:t xml:space="preserve">            2) международный договор</w:t>
      </w:r>
    </w:p>
    <w:p w:rsidR="006E0FF8" w:rsidRDefault="006E0FF8" w:rsidP="00080C80">
      <w:pPr>
        <w:ind w:left="-360" w:hanging="180"/>
      </w:pPr>
      <w:r>
        <w:t xml:space="preserve">            3) договор купли-продажи</w:t>
      </w:r>
    </w:p>
    <w:p w:rsidR="006E0FF8" w:rsidRDefault="006E0FF8" w:rsidP="00080C80">
      <w:pPr>
        <w:ind w:left="-360" w:hanging="180"/>
      </w:pPr>
      <w:r>
        <w:t xml:space="preserve">            4) трудовой договор</w:t>
      </w:r>
    </w:p>
    <w:p w:rsidR="006E0FF8" w:rsidRDefault="006E0FF8" w:rsidP="00080C80">
      <w:pPr>
        <w:ind w:left="-360" w:hanging="180"/>
      </w:pPr>
    </w:p>
    <w:p w:rsidR="006E0FF8" w:rsidRDefault="006E0FF8" w:rsidP="00080C80">
      <w:pPr>
        <w:ind w:left="-360" w:hanging="180"/>
      </w:pPr>
      <w:r>
        <w:rPr>
          <w:bdr w:val="single" w:sz="4" w:space="0" w:color="auto" w:frame="1"/>
        </w:rPr>
        <w:t xml:space="preserve"> А  27</w:t>
      </w:r>
      <w:r>
        <w:t xml:space="preserve">   С какого момента  в РФ наступает полная гражданская дееспособность:</w:t>
      </w:r>
    </w:p>
    <w:p w:rsidR="006E0FF8" w:rsidRDefault="006E0FF8" w:rsidP="00080C80">
      <w:pPr>
        <w:ind w:left="-360" w:hanging="180"/>
      </w:pPr>
      <w:r>
        <w:t xml:space="preserve">             1) с момента рождения</w:t>
      </w:r>
    </w:p>
    <w:p w:rsidR="006E0FF8" w:rsidRDefault="006E0FF8" w:rsidP="00080C80">
      <w:pPr>
        <w:ind w:left="-360" w:hanging="180"/>
      </w:pPr>
      <w:r>
        <w:t xml:space="preserve">             2) с достижения совершеннолетия</w:t>
      </w:r>
    </w:p>
    <w:p w:rsidR="006E0FF8" w:rsidRDefault="006E0FF8" w:rsidP="00080C80">
      <w:pPr>
        <w:ind w:left="-360" w:hanging="180"/>
      </w:pPr>
      <w:r>
        <w:t xml:space="preserve">             3) с начала трудовой деятельности</w:t>
      </w:r>
    </w:p>
    <w:p w:rsidR="006E0FF8" w:rsidRDefault="006E0FF8" w:rsidP="00080C80">
      <w:pPr>
        <w:ind w:left="-360" w:hanging="180"/>
      </w:pPr>
      <w:r>
        <w:t xml:space="preserve">             4) со дня получения паспорта</w:t>
      </w:r>
    </w:p>
    <w:p w:rsidR="006E0FF8" w:rsidRDefault="006E0FF8" w:rsidP="00080C80">
      <w:pPr>
        <w:ind w:left="-360" w:hanging="180"/>
      </w:pPr>
    </w:p>
    <w:p w:rsidR="006E0FF8" w:rsidRDefault="006E0FF8" w:rsidP="00080C80">
      <w:pPr>
        <w:ind w:left="-360" w:hanging="180"/>
      </w:pPr>
      <w:r>
        <w:rPr>
          <w:bdr w:val="single" w:sz="4" w:space="0" w:color="auto" w:frame="1"/>
        </w:rPr>
        <w:t xml:space="preserve">  А 28</w:t>
      </w:r>
      <w:r>
        <w:t xml:space="preserve">  Переименование субъектов РФ вносятся в статью 65 Конституции РФ: </w:t>
      </w:r>
    </w:p>
    <w:p w:rsidR="006E0FF8" w:rsidRDefault="006E0FF8" w:rsidP="00080C80">
      <w:pPr>
        <w:ind w:left="-360" w:hanging="180"/>
      </w:pPr>
      <w:r>
        <w:t xml:space="preserve">            1) Федеральными конституционными законами</w:t>
      </w:r>
    </w:p>
    <w:p w:rsidR="006E0FF8" w:rsidRDefault="006E0FF8" w:rsidP="00080C80">
      <w:pPr>
        <w:ind w:left="-360" w:hanging="180"/>
      </w:pPr>
      <w:r>
        <w:t xml:space="preserve">            2) Постановлениями Правительства РФ</w:t>
      </w:r>
    </w:p>
    <w:p w:rsidR="006E0FF8" w:rsidRDefault="006E0FF8" w:rsidP="00080C80">
      <w:pPr>
        <w:ind w:left="-360" w:hanging="180"/>
      </w:pPr>
      <w:r>
        <w:t xml:space="preserve">            3) Указами Президента РФ</w:t>
      </w:r>
    </w:p>
    <w:p w:rsidR="006E0FF8" w:rsidRDefault="006E0FF8" w:rsidP="00080C80">
      <w:pPr>
        <w:ind w:left="-360" w:hanging="180"/>
      </w:pPr>
      <w:r>
        <w:t xml:space="preserve">            4) Постановлениями Конституционного Суда РФ</w:t>
      </w:r>
    </w:p>
    <w:p w:rsidR="006E0FF8" w:rsidRDefault="006E0FF8" w:rsidP="00080C80">
      <w:pPr>
        <w:ind w:left="-360" w:hanging="180"/>
      </w:pPr>
    </w:p>
    <w:p w:rsidR="006E0FF8" w:rsidRDefault="006E0FF8" w:rsidP="00080C80">
      <w:pPr>
        <w:ind w:left="-360" w:hanging="180"/>
      </w:pPr>
      <w:r>
        <w:rPr>
          <w:bdr w:val="single" w:sz="4" w:space="0" w:color="auto" w:frame="1"/>
        </w:rPr>
        <w:t xml:space="preserve">  А 29</w:t>
      </w:r>
      <w:r>
        <w:t xml:space="preserve">  Владелец частного предприятия издал приказ о 10-часовом рабочем дне при пятидневной </w:t>
      </w:r>
    </w:p>
    <w:p w:rsidR="006E0FF8" w:rsidRDefault="006E0FF8" w:rsidP="00080C80">
      <w:pPr>
        <w:ind w:left="-360" w:hanging="180"/>
      </w:pPr>
      <w:r>
        <w:t xml:space="preserve">            рабочей неделе.  Инициативная группа работников обратилась для восстановления своего</w:t>
      </w:r>
    </w:p>
    <w:p w:rsidR="006E0FF8" w:rsidRDefault="006E0FF8" w:rsidP="00080C80">
      <w:pPr>
        <w:ind w:left="-360" w:hanging="180"/>
      </w:pPr>
      <w:r>
        <w:t xml:space="preserve">            права в суд.  Статьи какого кодекса станут основанием для разбора дела в суде?</w:t>
      </w:r>
    </w:p>
    <w:p w:rsidR="006E0FF8" w:rsidRDefault="006E0FF8" w:rsidP="00080C80">
      <w:pPr>
        <w:ind w:left="-360" w:hanging="180"/>
      </w:pPr>
      <w:r>
        <w:t xml:space="preserve">           1) Гражданского кодекса</w:t>
      </w:r>
    </w:p>
    <w:p w:rsidR="006E0FF8" w:rsidRDefault="006E0FF8" w:rsidP="00080C80">
      <w:pPr>
        <w:ind w:left="-360" w:hanging="180"/>
      </w:pPr>
      <w:r>
        <w:t xml:space="preserve">           2) Административного кодекса</w:t>
      </w:r>
    </w:p>
    <w:p w:rsidR="006E0FF8" w:rsidRDefault="006E0FF8" w:rsidP="00080C80">
      <w:pPr>
        <w:ind w:left="-360" w:hanging="180"/>
      </w:pPr>
      <w:r>
        <w:t xml:space="preserve">           3) Трудового кодекса</w:t>
      </w:r>
    </w:p>
    <w:p w:rsidR="006E0FF8" w:rsidRDefault="006E0FF8" w:rsidP="00080C80">
      <w:pPr>
        <w:ind w:left="-360" w:hanging="180"/>
      </w:pPr>
      <w:r>
        <w:t xml:space="preserve">           4) Семейного кодекса</w:t>
      </w:r>
    </w:p>
    <w:p w:rsidR="006E0FF8" w:rsidRDefault="006E0FF8" w:rsidP="00080C80">
      <w:pPr>
        <w:ind w:left="-360" w:hanging="180"/>
      </w:pPr>
    </w:p>
    <w:p w:rsidR="006E0FF8" w:rsidRDefault="006E0FF8" w:rsidP="00080C80">
      <w:pPr>
        <w:ind w:left="-360" w:hanging="180"/>
      </w:pPr>
      <w:r>
        <w:rPr>
          <w:bdr w:val="single" w:sz="4" w:space="0" w:color="auto" w:frame="1"/>
        </w:rPr>
        <w:t xml:space="preserve"> А 30</w:t>
      </w:r>
      <w:r>
        <w:t xml:space="preserve">  Верны ли следующие суждения:</w:t>
      </w:r>
    </w:p>
    <w:p w:rsidR="006E0FF8" w:rsidRDefault="006E0FF8" w:rsidP="00080C80">
      <w:pPr>
        <w:ind w:left="-360" w:hanging="180"/>
      </w:pPr>
      <w:r>
        <w:t xml:space="preserve">           А.  Над гражданами, признанными судом недееспособными, устанавливается патронаж.</w:t>
      </w:r>
    </w:p>
    <w:p w:rsidR="006E0FF8" w:rsidRDefault="006E0FF8" w:rsidP="00080C80">
      <w:pPr>
        <w:ind w:left="-360" w:hanging="180"/>
      </w:pPr>
      <w:r>
        <w:t xml:space="preserve">           Б.  Только дееспособные граждане обладают всей полнотой прав.</w:t>
      </w:r>
    </w:p>
    <w:p w:rsidR="006E0FF8" w:rsidRDefault="006E0FF8" w:rsidP="00080C80">
      <w:pPr>
        <w:ind w:left="-360" w:hanging="180"/>
      </w:pPr>
      <w:r>
        <w:t xml:space="preserve">            1) верно только А                                    2) верно только Б</w:t>
      </w:r>
    </w:p>
    <w:p w:rsidR="006E0FF8" w:rsidRDefault="006E0FF8" w:rsidP="00080C80">
      <w:pPr>
        <w:ind w:left="-360" w:hanging="180"/>
      </w:pPr>
      <w:r>
        <w:t xml:space="preserve">            3) верны оба суждения                            4) оба суждения неверны</w:t>
      </w:r>
    </w:p>
    <w:p w:rsidR="006E0FF8" w:rsidRDefault="006E0FF8" w:rsidP="00080C80">
      <w:pPr>
        <w:ind w:left="-360" w:hanging="180"/>
      </w:pPr>
    </w:p>
    <w:p w:rsidR="006E0FF8" w:rsidRDefault="006E0FF8" w:rsidP="00080C80">
      <w:r>
        <w:t xml:space="preserve">                             </w:t>
      </w:r>
    </w:p>
    <w:p w:rsidR="006E0FF8" w:rsidRDefault="006E0FF8" w:rsidP="00080C80">
      <w:pPr>
        <w:tabs>
          <w:tab w:val="left" w:pos="180"/>
        </w:tabs>
        <w:ind w:left="120" w:hanging="660"/>
        <w:rPr>
          <w:b/>
          <w:sz w:val="36"/>
          <w:szCs w:val="36"/>
        </w:rPr>
      </w:pPr>
      <w:r>
        <w:t xml:space="preserve">                                                                     </w:t>
      </w:r>
      <w:r>
        <w:rPr>
          <w:b/>
          <w:sz w:val="36"/>
          <w:szCs w:val="36"/>
        </w:rPr>
        <w:t>Часть 2</w:t>
      </w:r>
    </w:p>
    <w:p w:rsidR="006E0FF8"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ind w:left="120" w:hanging="660"/>
        <w:rPr>
          <w:b/>
          <w:sz w:val="36"/>
          <w:szCs w:val="36"/>
        </w:rPr>
      </w:pPr>
    </w:p>
    <w:p w:rsidR="006E0FF8" w:rsidRDefault="006E0FF8" w:rsidP="00080C80">
      <w:pPr>
        <w:ind w:left="-540"/>
        <w:rPr>
          <w:b/>
        </w:rPr>
      </w:pPr>
      <w:r>
        <w:rPr>
          <w:bdr w:val="single" w:sz="4" w:space="0" w:color="auto" w:frame="1"/>
        </w:rPr>
        <w:t xml:space="preserve">   В 1</w:t>
      </w:r>
      <w:r>
        <w:t xml:space="preserve">            </w:t>
      </w:r>
      <w:r>
        <w:rPr>
          <w:b/>
        </w:rPr>
        <w:t>Запишите слово, пропущенное в схеме:</w:t>
      </w:r>
    </w:p>
    <w:p w:rsidR="006E0FF8" w:rsidRDefault="006E0FF8" w:rsidP="00080C80">
      <w:pPr>
        <w:ind w:left="-540"/>
      </w:pPr>
      <w:r>
        <w:t xml:space="preserve">                             </w:t>
      </w:r>
      <w:r>
        <w:rPr>
          <w:bdr w:val="single" w:sz="4" w:space="0" w:color="auto" w:frame="1"/>
        </w:rPr>
        <w:t>Сферы общественной жизни</w:t>
      </w:r>
    </w:p>
    <w:p w:rsidR="006E0FF8" w:rsidRDefault="006E0FF8" w:rsidP="00080C80">
      <w:pPr>
        <w:ind w:left="-540"/>
      </w:pPr>
    </w:p>
    <w:p w:rsidR="006E0FF8" w:rsidRDefault="006E0FF8" w:rsidP="00080C80">
      <w:pPr>
        <w:ind w:left="-540"/>
      </w:pPr>
      <w:r>
        <w:rPr>
          <w:bdr w:val="single" w:sz="4" w:space="0" w:color="auto" w:frame="1"/>
        </w:rPr>
        <w:t xml:space="preserve">Социальная </w:t>
      </w:r>
      <w:r>
        <w:t xml:space="preserve">          </w:t>
      </w:r>
      <w:r>
        <w:rPr>
          <w:bdr w:val="single" w:sz="4" w:space="0" w:color="auto" w:frame="1"/>
        </w:rPr>
        <w:t>политическая.</w:t>
      </w:r>
      <w:r>
        <w:t xml:space="preserve">         </w:t>
      </w:r>
      <w:r>
        <w:rPr>
          <w:bdr w:val="single" w:sz="4" w:space="0" w:color="auto" w:frame="1"/>
        </w:rPr>
        <w:t xml:space="preserve">………………. </w:t>
      </w:r>
      <w:r>
        <w:t xml:space="preserve">             </w:t>
      </w:r>
      <w:r>
        <w:rPr>
          <w:bdr w:val="single" w:sz="4" w:space="0" w:color="auto" w:frame="1"/>
        </w:rPr>
        <w:t xml:space="preserve"> духовная</w:t>
      </w:r>
    </w:p>
    <w:p w:rsidR="006E0FF8" w:rsidRDefault="006E0FF8" w:rsidP="00080C80">
      <w:pPr>
        <w:ind w:left="-540"/>
      </w:pPr>
      <w:r>
        <w:t xml:space="preserve">      Ответ: _________________ .</w:t>
      </w:r>
    </w:p>
    <w:p w:rsidR="006E0FF8" w:rsidRDefault="006E0FF8" w:rsidP="00080C80">
      <w:pPr>
        <w:ind w:left="-540"/>
      </w:pPr>
    </w:p>
    <w:p w:rsidR="006E0FF8" w:rsidRPr="00910262" w:rsidRDefault="006E0FF8" w:rsidP="00080C80">
      <w:pPr>
        <w:ind w:left="-540"/>
        <w:rPr>
          <w:b/>
          <w:sz w:val="22"/>
          <w:szCs w:val="22"/>
        </w:rPr>
      </w:pPr>
      <w:r>
        <w:rPr>
          <w:bdr w:val="single" w:sz="4" w:space="0" w:color="auto" w:frame="1"/>
        </w:rPr>
        <w:t xml:space="preserve">   В 2</w:t>
      </w:r>
      <w:r>
        <w:t xml:space="preserve">  </w:t>
      </w:r>
      <w:r w:rsidRPr="00910262">
        <w:rPr>
          <w:b/>
          <w:sz w:val="22"/>
          <w:szCs w:val="22"/>
        </w:rPr>
        <w:t>Заполните пропуск:</w:t>
      </w:r>
    </w:p>
    <w:p w:rsidR="006E0FF8" w:rsidRDefault="006E0FF8" w:rsidP="00080C80">
      <w:pPr>
        <w:ind w:left="-540"/>
      </w:pPr>
      <w:r>
        <w:t xml:space="preserve">     Форма принятия законов или решение наиболее важных вопросов государственной жизни путем всеобщего голосования, называется ____________________</w:t>
      </w:r>
    </w:p>
    <w:p w:rsidR="006E0FF8" w:rsidRDefault="006E0FF8" w:rsidP="00080C80">
      <w:pPr>
        <w:ind w:left="-540"/>
      </w:pPr>
      <w:r>
        <w:t xml:space="preserve">     Ответ: __________________ .</w:t>
      </w:r>
    </w:p>
    <w:p w:rsidR="006E0FF8" w:rsidRDefault="006E0FF8" w:rsidP="00080C80">
      <w:pPr>
        <w:ind w:left="-540"/>
      </w:pPr>
    </w:p>
    <w:p w:rsidR="006E0FF8" w:rsidRDefault="006E0FF8" w:rsidP="00080C80">
      <w:pPr>
        <w:ind w:left="-540"/>
        <w:rPr>
          <w:b/>
        </w:rPr>
      </w:pPr>
      <w:r>
        <w:rPr>
          <w:bdr w:val="single" w:sz="4" w:space="0" w:color="auto" w:frame="1"/>
        </w:rPr>
        <w:t xml:space="preserve">  В 3</w:t>
      </w:r>
      <w:r>
        <w:t xml:space="preserve">  </w:t>
      </w:r>
      <w:r>
        <w:rPr>
          <w:b/>
        </w:rPr>
        <w:t>Приведите в соответствие названия форм культуры и их характеристики:</w:t>
      </w:r>
    </w:p>
    <w:p w:rsidR="006E0FF8" w:rsidRDefault="006E0FF8" w:rsidP="00080C80">
      <w:r>
        <w:t>ФОРМЫ  КУЛЬТУРЫ                    ХАРАКТЕРИСТИКА</w:t>
      </w:r>
    </w:p>
    <w:p w:rsidR="006E0FF8" w:rsidRDefault="006E0FF8" w:rsidP="00080C80">
      <w:pPr>
        <w:ind w:left="-540"/>
      </w:pPr>
      <w:r>
        <w:t xml:space="preserve">   1) эстетическая              А) налаженный уклад повседневной жизни человека                                         </w:t>
      </w:r>
    </w:p>
    <w:p w:rsidR="006E0FF8" w:rsidRDefault="006E0FF8" w:rsidP="00080C80">
      <w:pPr>
        <w:ind w:left="-540"/>
      </w:pPr>
      <w:r>
        <w:t xml:space="preserve">   2) нравственная              Б) связана со сферой деятельности властных отношений между классами,</w:t>
      </w:r>
    </w:p>
    <w:p w:rsidR="006E0FF8" w:rsidRDefault="006E0FF8" w:rsidP="00080C80">
      <w:pPr>
        <w:ind w:left="-540"/>
      </w:pPr>
      <w:r>
        <w:t xml:space="preserve">                                              нациями, партиями</w:t>
      </w:r>
    </w:p>
    <w:p w:rsidR="006E0FF8" w:rsidRDefault="006E0FF8" w:rsidP="00080C80">
      <w:pPr>
        <w:ind w:left="-540"/>
      </w:pPr>
      <w:r>
        <w:t xml:space="preserve">   3) профессиональная     В) характеризует общество с точки соблюдения им моральных норм и</w:t>
      </w:r>
    </w:p>
    <w:p w:rsidR="006E0FF8" w:rsidRDefault="006E0FF8" w:rsidP="00080C80">
      <w:pPr>
        <w:ind w:left="-540"/>
      </w:pPr>
      <w:r>
        <w:t xml:space="preserve">                                                правил</w:t>
      </w:r>
    </w:p>
    <w:p w:rsidR="006E0FF8" w:rsidRDefault="006E0FF8" w:rsidP="00080C80">
      <w:pPr>
        <w:ind w:left="-540"/>
      </w:pPr>
      <w:r>
        <w:t xml:space="preserve">   4) бытовая                       Г) характеризует общества с точки зрения способности приобщаться к</w:t>
      </w:r>
    </w:p>
    <w:p w:rsidR="006E0FF8" w:rsidRDefault="006E0FF8" w:rsidP="00080C80">
      <w:pPr>
        <w:ind w:left="-540"/>
      </w:pPr>
      <w:r>
        <w:t xml:space="preserve">                                                прекрасному, обеспечивать развитие искусства</w:t>
      </w:r>
    </w:p>
    <w:p w:rsidR="006E0FF8" w:rsidRDefault="006E0FF8" w:rsidP="00080C80">
      <w:pPr>
        <w:ind w:left="-540"/>
      </w:pPr>
      <w:r>
        <w:t xml:space="preserve">                                            Д) характеризует уровень и качество профессионального мастерства и</w:t>
      </w:r>
    </w:p>
    <w:p w:rsidR="006E0FF8" w:rsidRDefault="006E0FF8" w:rsidP="00080C80">
      <w:pPr>
        <w:ind w:left="-540"/>
      </w:pPr>
      <w:r>
        <w:t xml:space="preserve">                                                 подготовки</w:t>
      </w:r>
    </w:p>
    <w:p w:rsidR="006E0FF8" w:rsidRDefault="006E0FF8" w:rsidP="00080C80">
      <w:pPr>
        <w:ind w:left="-540"/>
        <w:rPr>
          <w:b/>
        </w:rPr>
      </w:pPr>
      <w:r>
        <w:rPr>
          <w:b/>
        </w:rPr>
        <w:t>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2"/>
        <w:gridCol w:w="2542"/>
        <w:gridCol w:w="2542"/>
        <w:gridCol w:w="2514"/>
      </w:tblGrid>
      <w:tr w:rsidR="006E0FF8" w:rsidRPr="00065E1D" w:rsidTr="00065E1D">
        <w:tc>
          <w:tcPr>
            <w:tcW w:w="2542" w:type="dxa"/>
          </w:tcPr>
          <w:p w:rsidR="006E0FF8" w:rsidRDefault="006E0FF8" w:rsidP="00080C80">
            <w:r>
              <w:t xml:space="preserve">                     1</w:t>
            </w:r>
          </w:p>
        </w:tc>
        <w:tc>
          <w:tcPr>
            <w:tcW w:w="2542" w:type="dxa"/>
          </w:tcPr>
          <w:p w:rsidR="006E0FF8" w:rsidRDefault="006E0FF8" w:rsidP="00080C80">
            <w:r>
              <w:t xml:space="preserve">                    2</w:t>
            </w:r>
          </w:p>
        </w:tc>
        <w:tc>
          <w:tcPr>
            <w:tcW w:w="2542" w:type="dxa"/>
          </w:tcPr>
          <w:p w:rsidR="006E0FF8" w:rsidRDefault="006E0FF8" w:rsidP="00080C80">
            <w:r>
              <w:t xml:space="preserve">                       3</w:t>
            </w:r>
          </w:p>
        </w:tc>
        <w:tc>
          <w:tcPr>
            <w:tcW w:w="2514" w:type="dxa"/>
          </w:tcPr>
          <w:p w:rsidR="006E0FF8" w:rsidRDefault="006E0FF8" w:rsidP="00065E1D">
            <w:pPr>
              <w:jc w:val="center"/>
            </w:pPr>
            <w:r>
              <w:t>4</w:t>
            </w:r>
          </w:p>
        </w:tc>
      </w:tr>
      <w:tr w:rsidR="006E0FF8" w:rsidRPr="00065E1D" w:rsidTr="00065E1D">
        <w:tc>
          <w:tcPr>
            <w:tcW w:w="2542" w:type="dxa"/>
          </w:tcPr>
          <w:p w:rsidR="006E0FF8" w:rsidRDefault="006E0FF8" w:rsidP="00080C80"/>
        </w:tc>
        <w:tc>
          <w:tcPr>
            <w:tcW w:w="2542" w:type="dxa"/>
          </w:tcPr>
          <w:p w:rsidR="006E0FF8" w:rsidRDefault="006E0FF8" w:rsidP="00080C80"/>
        </w:tc>
        <w:tc>
          <w:tcPr>
            <w:tcW w:w="2542" w:type="dxa"/>
          </w:tcPr>
          <w:p w:rsidR="006E0FF8" w:rsidRDefault="006E0FF8" w:rsidP="00080C80"/>
        </w:tc>
        <w:tc>
          <w:tcPr>
            <w:tcW w:w="2514" w:type="dxa"/>
          </w:tcPr>
          <w:p w:rsidR="006E0FF8" w:rsidRDefault="006E0FF8" w:rsidP="00080C80"/>
        </w:tc>
      </w:tr>
    </w:tbl>
    <w:p w:rsidR="006E0FF8" w:rsidRDefault="006E0FF8" w:rsidP="00080C80">
      <w:pPr>
        <w:ind w:left="-540"/>
      </w:pPr>
      <w:r>
        <w:t xml:space="preserve">    </w:t>
      </w:r>
    </w:p>
    <w:p w:rsidR="006E0FF8" w:rsidRDefault="006E0FF8" w:rsidP="00080C80">
      <w:pPr>
        <w:ind w:left="-540"/>
        <w:rPr>
          <w:b/>
        </w:rPr>
      </w:pPr>
      <w:r>
        <w:rPr>
          <w:bdr w:val="single" w:sz="4" w:space="0" w:color="auto" w:frame="1"/>
        </w:rPr>
        <w:t xml:space="preserve">  В 4</w:t>
      </w:r>
      <w:r>
        <w:t xml:space="preserve">   </w:t>
      </w:r>
      <w:r>
        <w:rPr>
          <w:b/>
        </w:rPr>
        <w:t xml:space="preserve"> Найдите в приведенном списке имущество, являющееся  в соответствии с Семейным кодексом, индивидуальной собственностью супругов. Обведите цифры, под которыми оно указано.</w:t>
      </w:r>
    </w:p>
    <w:p w:rsidR="006E0FF8" w:rsidRDefault="006E0FF8" w:rsidP="00080C80">
      <w:pPr>
        <w:ind w:left="-540"/>
      </w:pPr>
      <w:r>
        <w:t xml:space="preserve">            1) недвижимое имущество, приобретенное в период брака по договору купли-продажи</w:t>
      </w:r>
    </w:p>
    <w:p w:rsidR="006E0FF8" w:rsidRDefault="006E0FF8" w:rsidP="00080C80">
      <w:pPr>
        <w:ind w:left="-540"/>
      </w:pPr>
      <w:r>
        <w:t xml:space="preserve">            2) имущество, принадлежащее каждому из супругов до вступления в брак</w:t>
      </w:r>
    </w:p>
    <w:p w:rsidR="006E0FF8" w:rsidRDefault="006E0FF8" w:rsidP="00080C80">
      <w:pPr>
        <w:ind w:left="-540"/>
      </w:pPr>
      <w:r>
        <w:t xml:space="preserve">            3) имущество, полученное одним из супругов во время брака в дар, в порядке наследования</w:t>
      </w:r>
    </w:p>
    <w:p w:rsidR="006E0FF8" w:rsidRDefault="006E0FF8" w:rsidP="00080C80">
      <w:pPr>
        <w:ind w:left="-540"/>
      </w:pPr>
      <w:r>
        <w:t xml:space="preserve">                или по иным безвозмездным сделкам</w:t>
      </w:r>
    </w:p>
    <w:p w:rsidR="006E0FF8" w:rsidRDefault="006E0FF8" w:rsidP="00080C80">
      <w:pPr>
        <w:ind w:left="-540"/>
      </w:pPr>
      <w:r>
        <w:t xml:space="preserve">            4) драгоценности и предметы роскоши </w:t>
      </w:r>
    </w:p>
    <w:p w:rsidR="006E0FF8" w:rsidRDefault="006E0FF8" w:rsidP="00080C80">
      <w:pPr>
        <w:ind w:left="-540"/>
      </w:pPr>
      <w:r>
        <w:t xml:space="preserve">            5) вещи индивидуального пользования (обувь, одежда, косметика)</w:t>
      </w:r>
    </w:p>
    <w:p w:rsidR="006E0FF8" w:rsidRDefault="006E0FF8" w:rsidP="00080C80">
      <w:pPr>
        <w:ind w:left="-540"/>
        <w:rPr>
          <w:b/>
        </w:rPr>
      </w:pPr>
      <w:r>
        <w:t xml:space="preserve">                    </w:t>
      </w:r>
      <w:r>
        <w:rPr>
          <w:b/>
        </w:rPr>
        <w:t>Обведенные цифры запишите в порядке возрастания.</w:t>
      </w:r>
    </w:p>
    <w:p w:rsidR="006E0FF8" w:rsidRDefault="006E0FF8" w:rsidP="000F35D9">
      <w:pPr>
        <w:ind w:left="-540"/>
      </w:pPr>
      <w:r>
        <w:t xml:space="preserve">      Ответ _________________ .</w:t>
      </w:r>
    </w:p>
    <w:p w:rsidR="006E0FF8" w:rsidRDefault="006E0FF8" w:rsidP="00080C80"/>
    <w:p w:rsidR="006E0FF8" w:rsidRDefault="006E0FF8" w:rsidP="00080C80">
      <w:pPr>
        <w:ind w:left="-540"/>
      </w:pPr>
      <w:r>
        <w:rPr>
          <w:bdr w:val="single" w:sz="4" w:space="0" w:color="auto" w:frame="1"/>
        </w:rPr>
        <w:t>В 5</w:t>
      </w:r>
      <w:r>
        <w:t xml:space="preserve">  </w:t>
      </w:r>
      <w:r>
        <w:rPr>
          <w:b/>
        </w:rPr>
        <w:t>Прочитайте приведенный ниже текст, каждое положение которого пронумеровано.</w:t>
      </w:r>
    </w:p>
    <w:p w:rsidR="006E0FF8" w:rsidRDefault="006E0FF8" w:rsidP="00080C80">
      <w:pPr>
        <w:pBdr>
          <w:top w:val="single" w:sz="4" w:space="1" w:color="auto"/>
          <w:left w:val="single" w:sz="4" w:space="4" w:color="auto"/>
          <w:bottom w:val="single" w:sz="4" w:space="1" w:color="auto"/>
          <w:right w:val="single" w:sz="4" w:space="4" w:color="auto"/>
        </w:pBdr>
      </w:pPr>
      <w:r>
        <w:t xml:space="preserve">  «(1) Компания «Дженерал Электрик» - старейшая среди крупнейших мировых корпораций. </w:t>
      </w:r>
    </w:p>
    <w:p w:rsidR="006E0FF8" w:rsidRDefault="006E0FF8" w:rsidP="00080C80">
      <w:pPr>
        <w:pBdr>
          <w:top w:val="single" w:sz="4" w:space="1" w:color="auto"/>
          <w:left w:val="single" w:sz="4" w:space="4" w:color="auto"/>
          <w:bottom w:val="single" w:sz="4" w:space="1" w:color="auto"/>
          <w:right w:val="single" w:sz="4" w:space="4" w:color="auto"/>
        </w:pBdr>
      </w:pPr>
      <w:r>
        <w:t xml:space="preserve"> (2)  За последние 14 лет полностью меняла свою структуру трижды, и сейчас делает это вновь на основе Интернет-технологий.. </w:t>
      </w:r>
    </w:p>
    <w:p w:rsidR="006E0FF8" w:rsidRDefault="006E0FF8" w:rsidP="00080C80">
      <w:pPr>
        <w:pBdr>
          <w:top w:val="single" w:sz="4" w:space="1" w:color="auto"/>
          <w:left w:val="single" w:sz="4" w:space="4" w:color="auto"/>
          <w:bottom w:val="single" w:sz="4" w:space="1" w:color="auto"/>
          <w:right w:val="single" w:sz="4" w:space="4" w:color="auto"/>
        </w:pBdr>
      </w:pPr>
      <w:r>
        <w:t xml:space="preserve"> (3)  Администрация компании уделяет огромное внимание обучению и переобучению персонала.</w:t>
      </w:r>
    </w:p>
    <w:p w:rsidR="006E0FF8" w:rsidRDefault="006E0FF8" w:rsidP="00080C80">
      <w:pPr>
        <w:pBdr>
          <w:top w:val="single" w:sz="4" w:space="1" w:color="auto"/>
          <w:left w:val="single" w:sz="4" w:space="4" w:color="auto"/>
          <w:bottom w:val="single" w:sz="4" w:space="1" w:color="auto"/>
          <w:right w:val="single" w:sz="4" w:space="4" w:color="auto"/>
        </w:pBdr>
      </w:pPr>
      <w:r>
        <w:t xml:space="preserve"> (4) Эта компания ежегодно тратит более 800 млн долларов на курсы повышения квалификации сотрудников.</w:t>
      </w:r>
    </w:p>
    <w:p w:rsidR="006E0FF8" w:rsidRDefault="006E0FF8" w:rsidP="00080C80">
      <w:pPr>
        <w:pBdr>
          <w:top w:val="single" w:sz="4" w:space="1" w:color="auto"/>
          <w:left w:val="single" w:sz="4" w:space="4" w:color="auto"/>
          <w:bottom w:val="single" w:sz="4" w:space="1" w:color="auto"/>
          <w:right w:val="single" w:sz="4" w:space="4" w:color="auto"/>
        </w:pBdr>
      </w:pPr>
      <w:r>
        <w:t xml:space="preserve"> (5) Обучающиеся на специальных курсах, преимущественно в режиме онлайн, могут получить квалификацию, позволяющую им претендовать на самую высокооплачиваемую работу не только в своей фирме, но и в крупнейших компаниях мира. </w:t>
      </w:r>
    </w:p>
    <w:p w:rsidR="006E0FF8" w:rsidRDefault="006E0FF8" w:rsidP="00F01733">
      <w:pPr>
        <w:pBdr>
          <w:top w:val="single" w:sz="4" w:space="1" w:color="auto"/>
          <w:left w:val="single" w:sz="4" w:space="4" w:color="auto"/>
          <w:bottom w:val="single" w:sz="4" w:space="1" w:color="auto"/>
          <w:right w:val="single" w:sz="4" w:space="4" w:color="auto"/>
        </w:pBdr>
      </w:pPr>
      <w:r>
        <w:t xml:space="preserve">                                                                 Гордон Драйден, Джанет Вос . Революция в обучении</w:t>
      </w:r>
    </w:p>
    <w:p w:rsidR="006E0FF8" w:rsidRDefault="006E0FF8" w:rsidP="00080C80">
      <w:r>
        <w:t>А) фактический характер</w:t>
      </w:r>
    </w:p>
    <w:p w:rsidR="006E0FF8" w:rsidRDefault="006E0FF8" w:rsidP="00080C80">
      <w:r>
        <w:t>Б)  характер оценочных суждений</w:t>
      </w:r>
    </w:p>
    <w:p w:rsidR="006E0FF8" w:rsidRPr="00A05866" w:rsidRDefault="006E0FF8" w:rsidP="00080C80">
      <w:pPr>
        <w:rPr>
          <w:b/>
        </w:rPr>
      </w:pPr>
      <w:r>
        <w:rPr>
          <w:b/>
        </w:rPr>
        <w:t>Запишите под номером положения букву, обозначающую его характер. Получившуюся последовательность букв перенесите в бланк ответов</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86"/>
        <w:gridCol w:w="1686"/>
        <w:gridCol w:w="1686"/>
        <w:gridCol w:w="1686"/>
        <w:gridCol w:w="1686"/>
      </w:tblGrid>
      <w:tr w:rsidR="006E0FF8" w:rsidRPr="00065E1D" w:rsidTr="00065E1D">
        <w:tc>
          <w:tcPr>
            <w:tcW w:w="1686" w:type="dxa"/>
          </w:tcPr>
          <w:p w:rsidR="006E0FF8" w:rsidRDefault="006E0FF8" w:rsidP="00080C80">
            <w:r>
              <w:t xml:space="preserve">          1</w:t>
            </w:r>
          </w:p>
        </w:tc>
        <w:tc>
          <w:tcPr>
            <w:tcW w:w="1686" w:type="dxa"/>
          </w:tcPr>
          <w:p w:rsidR="006E0FF8" w:rsidRDefault="006E0FF8" w:rsidP="00080C80">
            <w:r>
              <w:t xml:space="preserve">            2 </w:t>
            </w:r>
          </w:p>
        </w:tc>
        <w:tc>
          <w:tcPr>
            <w:tcW w:w="1686" w:type="dxa"/>
          </w:tcPr>
          <w:p w:rsidR="006E0FF8" w:rsidRDefault="006E0FF8" w:rsidP="00080C80">
            <w:r>
              <w:t xml:space="preserve">          3</w:t>
            </w:r>
          </w:p>
        </w:tc>
        <w:tc>
          <w:tcPr>
            <w:tcW w:w="1686" w:type="dxa"/>
          </w:tcPr>
          <w:p w:rsidR="006E0FF8" w:rsidRDefault="006E0FF8" w:rsidP="00080C80">
            <w:r>
              <w:t xml:space="preserve">       4</w:t>
            </w:r>
          </w:p>
        </w:tc>
        <w:tc>
          <w:tcPr>
            <w:tcW w:w="1686" w:type="dxa"/>
          </w:tcPr>
          <w:p w:rsidR="006E0FF8" w:rsidRDefault="006E0FF8" w:rsidP="00080C80">
            <w:r>
              <w:t xml:space="preserve">          5</w:t>
            </w:r>
          </w:p>
        </w:tc>
      </w:tr>
      <w:tr w:rsidR="006E0FF8" w:rsidRPr="00065E1D" w:rsidTr="00065E1D">
        <w:tc>
          <w:tcPr>
            <w:tcW w:w="1686" w:type="dxa"/>
          </w:tcPr>
          <w:p w:rsidR="006E0FF8" w:rsidRDefault="006E0FF8" w:rsidP="00080C80"/>
        </w:tc>
        <w:tc>
          <w:tcPr>
            <w:tcW w:w="1686" w:type="dxa"/>
          </w:tcPr>
          <w:p w:rsidR="006E0FF8" w:rsidRDefault="006E0FF8" w:rsidP="00080C80"/>
        </w:tc>
        <w:tc>
          <w:tcPr>
            <w:tcW w:w="1686" w:type="dxa"/>
          </w:tcPr>
          <w:p w:rsidR="006E0FF8" w:rsidRDefault="006E0FF8" w:rsidP="00080C80"/>
        </w:tc>
        <w:tc>
          <w:tcPr>
            <w:tcW w:w="1686" w:type="dxa"/>
          </w:tcPr>
          <w:p w:rsidR="006E0FF8" w:rsidRDefault="006E0FF8" w:rsidP="00080C80"/>
        </w:tc>
        <w:tc>
          <w:tcPr>
            <w:tcW w:w="1686" w:type="dxa"/>
          </w:tcPr>
          <w:p w:rsidR="006E0FF8" w:rsidRDefault="006E0FF8" w:rsidP="00080C80"/>
        </w:tc>
      </w:tr>
    </w:tbl>
    <w:p w:rsidR="006E0FF8" w:rsidRDefault="006E0FF8" w:rsidP="00080C80"/>
    <w:p w:rsidR="006E0FF8" w:rsidRDefault="006E0FF8" w:rsidP="00080C80">
      <w:pPr>
        <w:ind w:left="-540"/>
      </w:pPr>
      <w:r>
        <w:rPr>
          <w:bdr w:val="single" w:sz="4" w:space="0" w:color="auto" w:frame="1"/>
        </w:rPr>
        <w:t>В 6</w:t>
      </w:r>
      <w:r>
        <w:t xml:space="preserve">   </w:t>
      </w:r>
      <w:r>
        <w:rPr>
          <w:b/>
        </w:rPr>
        <w:t>Прочитайте приведенный ниже текст, в котором пропущены слова</w:t>
      </w:r>
    </w:p>
    <w:p w:rsidR="006E0FF8" w:rsidRDefault="006E0FF8" w:rsidP="00080C80">
      <w:pPr>
        <w:ind w:left="-540"/>
      </w:pPr>
      <w:r>
        <w:t xml:space="preserve">        В нашей стране правосудие осуществляют только __________(1)  . В соответствии с Конституцией РФ в России существует единая система  ____________(2).  Важным органом судебной власти является ____________(3) ,  который имеет право своим решением отменять нормативно-правовые акты, противоречащие  ____________ (4). Высшим органом судебной власти по гражданским, уголовным и административным делам является __________(5) . Экономические споры между предпринимателями и организациями решает  __________ (6) .</w:t>
      </w:r>
    </w:p>
    <w:p w:rsidR="006E0FF8" w:rsidRDefault="006E0FF8" w:rsidP="00080C80">
      <w:pPr>
        <w:ind w:left="-540"/>
        <w:rPr>
          <w:b/>
        </w:rPr>
      </w:pPr>
      <w:r>
        <w:rPr>
          <w:b/>
        </w:rPr>
        <w:t xml:space="preserve">      Выберите из предлагаемого списка слова , которые необходимо вставить на место пробелов. Слова в списке даны в именительном падеже. Помните, что слов в списке больше, чем потребуется для заполнения пробелов. Выбирайте последовательно, одно слово за другим, мысленно заполняйте каждый пробел.</w:t>
      </w:r>
    </w:p>
    <w:p w:rsidR="006E0FF8" w:rsidRDefault="006E0FF8" w:rsidP="00080C80">
      <w:pPr>
        <w:ind w:left="-540"/>
      </w:pPr>
      <w:r>
        <w:t xml:space="preserve">     А) государство</w:t>
      </w:r>
    </w:p>
    <w:p w:rsidR="006E0FF8" w:rsidRDefault="006E0FF8" w:rsidP="00080C80">
      <w:pPr>
        <w:ind w:left="-540"/>
      </w:pPr>
      <w:r>
        <w:t xml:space="preserve">     Б) суды</w:t>
      </w:r>
    </w:p>
    <w:p w:rsidR="006E0FF8" w:rsidRDefault="006E0FF8" w:rsidP="00080C80">
      <w:pPr>
        <w:ind w:left="-540"/>
      </w:pPr>
      <w:r>
        <w:t xml:space="preserve">     В) Высший арбитражный суд </w:t>
      </w:r>
    </w:p>
    <w:p w:rsidR="006E0FF8" w:rsidRDefault="006E0FF8" w:rsidP="00080C80">
      <w:pPr>
        <w:ind w:left="-540"/>
      </w:pPr>
      <w:r>
        <w:t xml:space="preserve">     Г) политическая деятельность </w:t>
      </w:r>
    </w:p>
    <w:p w:rsidR="006E0FF8" w:rsidRDefault="006E0FF8" w:rsidP="00080C80">
      <w:pPr>
        <w:ind w:left="-540"/>
      </w:pPr>
      <w:r>
        <w:t xml:space="preserve">     Д)  Конституция РФ</w:t>
      </w:r>
    </w:p>
    <w:p w:rsidR="006E0FF8" w:rsidRDefault="006E0FF8" w:rsidP="00080C80">
      <w:pPr>
        <w:ind w:left="-540"/>
      </w:pPr>
      <w:r>
        <w:t xml:space="preserve">     Е) судопроизводство</w:t>
      </w:r>
    </w:p>
    <w:p w:rsidR="006E0FF8" w:rsidRDefault="006E0FF8" w:rsidP="00080C80">
      <w:pPr>
        <w:ind w:left="-540"/>
      </w:pPr>
      <w:r>
        <w:t xml:space="preserve">     Ж) субъект</w:t>
      </w:r>
    </w:p>
    <w:p w:rsidR="006E0FF8" w:rsidRDefault="006E0FF8" w:rsidP="00080C80">
      <w:pPr>
        <w:ind w:left="-540"/>
      </w:pPr>
      <w:r>
        <w:t xml:space="preserve">      З) Верховный суд</w:t>
      </w:r>
    </w:p>
    <w:p w:rsidR="006E0FF8" w:rsidRDefault="006E0FF8" w:rsidP="00080C80">
      <w:pPr>
        <w:ind w:left="-540"/>
      </w:pPr>
      <w:r>
        <w:t xml:space="preserve">     И) Конституционный суд</w:t>
      </w:r>
    </w:p>
    <w:p w:rsidR="006E0FF8" w:rsidRDefault="006E0FF8" w:rsidP="00080C80">
      <w:pPr>
        <w:ind w:left="-540"/>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w:t>
      </w:r>
    </w:p>
    <w:p w:rsidR="006E0FF8" w:rsidRDefault="006E0FF8" w:rsidP="00080C80">
      <w:pPr>
        <w:ind w:left="-540"/>
        <w:rPr>
          <w:b/>
        </w:rPr>
      </w:pPr>
      <w:r>
        <w:rPr>
          <w:b/>
        </w:rPr>
        <w:t xml:space="preserve">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367"/>
        <w:gridCol w:w="1367"/>
        <w:gridCol w:w="1367"/>
        <w:gridCol w:w="1367"/>
        <w:gridCol w:w="1367"/>
      </w:tblGrid>
      <w:tr w:rsidR="006E0FF8" w:rsidRPr="00065E1D" w:rsidTr="00065E1D">
        <w:tc>
          <w:tcPr>
            <w:tcW w:w="1368" w:type="dxa"/>
          </w:tcPr>
          <w:p w:rsidR="006E0FF8" w:rsidRDefault="006E0FF8" w:rsidP="00080C80">
            <w:r>
              <w:t xml:space="preserve">        1</w:t>
            </w:r>
          </w:p>
        </w:tc>
        <w:tc>
          <w:tcPr>
            <w:tcW w:w="1367" w:type="dxa"/>
          </w:tcPr>
          <w:p w:rsidR="006E0FF8" w:rsidRDefault="006E0FF8" w:rsidP="00080C80">
            <w:r>
              <w:t xml:space="preserve">       2  </w:t>
            </w:r>
          </w:p>
        </w:tc>
        <w:tc>
          <w:tcPr>
            <w:tcW w:w="1367" w:type="dxa"/>
          </w:tcPr>
          <w:p w:rsidR="006E0FF8" w:rsidRDefault="006E0FF8" w:rsidP="00080C80">
            <w:r>
              <w:t xml:space="preserve">       3</w:t>
            </w:r>
          </w:p>
        </w:tc>
        <w:tc>
          <w:tcPr>
            <w:tcW w:w="1367" w:type="dxa"/>
          </w:tcPr>
          <w:p w:rsidR="006E0FF8" w:rsidRDefault="006E0FF8" w:rsidP="00080C80">
            <w:r>
              <w:t xml:space="preserve">         4</w:t>
            </w:r>
          </w:p>
        </w:tc>
        <w:tc>
          <w:tcPr>
            <w:tcW w:w="1367" w:type="dxa"/>
          </w:tcPr>
          <w:p w:rsidR="006E0FF8" w:rsidRDefault="006E0FF8" w:rsidP="00080C80">
            <w:r>
              <w:t xml:space="preserve">        5</w:t>
            </w:r>
          </w:p>
        </w:tc>
        <w:tc>
          <w:tcPr>
            <w:tcW w:w="1367" w:type="dxa"/>
          </w:tcPr>
          <w:p w:rsidR="006E0FF8" w:rsidRDefault="006E0FF8" w:rsidP="00080C80">
            <w:r>
              <w:t xml:space="preserve">         6</w:t>
            </w:r>
          </w:p>
        </w:tc>
      </w:tr>
      <w:tr w:rsidR="006E0FF8" w:rsidRPr="00065E1D" w:rsidTr="00065E1D">
        <w:tc>
          <w:tcPr>
            <w:tcW w:w="1368" w:type="dxa"/>
          </w:tcPr>
          <w:p w:rsidR="006E0FF8" w:rsidRDefault="006E0FF8" w:rsidP="00080C80"/>
        </w:tc>
        <w:tc>
          <w:tcPr>
            <w:tcW w:w="1367" w:type="dxa"/>
          </w:tcPr>
          <w:p w:rsidR="006E0FF8" w:rsidRDefault="006E0FF8" w:rsidP="00080C80"/>
        </w:tc>
        <w:tc>
          <w:tcPr>
            <w:tcW w:w="1367" w:type="dxa"/>
          </w:tcPr>
          <w:p w:rsidR="006E0FF8" w:rsidRDefault="006E0FF8" w:rsidP="00080C80"/>
        </w:tc>
        <w:tc>
          <w:tcPr>
            <w:tcW w:w="1367" w:type="dxa"/>
          </w:tcPr>
          <w:p w:rsidR="006E0FF8" w:rsidRDefault="006E0FF8" w:rsidP="00080C80"/>
        </w:tc>
        <w:tc>
          <w:tcPr>
            <w:tcW w:w="1367" w:type="dxa"/>
          </w:tcPr>
          <w:p w:rsidR="006E0FF8" w:rsidRDefault="006E0FF8" w:rsidP="00080C80"/>
        </w:tc>
        <w:tc>
          <w:tcPr>
            <w:tcW w:w="1367" w:type="dxa"/>
          </w:tcPr>
          <w:p w:rsidR="006E0FF8" w:rsidRDefault="006E0FF8" w:rsidP="00080C80"/>
        </w:tc>
      </w:tr>
    </w:tbl>
    <w:p w:rsidR="006E0FF8" w:rsidRDefault="006E0FF8" w:rsidP="0039238E"/>
    <w:p w:rsidR="006E0FF8" w:rsidRPr="0039238E" w:rsidRDefault="006E0FF8" w:rsidP="00080C80">
      <w:pPr>
        <w:pBdr>
          <w:top w:val="single" w:sz="4" w:space="1" w:color="auto"/>
          <w:left w:val="single" w:sz="4" w:space="4" w:color="auto"/>
          <w:bottom w:val="single" w:sz="4" w:space="1" w:color="auto"/>
          <w:right w:val="single" w:sz="4" w:space="4" w:color="auto"/>
        </w:pBdr>
        <w:rPr>
          <w:i/>
          <w:sz w:val="28"/>
          <w:szCs w:val="28"/>
        </w:rPr>
      </w:pPr>
      <w:r w:rsidRPr="0039238E">
        <w:rPr>
          <w:i/>
          <w:sz w:val="28"/>
          <w:szCs w:val="28"/>
        </w:rPr>
        <w:t xml:space="preserve">      Не  забудьте перенести все ответы в бланк регистрации</w:t>
      </w:r>
    </w:p>
    <w:p w:rsidR="006E0FF8" w:rsidRPr="0039238E" w:rsidRDefault="006E0FF8" w:rsidP="0039238E">
      <w:pPr>
        <w:pBdr>
          <w:top w:val="single" w:sz="4" w:space="1" w:color="auto"/>
          <w:left w:val="single" w:sz="4" w:space="4" w:color="auto"/>
          <w:bottom w:val="single" w:sz="4" w:space="1" w:color="auto"/>
          <w:right w:val="single" w:sz="4" w:space="4" w:color="auto"/>
        </w:pBdr>
        <w:rPr>
          <w:i/>
          <w:sz w:val="28"/>
          <w:szCs w:val="28"/>
        </w:rPr>
      </w:pPr>
      <w:r w:rsidRPr="0039238E">
        <w:rPr>
          <w:i/>
          <w:sz w:val="28"/>
          <w:szCs w:val="28"/>
        </w:rPr>
        <w:t xml:space="preserve">      и ответов № 1</w:t>
      </w:r>
      <w:r>
        <w:rPr>
          <w:b/>
          <w:sz w:val="32"/>
          <w:szCs w:val="32"/>
        </w:rPr>
        <w:t xml:space="preserve">                 </w:t>
      </w:r>
    </w:p>
    <w:p w:rsidR="006E0FF8" w:rsidRDefault="006E0FF8" w:rsidP="00080C80">
      <w:pPr>
        <w:ind w:hanging="540"/>
        <w:rPr>
          <w:b/>
          <w:sz w:val="32"/>
          <w:szCs w:val="32"/>
        </w:rPr>
      </w:pPr>
      <w:r>
        <w:rPr>
          <w:b/>
          <w:sz w:val="32"/>
          <w:szCs w:val="32"/>
        </w:rPr>
        <w:t xml:space="preserve">                                                Часть 3</w:t>
      </w:r>
    </w:p>
    <w:p w:rsidR="006E0FF8" w:rsidRDefault="006E0FF8" w:rsidP="00080C80">
      <w:pPr>
        <w:ind w:hanging="540"/>
      </w:pPr>
      <w:r>
        <w:t xml:space="preserve">        </w:t>
      </w:r>
    </w:p>
    <w:p w:rsidR="006E0FF8" w:rsidRPr="0039238E" w:rsidRDefault="006E0FF8" w:rsidP="00080C80">
      <w:pPr>
        <w:pBdr>
          <w:top w:val="single" w:sz="4" w:space="1" w:color="auto"/>
          <w:left w:val="single" w:sz="4" w:space="4" w:color="auto"/>
          <w:bottom w:val="single" w:sz="4" w:space="1" w:color="auto"/>
          <w:right w:val="single" w:sz="4" w:space="4" w:color="auto"/>
        </w:pBdr>
        <w:ind w:left="540" w:hanging="540"/>
        <w:rPr>
          <w:b/>
          <w:i/>
          <w:sz w:val="28"/>
          <w:szCs w:val="28"/>
        </w:rPr>
      </w:pPr>
      <w:r w:rsidRPr="0039238E">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080C80"/>
    <w:p w:rsidR="006E0FF8" w:rsidRDefault="006E0FF8" w:rsidP="00080C80">
      <w:pPr>
        <w:ind w:left="-180"/>
        <w:rPr>
          <w:b/>
          <w:i/>
          <w:sz w:val="28"/>
          <w:szCs w:val="28"/>
        </w:rPr>
      </w:pPr>
      <w:r>
        <w:rPr>
          <w:b/>
          <w:sz w:val="28"/>
          <w:szCs w:val="28"/>
        </w:rPr>
        <w:t xml:space="preserve">                           </w:t>
      </w:r>
      <w:r>
        <w:rPr>
          <w:b/>
          <w:i/>
          <w:sz w:val="28"/>
          <w:szCs w:val="28"/>
        </w:rPr>
        <w:t>Прочитайте текст  и выполните задания С 1 – С 4</w:t>
      </w:r>
    </w:p>
    <w:p w:rsidR="006E0FF8" w:rsidRDefault="006E0FF8" w:rsidP="00786F7D">
      <w:pPr>
        <w:shd w:val="clear" w:color="auto" w:fill="FFFFFF"/>
        <w:spacing w:line="341" w:lineRule="exact"/>
        <w:ind w:left="1690" w:hanging="1555"/>
      </w:pPr>
      <w:r>
        <w:rPr>
          <w:sz w:val="26"/>
          <w:szCs w:val="26"/>
        </w:rPr>
        <w:t xml:space="preserve">                       Бюрократия как важнейшая составляющая системы управления</w:t>
      </w:r>
    </w:p>
    <w:p w:rsidR="006E0FF8" w:rsidRPr="00786F7D" w:rsidRDefault="006E0FF8" w:rsidP="00A422F1">
      <w:pPr>
        <w:shd w:val="clear" w:color="auto" w:fill="FFFFFF"/>
        <w:spacing w:before="125"/>
        <w:ind w:firstLine="288"/>
        <w:jc w:val="both"/>
      </w:pPr>
      <w:r w:rsidRPr="00786F7D">
        <w:t>В настоящее время во всех индустриально развитых странах государственный аппарат во главе с правитель</w:t>
      </w:r>
      <w:r w:rsidRPr="00786F7D">
        <w:softHyphen/>
        <w:t xml:space="preserve">ством представляет собой мощную разветвленную систему </w:t>
      </w:r>
      <w:r w:rsidRPr="00786F7D">
        <w:rPr>
          <w:spacing w:val="-1"/>
        </w:rPr>
        <w:t>разнообразных органов, министерств и ведомств, служб уп</w:t>
      </w:r>
      <w:r w:rsidRPr="00786F7D">
        <w:rPr>
          <w:spacing w:val="-1"/>
        </w:rPr>
        <w:softHyphen/>
        <w:t xml:space="preserve">равления государственными предприятиями, разного рода </w:t>
      </w:r>
      <w:r w:rsidRPr="00786F7D">
        <w:t>систем специализированных комитетов и комиссий и т.д.</w:t>
      </w:r>
      <w:r>
        <w:t xml:space="preserve"> В</w:t>
      </w:r>
      <w:r w:rsidRPr="00786F7D">
        <w:rPr>
          <w:spacing w:val="-1"/>
        </w:rPr>
        <w:t>озникло совершенно новое образование аноним</w:t>
      </w:r>
      <w:r w:rsidRPr="00786F7D">
        <w:rPr>
          <w:spacing w:val="-1"/>
        </w:rPr>
        <w:softHyphen/>
        <w:t xml:space="preserve">ной власти — </w:t>
      </w:r>
      <w:r w:rsidRPr="00A422F1">
        <w:rPr>
          <w:iCs/>
          <w:spacing w:val="-1"/>
        </w:rPr>
        <w:t>современное бюрократическое государство</w:t>
      </w:r>
      <w:r w:rsidRPr="00786F7D">
        <w:rPr>
          <w:i/>
          <w:iCs/>
          <w:spacing w:val="-1"/>
        </w:rPr>
        <w:t xml:space="preserve">. </w:t>
      </w:r>
      <w:r w:rsidRPr="00786F7D">
        <w:t>Его монополия над средствами контроля над обществом и гражданами усиливается с помощью системы сбора нало</w:t>
      </w:r>
      <w:r w:rsidRPr="00786F7D">
        <w:softHyphen/>
        <w:t>гов, принятия и реализации решений по тем или иным воп</w:t>
      </w:r>
      <w:r w:rsidRPr="00786F7D">
        <w:softHyphen/>
        <w:t xml:space="preserve">росам, касающимся жизненно важных интересов людей, </w:t>
      </w:r>
      <w:r w:rsidRPr="00786F7D">
        <w:rPr>
          <w:spacing w:val="-2"/>
        </w:rPr>
        <w:t>проведения в жизнь законов и нормативно-правовых актов, принятых высшими органами государственной власти и т.д.</w:t>
      </w:r>
    </w:p>
    <w:p w:rsidR="006E0FF8" w:rsidRPr="00786F7D" w:rsidRDefault="006E0FF8" w:rsidP="00A422F1">
      <w:pPr>
        <w:shd w:val="clear" w:color="auto" w:fill="FFFFFF"/>
        <w:ind w:left="29" w:firstLine="269"/>
        <w:jc w:val="both"/>
      </w:pPr>
      <w:r w:rsidRPr="00786F7D">
        <w:rPr>
          <w:spacing w:val="-1"/>
        </w:rPr>
        <w:t>М. В</w:t>
      </w:r>
      <w:r>
        <w:rPr>
          <w:spacing w:val="-1"/>
        </w:rPr>
        <w:t>ебер р</w:t>
      </w:r>
      <w:r w:rsidRPr="00786F7D">
        <w:rPr>
          <w:spacing w:val="-1"/>
        </w:rPr>
        <w:t>ассматривал бюрократию как систему ад</w:t>
      </w:r>
      <w:r w:rsidRPr="00786F7D">
        <w:rPr>
          <w:spacing w:val="-1"/>
        </w:rPr>
        <w:softHyphen/>
      </w:r>
      <w:r w:rsidRPr="00786F7D">
        <w:t>министративного управления, характери</w:t>
      </w:r>
      <w:r>
        <w:t xml:space="preserve">зующуюся </w:t>
      </w:r>
      <w:r>
        <w:rPr>
          <w:spacing w:val="-2"/>
        </w:rPr>
        <w:t xml:space="preserve">иерархией </w:t>
      </w:r>
      <w:r w:rsidRPr="00786F7D">
        <w:rPr>
          <w:spacing w:val="-2"/>
        </w:rPr>
        <w:t xml:space="preserve"> соподчиненно</w:t>
      </w:r>
      <w:r>
        <w:rPr>
          <w:spacing w:val="-2"/>
        </w:rPr>
        <w:t>сти</w:t>
      </w:r>
      <w:r w:rsidRPr="00786F7D">
        <w:rPr>
          <w:spacing w:val="-2"/>
        </w:rPr>
        <w:t xml:space="preserve"> и ответственности;</w:t>
      </w:r>
      <w:r>
        <w:rPr>
          <w:spacing w:val="-2"/>
        </w:rPr>
        <w:t xml:space="preserve"> безличностью, выполнением функций </w:t>
      </w:r>
      <w:r w:rsidRPr="00786F7D">
        <w:t>с четко фиксированными правилами;</w:t>
      </w:r>
      <w:r>
        <w:t xml:space="preserve">  </w:t>
      </w:r>
      <w:r w:rsidRPr="00786F7D">
        <w:rPr>
          <w:spacing w:val="-1"/>
        </w:rPr>
        <w:t>постоянство</w:t>
      </w:r>
      <w:r>
        <w:rPr>
          <w:spacing w:val="-1"/>
        </w:rPr>
        <w:t>м</w:t>
      </w:r>
      <w:r w:rsidRPr="00786F7D">
        <w:rPr>
          <w:spacing w:val="-1"/>
        </w:rPr>
        <w:t>, в соответствии с которым работа выпол</w:t>
      </w:r>
      <w:r w:rsidRPr="00786F7D">
        <w:rPr>
          <w:spacing w:val="-1"/>
        </w:rPr>
        <w:softHyphen/>
        <w:t>няется в течение полного рабочего дня на постоянной осно</w:t>
      </w:r>
      <w:r w:rsidRPr="00786F7D">
        <w:rPr>
          <w:spacing w:val="-1"/>
        </w:rPr>
        <w:softHyphen/>
      </w:r>
      <w:r w:rsidRPr="00786F7D">
        <w:t>ве при гарантии доминантного места и продвижения по службе;</w:t>
      </w:r>
      <w:r>
        <w:t xml:space="preserve">  а также </w:t>
      </w:r>
      <w:r w:rsidRPr="00786F7D">
        <w:t>профессионализм</w:t>
      </w:r>
      <w:r>
        <w:t>ом</w:t>
      </w:r>
      <w:r w:rsidRPr="00786F7D">
        <w:t>.</w:t>
      </w:r>
    </w:p>
    <w:p w:rsidR="006E0FF8" w:rsidRPr="00786F7D" w:rsidRDefault="006E0FF8" w:rsidP="00786F7D">
      <w:pPr>
        <w:shd w:val="clear" w:color="auto" w:fill="FFFFFF"/>
        <w:ind w:firstLine="288"/>
        <w:jc w:val="both"/>
      </w:pPr>
      <w:r w:rsidRPr="00786F7D">
        <w:rPr>
          <w:spacing w:val="-1"/>
        </w:rPr>
        <w:t>В</w:t>
      </w:r>
      <w:r>
        <w:rPr>
          <w:spacing w:val="-1"/>
        </w:rPr>
        <w:t>ыделение</w:t>
      </w:r>
      <w:r w:rsidRPr="00786F7D">
        <w:rPr>
          <w:spacing w:val="-1"/>
        </w:rPr>
        <w:t xml:space="preserve"> бюрократии пред</w:t>
      </w:r>
      <w:r w:rsidRPr="00786F7D">
        <w:rPr>
          <w:spacing w:val="-1"/>
        </w:rPr>
        <w:softHyphen/>
      </w:r>
      <w:r w:rsidRPr="00786F7D">
        <w:t>определены самими закономерностями становления совре</w:t>
      </w:r>
      <w:r w:rsidRPr="00786F7D">
        <w:softHyphen/>
        <w:t>менного государства. Национальное государство, бюрокра</w:t>
      </w:r>
      <w:r w:rsidRPr="00786F7D">
        <w:softHyphen/>
        <w:t>тия и капитализм развивались в тесной зависимости друг от друга. Именно с помощью бюрократического аппарата, как считал М. Вебер, были преодолены негативные послед</w:t>
      </w:r>
      <w:r w:rsidRPr="00786F7D">
        <w:softHyphen/>
        <w:t>ствия сословного порядка и принципа наследственной пе</w:t>
      </w:r>
      <w:r w:rsidRPr="00786F7D">
        <w:softHyphen/>
        <w:t>редачи феодальной власти по наследству.</w:t>
      </w:r>
    </w:p>
    <w:p w:rsidR="006E0FF8" w:rsidRPr="00786F7D" w:rsidRDefault="006E0FF8" w:rsidP="00786F7D">
      <w:pPr>
        <w:shd w:val="clear" w:color="auto" w:fill="FFFFFF"/>
        <w:ind w:left="10" w:right="5" w:firstLine="293"/>
        <w:jc w:val="both"/>
      </w:pPr>
      <w:r>
        <w:rPr>
          <w:spacing w:val="-1"/>
        </w:rPr>
        <w:t>Б</w:t>
      </w:r>
      <w:r w:rsidRPr="00786F7D">
        <w:rPr>
          <w:spacing w:val="-1"/>
        </w:rPr>
        <w:t>юрок</w:t>
      </w:r>
      <w:r w:rsidRPr="00786F7D">
        <w:rPr>
          <w:spacing w:val="-1"/>
        </w:rPr>
        <w:softHyphen/>
      </w:r>
      <w:r>
        <w:t xml:space="preserve">ратия  </w:t>
      </w:r>
      <w:r w:rsidRPr="00786F7D">
        <w:t>превратилась в неотъемлемый элемент совре</w:t>
      </w:r>
      <w:r w:rsidRPr="00786F7D">
        <w:softHyphen/>
        <w:t>менных организаций, а также всех политических систем. Так, современный аппарат государственного управления невозможно представить без четких, рационально разрабо</w:t>
      </w:r>
      <w:r w:rsidRPr="00786F7D">
        <w:softHyphen/>
        <w:t>танных формальных норм и правил, без строгой професси</w:t>
      </w:r>
      <w:r w:rsidRPr="00786F7D">
        <w:softHyphen/>
        <w:t>онализации политики.</w:t>
      </w:r>
    </w:p>
    <w:p w:rsidR="006E0FF8" w:rsidRPr="00786F7D" w:rsidRDefault="006E0FF8" w:rsidP="00786F7D">
      <w:pPr>
        <w:shd w:val="clear" w:color="auto" w:fill="FFFFFF"/>
        <w:ind w:left="10" w:firstLine="293"/>
        <w:jc w:val="both"/>
      </w:pPr>
      <w:r w:rsidRPr="00786F7D">
        <w:t>Особенность государственного аппарата состоит в том, что он носит постоянный характер. В отличие от высших органов государственной власти, которые находятся в пря</w:t>
      </w:r>
      <w:r w:rsidRPr="00786F7D">
        <w:softHyphen/>
        <w:t>мой зависимости от результатов избирательной борьбы и расстановки сил в парламентах, служащие государственно</w:t>
      </w:r>
      <w:r w:rsidRPr="00786F7D">
        <w:softHyphen/>
      </w:r>
      <w:r w:rsidRPr="00786F7D">
        <w:rPr>
          <w:spacing w:val="-1"/>
        </w:rPr>
        <w:t>го аппарата не зависят от колебаний и перестановок на вер</w:t>
      </w:r>
      <w:r w:rsidRPr="00786F7D">
        <w:rPr>
          <w:spacing w:val="-1"/>
        </w:rPr>
        <w:softHyphen/>
      </w:r>
      <w:r w:rsidRPr="00786F7D">
        <w:t>шине государственной машины.</w:t>
      </w:r>
    </w:p>
    <w:p w:rsidR="006E0FF8" w:rsidRPr="00786F7D" w:rsidRDefault="006E0FF8" w:rsidP="00422701">
      <w:pPr>
        <w:shd w:val="clear" w:color="auto" w:fill="FFFFFF"/>
        <w:ind w:left="14" w:firstLine="288"/>
        <w:jc w:val="both"/>
      </w:pPr>
      <w:r w:rsidRPr="00786F7D">
        <w:rPr>
          <w:spacing w:val="-2"/>
        </w:rPr>
        <w:t>Будучи инструментом осуществления непосредственных властных функций, армия чиновников и служащих государ</w:t>
      </w:r>
      <w:r w:rsidRPr="00786F7D">
        <w:rPr>
          <w:spacing w:val="-2"/>
        </w:rPr>
        <w:softHyphen/>
      </w:r>
      <w:r w:rsidRPr="00786F7D">
        <w:rPr>
          <w:spacing w:val="-4"/>
        </w:rPr>
        <w:t xml:space="preserve">ственного аппарата продолжают делать свое дело независимо </w:t>
      </w:r>
      <w:r w:rsidRPr="00786F7D">
        <w:t>от правительственных кризисов, роспуска парламента, до</w:t>
      </w:r>
      <w:r w:rsidRPr="00786F7D">
        <w:softHyphen/>
        <w:t>срочных выборов и т.д. Основная масса чиновничества представляет собой стабильный контингент лиц, составля</w:t>
      </w:r>
      <w:r w:rsidRPr="00786F7D">
        <w:softHyphen/>
        <w:t>ющих костяк системы государственного уп</w:t>
      </w:r>
      <w:r>
        <w:t>равления. По</w:t>
      </w:r>
      <w:r>
        <w:softHyphen/>
        <w:t>этому неудивительно</w:t>
      </w:r>
      <w:r w:rsidRPr="00786F7D">
        <w:t>, что чиновничество стало могучей и влиятельной силой, подчас независимой от периодической смены правительства и выборных органов власти.</w:t>
      </w:r>
      <w:r>
        <w:t xml:space="preserve">  </w:t>
      </w:r>
      <w:r w:rsidRPr="00786F7D">
        <w:t>Чиновник, занимающий тот или иной пост в аппарате управления, является экспертом определенного профиля, в</w:t>
      </w:r>
      <w:r>
        <w:t xml:space="preserve"> </w:t>
      </w:r>
      <w:r w:rsidRPr="00786F7D">
        <w:t>то время как его выборный руководитель, как правило, на</w:t>
      </w:r>
      <w:r w:rsidRPr="00786F7D">
        <w:softHyphen/>
      </w:r>
      <w:r w:rsidRPr="00786F7D">
        <w:rPr>
          <w:spacing w:val="-1"/>
        </w:rPr>
        <w:t>ходится в положении дилетанта. Кроме того, в процессе вы</w:t>
      </w:r>
      <w:r w:rsidRPr="00786F7D">
        <w:rPr>
          <w:spacing w:val="-1"/>
        </w:rPr>
        <w:softHyphen/>
      </w:r>
      <w:r w:rsidRPr="00786F7D">
        <w:t>полнения им своих обязанностей чиновник накапливает значительный объем конкретной информации, что еще бо</w:t>
      </w:r>
      <w:r w:rsidRPr="00786F7D">
        <w:softHyphen/>
      </w:r>
      <w:r w:rsidRPr="00786F7D">
        <w:rPr>
          <w:spacing w:val="-1"/>
        </w:rPr>
        <w:t>лее усиливает его влияние и позиции. Этому же способству</w:t>
      </w:r>
      <w:r w:rsidRPr="00786F7D">
        <w:rPr>
          <w:spacing w:val="-1"/>
        </w:rPr>
        <w:softHyphen/>
      </w:r>
      <w:r w:rsidRPr="00786F7D">
        <w:t>ют и так называемые «кодексы бюрократии», согласно ко</w:t>
      </w:r>
      <w:r w:rsidRPr="00786F7D">
        <w:softHyphen/>
        <w:t>торым важнейшие сферы ее деятельности изъяты из-под контроля общественности.</w:t>
      </w:r>
    </w:p>
    <w:p w:rsidR="006E0FF8" w:rsidRPr="002E2055" w:rsidRDefault="006E0FF8" w:rsidP="002E2055">
      <w:pPr>
        <w:shd w:val="clear" w:color="auto" w:fill="FFFFFF"/>
        <w:ind w:left="10" w:right="5" w:firstLine="288"/>
        <w:jc w:val="both"/>
      </w:pPr>
      <w:r w:rsidRPr="00786F7D">
        <w:rPr>
          <w:spacing w:val="-3"/>
        </w:rPr>
        <w:t>В определенной степени влияние и вес бюрократии мож</w:t>
      </w:r>
      <w:r w:rsidRPr="00786F7D">
        <w:rPr>
          <w:spacing w:val="-3"/>
        </w:rPr>
        <w:softHyphen/>
      </w:r>
      <w:r w:rsidRPr="00786F7D">
        <w:t>но ограничить и уравновесить с помощью выборных пред</w:t>
      </w:r>
      <w:r w:rsidRPr="00786F7D">
        <w:softHyphen/>
        <w:t>ставительных органов. Но под прикрытием секретности бюрократия способна противодействовать попыткам вы</w:t>
      </w:r>
      <w:r w:rsidRPr="00786F7D">
        <w:softHyphen/>
        <w:t>борных органов получить соответствующую информацию. В результате бюрократизм во всевозрастающей степени пронизывает выборные демократические институты, завое</w:t>
      </w:r>
      <w:r w:rsidRPr="00786F7D">
        <w:softHyphen/>
        <w:t>вывая у них одну позицию за другой.</w:t>
      </w:r>
    </w:p>
    <w:p w:rsidR="006E0FF8" w:rsidRDefault="006E0FF8" w:rsidP="00080C80">
      <w:pPr>
        <w:ind w:left="-540"/>
      </w:pPr>
      <w:r w:rsidRPr="001C7DBD">
        <w:rPr>
          <w:bdr w:val="single" w:sz="4" w:space="0" w:color="auto"/>
        </w:rPr>
        <w:t xml:space="preserve">С </w:t>
      </w:r>
      <w:r>
        <w:rPr>
          <w:bdr w:val="single" w:sz="4" w:space="0" w:color="auto"/>
        </w:rPr>
        <w:t>1</w:t>
      </w:r>
      <w:r>
        <w:t xml:space="preserve">     Что такое бюрократия?  Что усиливает ее влияние на государство и общество в целом?</w:t>
      </w:r>
    </w:p>
    <w:p w:rsidR="006E0FF8" w:rsidRDefault="006E0FF8" w:rsidP="00080C80">
      <w:pPr>
        <w:ind w:left="-540"/>
      </w:pPr>
    </w:p>
    <w:p w:rsidR="006E0FF8" w:rsidRDefault="006E0FF8" w:rsidP="00080C80">
      <w:pPr>
        <w:ind w:left="-540"/>
      </w:pPr>
      <w:r w:rsidRPr="001C7DBD">
        <w:rPr>
          <w:bdr w:val="single" w:sz="4" w:space="0" w:color="auto"/>
        </w:rPr>
        <w:t xml:space="preserve">С </w:t>
      </w:r>
      <w:r>
        <w:rPr>
          <w:bdr w:val="single" w:sz="4" w:space="0" w:color="auto"/>
        </w:rPr>
        <w:t>2</w:t>
      </w:r>
      <w:r>
        <w:t xml:space="preserve">     Какую роль сыграл бюрократический аппарат в становлении буржуазной государственности?</w:t>
      </w:r>
    </w:p>
    <w:p w:rsidR="006E0FF8" w:rsidRDefault="006E0FF8" w:rsidP="00080C80">
      <w:pPr>
        <w:ind w:left="-540"/>
      </w:pPr>
    </w:p>
    <w:p w:rsidR="006E0FF8" w:rsidRDefault="006E0FF8" w:rsidP="00422701">
      <w:pPr>
        <w:ind w:left="-540"/>
      </w:pPr>
      <w:r w:rsidRPr="001C7DBD">
        <w:rPr>
          <w:bdr w:val="single" w:sz="4" w:space="0" w:color="auto"/>
        </w:rPr>
        <w:t xml:space="preserve">С </w:t>
      </w:r>
      <w:r>
        <w:rPr>
          <w:bdr w:val="single" w:sz="4" w:space="0" w:color="auto"/>
        </w:rPr>
        <w:t>3</w:t>
      </w:r>
      <w:r>
        <w:t xml:space="preserve">      Какие  особенности государственного аппарата  называет автор?</w:t>
      </w:r>
    </w:p>
    <w:p w:rsidR="006E0FF8" w:rsidRDefault="006E0FF8" w:rsidP="00080C80">
      <w:pPr>
        <w:ind w:left="-540"/>
      </w:pPr>
    </w:p>
    <w:p w:rsidR="006E0FF8" w:rsidRDefault="006E0FF8" w:rsidP="00080C80">
      <w:pPr>
        <w:ind w:left="-540"/>
      </w:pPr>
      <w:r w:rsidRPr="001C7DBD">
        <w:rPr>
          <w:bdr w:val="single" w:sz="4" w:space="0" w:color="auto"/>
        </w:rPr>
        <w:t xml:space="preserve">С </w:t>
      </w:r>
      <w:r>
        <w:rPr>
          <w:bdr w:val="single" w:sz="4" w:space="0" w:color="auto"/>
        </w:rPr>
        <w:t>4</w:t>
      </w:r>
      <w:r>
        <w:t xml:space="preserve">      Почему </w:t>
      </w:r>
      <w:r w:rsidRPr="00786F7D">
        <w:t>чиновничество стало могучей и влиятельной силой, подчас независимой от</w:t>
      </w:r>
    </w:p>
    <w:p w:rsidR="006E0FF8" w:rsidRDefault="006E0FF8" w:rsidP="00080C80">
      <w:pPr>
        <w:ind w:left="-540"/>
      </w:pPr>
      <w:r>
        <w:t xml:space="preserve">            </w:t>
      </w:r>
      <w:r w:rsidRPr="00786F7D">
        <w:t>периодической смены правител</w:t>
      </w:r>
      <w:r>
        <w:t>ьства и выборных органов власти? Приведите 3 примера</w:t>
      </w:r>
    </w:p>
    <w:p w:rsidR="006E0FF8" w:rsidRDefault="006E0FF8" w:rsidP="00080C80">
      <w:pPr>
        <w:ind w:left="-540"/>
      </w:pPr>
      <w:r>
        <w:t xml:space="preserve">            негативных последствий этого процесса.</w:t>
      </w:r>
    </w:p>
    <w:p w:rsidR="006E0FF8" w:rsidRDefault="006E0FF8" w:rsidP="00080C80">
      <w:pPr>
        <w:ind w:left="-540"/>
      </w:pPr>
      <w:r>
        <w:t>_____________________________________________________________________________________</w:t>
      </w:r>
    </w:p>
    <w:p w:rsidR="006E0FF8" w:rsidRDefault="006E0FF8" w:rsidP="00080C80">
      <w:pPr>
        <w:ind w:left="-180"/>
      </w:pPr>
    </w:p>
    <w:p w:rsidR="006E0FF8" w:rsidRDefault="006E0FF8" w:rsidP="00080C80">
      <w:pPr>
        <w:ind w:left="-180"/>
      </w:pPr>
      <w:r>
        <w:rPr>
          <w:bdr w:val="single" w:sz="4" w:space="0" w:color="auto" w:frame="1"/>
        </w:rPr>
        <w:t>С 5</w:t>
      </w:r>
      <w:r>
        <w:t xml:space="preserve">   Что такое гражданское общество? Назовите три основных принципа гражданского</w:t>
      </w:r>
    </w:p>
    <w:p w:rsidR="006E0FF8" w:rsidRDefault="006E0FF8" w:rsidP="00080C80">
      <w:pPr>
        <w:ind w:left="-180"/>
      </w:pPr>
      <w:r>
        <w:t xml:space="preserve">               общества.</w:t>
      </w:r>
    </w:p>
    <w:p w:rsidR="006E0FF8" w:rsidRDefault="006E0FF8" w:rsidP="00080C80">
      <w:pPr>
        <w:ind w:left="-180"/>
      </w:pPr>
    </w:p>
    <w:p w:rsidR="006E0FF8" w:rsidRDefault="006E0FF8" w:rsidP="00080C80">
      <w:pPr>
        <w:ind w:left="-180"/>
      </w:pPr>
      <w:r>
        <w:rPr>
          <w:bdr w:val="single" w:sz="4" w:space="0" w:color="auto" w:frame="1"/>
        </w:rPr>
        <w:t>С 6</w:t>
      </w:r>
      <w:r>
        <w:t xml:space="preserve">   Приведите три примера нарушения прав человека тоталитарным политическим режимом </w:t>
      </w:r>
    </w:p>
    <w:p w:rsidR="006E0FF8" w:rsidRDefault="006E0FF8" w:rsidP="00080C80">
      <w:pPr>
        <w:ind w:left="-180"/>
      </w:pPr>
      <w:r>
        <w:t xml:space="preserve">      </w:t>
      </w:r>
    </w:p>
    <w:p w:rsidR="006E0FF8" w:rsidRDefault="006E0FF8" w:rsidP="00080C80">
      <w:pPr>
        <w:ind w:left="-180"/>
      </w:pPr>
      <w:r>
        <w:rPr>
          <w:bdr w:val="single" w:sz="4" w:space="0" w:color="auto" w:frame="1"/>
        </w:rPr>
        <w:t>С 7</w:t>
      </w:r>
      <w:r>
        <w:t xml:space="preserve">   Н. купил телевизор в магазине бытовой техники. Дома были обнаружены серьезные </w:t>
      </w:r>
    </w:p>
    <w:p w:rsidR="006E0FF8" w:rsidRDefault="006E0FF8" w:rsidP="00080C80">
      <w:pPr>
        <w:ind w:left="-180"/>
      </w:pPr>
      <w:r>
        <w:t xml:space="preserve">         дефекты. Какими правами обладает потребитель для защиты своих нарушенных прав?</w:t>
      </w:r>
    </w:p>
    <w:p w:rsidR="006E0FF8" w:rsidRDefault="006E0FF8" w:rsidP="00080C80">
      <w:pPr>
        <w:ind w:left="-180"/>
      </w:pPr>
    </w:p>
    <w:p w:rsidR="006E0FF8" w:rsidRDefault="006E0FF8" w:rsidP="00080C80">
      <w:pPr>
        <w:ind w:left="-180"/>
      </w:pPr>
    </w:p>
    <w:p w:rsidR="006E0FF8" w:rsidRDefault="006E0FF8" w:rsidP="00080C80">
      <w:pPr>
        <w:pBdr>
          <w:top w:val="single" w:sz="4" w:space="1" w:color="auto"/>
          <w:left w:val="single" w:sz="4" w:space="4" w:color="auto"/>
          <w:bottom w:val="single" w:sz="4" w:space="1" w:color="auto"/>
          <w:right w:val="single" w:sz="4" w:space="4" w:color="auto"/>
        </w:pBdr>
        <w:ind w:firstLine="360"/>
        <w:rPr>
          <w:b/>
          <w:i/>
          <w:sz w:val="32"/>
          <w:szCs w:val="32"/>
        </w:rPr>
      </w:pPr>
      <w:r>
        <w:rPr>
          <w:b/>
          <w:i/>
          <w:sz w:val="32"/>
          <w:szCs w:val="32"/>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pPr>
    </w:p>
    <w:p w:rsidR="006E0FF8" w:rsidRDefault="006E0FF8" w:rsidP="002E2055">
      <w:r>
        <w:rPr>
          <w:bdr w:val="single" w:sz="4" w:space="0" w:color="auto" w:frame="1"/>
        </w:rPr>
        <w:t xml:space="preserve">   С 8.1</w:t>
      </w:r>
      <w:r>
        <w:t xml:space="preserve">             </w:t>
      </w:r>
      <w:r>
        <w:rPr>
          <w:b/>
        </w:rPr>
        <w:t xml:space="preserve">Философия </w:t>
      </w:r>
      <w:r>
        <w:t xml:space="preserve">           </w:t>
      </w:r>
      <w:r w:rsidRPr="00944648">
        <w:t xml:space="preserve">«Наука никогда не решает вопроса, не поставив при этом три </w:t>
      </w:r>
    </w:p>
    <w:p w:rsidR="006E0FF8" w:rsidRPr="00944648" w:rsidRDefault="006E0FF8" w:rsidP="002E2055">
      <w:r>
        <w:t xml:space="preserve">                                                            </w:t>
      </w:r>
      <w:r w:rsidRPr="00944648">
        <w:t>десятка новых».</w:t>
      </w:r>
      <w:r>
        <w:t xml:space="preserve"> (Б. Шоу)</w:t>
      </w:r>
    </w:p>
    <w:p w:rsidR="006E0FF8" w:rsidRDefault="006E0FF8" w:rsidP="002E2055">
      <w:pPr>
        <w:ind w:left="-180"/>
      </w:pPr>
      <w:r>
        <w:t xml:space="preserve">           </w:t>
      </w:r>
    </w:p>
    <w:p w:rsidR="006E0FF8" w:rsidRDefault="006E0FF8" w:rsidP="002E2055">
      <w:r>
        <w:rPr>
          <w:bdr w:val="single" w:sz="4" w:space="0" w:color="auto" w:frame="1"/>
        </w:rPr>
        <w:t xml:space="preserve">   С 8.2</w:t>
      </w:r>
      <w:r>
        <w:t xml:space="preserve">           </w:t>
      </w:r>
      <w:r>
        <w:rPr>
          <w:b/>
        </w:rPr>
        <w:t xml:space="preserve">Социальная   </w:t>
      </w:r>
      <w:r>
        <w:t xml:space="preserve">              «Рожденный ползать – летать не может!» (М. Горький)          </w:t>
      </w:r>
    </w:p>
    <w:p w:rsidR="006E0FF8" w:rsidRDefault="006E0FF8" w:rsidP="00080C80">
      <w:pPr>
        <w:ind w:left="-180"/>
      </w:pPr>
      <w:r>
        <w:t xml:space="preserve">                          </w:t>
      </w:r>
      <w:r w:rsidRPr="004D696F">
        <w:rPr>
          <w:b/>
        </w:rPr>
        <w:t xml:space="preserve">психология  </w:t>
      </w:r>
      <w:r>
        <w:t xml:space="preserve">             </w:t>
      </w:r>
    </w:p>
    <w:p w:rsidR="006E0FF8" w:rsidRDefault="006E0FF8" w:rsidP="00080C80">
      <w:pPr>
        <w:ind w:left="-180"/>
      </w:pPr>
    </w:p>
    <w:p w:rsidR="006E0FF8" w:rsidRDefault="006E0FF8" w:rsidP="00080C80">
      <w:pPr>
        <w:ind w:left="-180"/>
      </w:pPr>
      <w:r>
        <w:rPr>
          <w:bdr w:val="single" w:sz="4" w:space="0" w:color="auto" w:frame="1"/>
        </w:rPr>
        <w:t xml:space="preserve">  С 8.3</w:t>
      </w:r>
      <w:r>
        <w:t xml:space="preserve">             </w:t>
      </w:r>
      <w:r>
        <w:rPr>
          <w:b/>
        </w:rPr>
        <w:t xml:space="preserve"> Экономика</w:t>
      </w:r>
      <w:r>
        <w:t xml:space="preserve">                         «Богатство – не в обладании сокровищами, </w:t>
      </w:r>
    </w:p>
    <w:p w:rsidR="006E0FF8" w:rsidRDefault="006E0FF8" w:rsidP="00080C80">
      <w:pPr>
        <w:ind w:left="-180"/>
      </w:pPr>
      <w:r>
        <w:t xml:space="preserve">                                                                       а в умении ими пользоваться».</w:t>
      </w:r>
    </w:p>
    <w:p w:rsidR="006E0FF8" w:rsidRDefault="006E0FF8" w:rsidP="00080C80">
      <w:pPr>
        <w:ind w:left="-180"/>
      </w:pPr>
      <w:r>
        <w:t xml:space="preserve">                                                                                                           (Наполеон 1)</w:t>
      </w:r>
    </w:p>
    <w:p w:rsidR="006E0FF8" w:rsidRDefault="006E0FF8" w:rsidP="00080C80">
      <w:pPr>
        <w:ind w:left="-180"/>
      </w:pPr>
      <w:r>
        <w:rPr>
          <w:bdr w:val="single" w:sz="4" w:space="0" w:color="auto" w:frame="1"/>
        </w:rPr>
        <w:t xml:space="preserve">   С 8.4 </w:t>
      </w:r>
      <w:r>
        <w:t xml:space="preserve">           </w:t>
      </w:r>
      <w:r>
        <w:rPr>
          <w:b/>
        </w:rPr>
        <w:t>Социология</w:t>
      </w:r>
      <w:r>
        <w:t xml:space="preserve">                         «Почет влечет за собой обязанности»»</w:t>
      </w:r>
    </w:p>
    <w:p w:rsidR="006E0FF8" w:rsidRDefault="006E0FF8" w:rsidP="00080C80">
      <w:pPr>
        <w:ind w:left="-180"/>
      </w:pPr>
      <w:r>
        <w:t xml:space="preserve">                                                                                                           (Античный афоризм)</w:t>
      </w:r>
    </w:p>
    <w:p w:rsidR="006E0FF8" w:rsidRDefault="006E0FF8" w:rsidP="002E2055">
      <w:r>
        <w:rPr>
          <w:bdr w:val="single" w:sz="4" w:space="0" w:color="auto" w:frame="1"/>
        </w:rPr>
        <w:t xml:space="preserve">   С 8.5 </w:t>
      </w:r>
      <w:r>
        <w:t xml:space="preserve">           </w:t>
      </w:r>
      <w:r>
        <w:rPr>
          <w:b/>
        </w:rPr>
        <w:t>Политология</w:t>
      </w:r>
      <w:r>
        <w:t xml:space="preserve">                  </w:t>
      </w:r>
      <w:r w:rsidRPr="0033532C">
        <w:t>«Закон политики: менее опасно создать четырех</w:t>
      </w:r>
    </w:p>
    <w:p w:rsidR="006E0FF8" w:rsidRDefault="006E0FF8" w:rsidP="002E2055">
      <w:r>
        <w:t xml:space="preserve">                                                                </w:t>
      </w:r>
      <w:r w:rsidRPr="0033532C">
        <w:t xml:space="preserve"> недовольных, чем одного довольного и трех </w:t>
      </w:r>
    </w:p>
    <w:p w:rsidR="006E0FF8" w:rsidRDefault="006E0FF8" w:rsidP="002E2055">
      <w:r>
        <w:t xml:space="preserve">                                                                    </w:t>
      </w:r>
      <w:r w:rsidRPr="0033532C">
        <w:t>завидующих»</w:t>
      </w:r>
      <w:r>
        <w:t xml:space="preserve"> (Ж.Сесброн)</w:t>
      </w:r>
    </w:p>
    <w:p w:rsidR="006E0FF8" w:rsidRDefault="006E0FF8" w:rsidP="00080C80">
      <w:pPr>
        <w:ind w:left="-180"/>
      </w:pPr>
      <w:r>
        <w:rPr>
          <w:bdr w:val="single" w:sz="4" w:space="0" w:color="auto" w:frame="1"/>
        </w:rPr>
        <w:t xml:space="preserve">   С 8.6 </w:t>
      </w:r>
      <w:r>
        <w:t xml:space="preserve">          </w:t>
      </w:r>
      <w:r>
        <w:rPr>
          <w:b/>
        </w:rPr>
        <w:t xml:space="preserve"> Правоведение</w:t>
      </w:r>
      <w:r>
        <w:t xml:space="preserve">                      «Прав тот, у кого больше прав» </w:t>
      </w:r>
    </w:p>
    <w:p w:rsidR="006E0FF8" w:rsidRDefault="006E0FF8" w:rsidP="002E2055">
      <w:pPr>
        <w:ind w:left="-180"/>
      </w:pPr>
      <w:r>
        <w:t xml:space="preserve">                                                                                                             </w:t>
      </w:r>
    </w:p>
    <w:p w:rsidR="006E0FF8" w:rsidRDefault="006E0FF8" w:rsidP="00080C80">
      <w:pPr>
        <w:pBdr>
          <w:top w:val="single" w:sz="4" w:space="1" w:color="auto"/>
          <w:left w:val="single" w:sz="4" w:space="4" w:color="auto"/>
          <w:bottom w:val="single" w:sz="4" w:space="1" w:color="auto"/>
          <w:right w:val="single" w:sz="4" w:space="4" w:color="auto"/>
        </w:pBdr>
        <w:rPr>
          <w:i/>
          <w:sz w:val="32"/>
          <w:szCs w:val="32"/>
        </w:rPr>
      </w:pPr>
      <w:r>
        <w:rPr>
          <w:i/>
          <w:sz w:val="32"/>
          <w:szCs w:val="32"/>
        </w:rPr>
        <w:t>В бланке ответов №2 запишите полный номер задания (например, С 8.5), выбранное высказывание, а затем развернутый ответ</w:t>
      </w:r>
    </w:p>
    <w:p w:rsidR="006E0FF8" w:rsidRDefault="006E0FF8" w:rsidP="00080C80">
      <w:pPr>
        <w:tabs>
          <w:tab w:val="left" w:pos="5420"/>
        </w:tabs>
        <w:ind w:left="-540"/>
        <w:jc w:val="center"/>
        <w:rPr>
          <w:b/>
          <w:sz w:val="40"/>
          <w:szCs w:val="40"/>
        </w:rPr>
      </w:pPr>
    </w:p>
    <w:p w:rsidR="006E0FF8" w:rsidRPr="00460FC4" w:rsidRDefault="006E0FF8" w:rsidP="00080C80">
      <w:pPr>
        <w:tabs>
          <w:tab w:val="left" w:pos="5420"/>
        </w:tabs>
        <w:ind w:left="-540"/>
        <w:jc w:val="center"/>
        <w:rPr>
          <w:b/>
          <w:sz w:val="40"/>
          <w:szCs w:val="40"/>
        </w:rPr>
      </w:pPr>
      <w:r w:rsidRPr="00460FC4">
        <w:rPr>
          <w:b/>
          <w:sz w:val="40"/>
          <w:szCs w:val="40"/>
        </w:rPr>
        <w:t xml:space="preserve">ВАРИАНТ </w:t>
      </w:r>
      <w:r>
        <w:rPr>
          <w:b/>
          <w:sz w:val="40"/>
          <w:szCs w:val="40"/>
        </w:rPr>
        <w:t>9</w:t>
      </w:r>
    </w:p>
    <w:p w:rsidR="006E0FF8" w:rsidRDefault="006E0FF8" w:rsidP="00080C80">
      <w:pPr>
        <w:tabs>
          <w:tab w:val="left" w:pos="5420"/>
        </w:tabs>
        <w:ind w:left="-540"/>
        <w:rPr>
          <w:b/>
          <w:sz w:val="32"/>
          <w:szCs w:val="32"/>
        </w:rPr>
      </w:pPr>
      <w:r>
        <w:rPr>
          <w:b/>
          <w:sz w:val="32"/>
          <w:szCs w:val="32"/>
        </w:rPr>
        <w:t xml:space="preserve">                                                   Часть 1</w:t>
      </w:r>
      <w:r>
        <w:rPr>
          <w:b/>
          <w:sz w:val="32"/>
          <w:szCs w:val="32"/>
        </w:rPr>
        <w:tab/>
      </w:r>
    </w:p>
    <w:p w:rsidR="006E0FF8" w:rsidRDefault="006E0FF8" w:rsidP="00080C80">
      <w:pPr>
        <w:rPr>
          <w:sz w:val="32"/>
          <w:szCs w:val="32"/>
        </w:rPr>
      </w:pPr>
    </w:p>
    <w:p w:rsidR="006E0FF8" w:rsidRDefault="006E0FF8" w:rsidP="00080C80">
      <w:pPr>
        <w:pBdr>
          <w:top w:val="single" w:sz="4" w:space="1" w:color="auto"/>
          <w:left w:val="single" w:sz="4" w:space="4" w:color="auto"/>
          <w:bottom w:val="single" w:sz="4" w:space="1" w:color="auto"/>
          <w:right w:val="single" w:sz="4" w:space="4" w:color="auto"/>
        </w:pBdr>
        <w:jc w:val="both"/>
        <w:rPr>
          <w:b/>
          <w:sz w:val="32"/>
          <w:szCs w:val="32"/>
        </w:rPr>
      </w:pPr>
      <w:r>
        <w:rPr>
          <w:b/>
          <w:i/>
          <w:sz w:val="32"/>
          <w:szCs w:val="32"/>
        </w:rPr>
        <w:t xml:space="preserve">   При выполнении заданий этой части в бланке ответов № 1 под номером, выполняемого вами задания (А1 – А30) поставьте знак </w:t>
      </w:r>
      <w:r>
        <w:rPr>
          <w:b/>
          <w:sz w:val="32"/>
          <w:szCs w:val="32"/>
        </w:rPr>
        <w:t>«х»</w:t>
      </w:r>
      <w:r>
        <w:rPr>
          <w:b/>
          <w:i/>
          <w:sz w:val="32"/>
          <w:szCs w:val="32"/>
        </w:rPr>
        <w:t xml:space="preserve"> в клеточке, номер которой соответствует номеру выбранного вами ответа.</w:t>
      </w:r>
      <w:r>
        <w:rPr>
          <w:b/>
          <w:sz w:val="32"/>
          <w:szCs w:val="32"/>
        </w:rPr>
        <w:t xml:space="preserve">    </w:t>
      </w:r>
    </w:p>
    <w:p w:rsidR="006E0FF8" w:rsidRDefault="006E0FF8" w:rsidP="00080C80">
      <w:pPr>
        <w:rPr>
          <w:b/>
          <w:sz w:val="48"/>
          <w:szCs w:val="48"/>
        </w:rPr>
      </w:pPr>
      <w:r>
        <w:rPr>
          <w:b/>
          <w:sz w:val="48"/>
          <w:szCs w:val="48"/>
        </w:rPr>
        <w:t xml:space="preserve">                                   </w:t>
      </w:r>
    </w:p>
    <w:p w:rsidR="006E0FF8" w:rsidRDefault="006E0FF8" w:rsidP="00080C80">
      <w:pPr>
        <w:ind w:left="-540"/>
      </w:pPr>
      <w:r>
        <w:rPr>
          <w:bdr w:val="single" w:sz="4" w:space="0" w:color="auto" w:frame="1"/>
        </w:rPr>
        <w:t xml:space="preserve">    А 1</w:t>
      </w:r>
      <w:r>
        <w:t xml:space="preserve">     Процесс обновления всех сторон общественной жизни при переходе от традиционного к </w:t>
      </w:r>
    </w:p>
    <w:p w:rsidR="006E0FF8" w:rsidRDefault="006E0FF8" w:rsidP="00080C80">
      <w:pPr>
        <w:ind w:left="-540"/>
      </w:pPr>
      <w:r>
        <w:t xml:space="preserve">               индустриальному обществу, называется:</w:t>
      </w:r>
    </w:p>
    <w:p w:rsidR="006E0FF8" w:rsidRDefault="006E0FF8" w:rsidP="00080C80">
      <w:pPr>
        <w:ind w:left="-540"/>
      </w:pPr>
      <w:r>
        <w:t xml:space="preserve">                             1) революция                      </w:t>
      </w:r>
    </w:p>
    <w:p w:rsidR="006E0FF8" w:rsidRDefault="006E0FF8" w:rsidP="00080C80">
      <w:pPr>
        <w:ind w:left="-540"/>
      </w:pPr>
      <w:r>
        <w:t xml:space="preserve">                             2) модернизация</w:t>
      </w:r>
    </w:p>
    <w:p w:rsidR="006E0FF8" w:rsidRDefault="006E0FF8" w:rsidP="00080C80">
      <w:pPr>
        <w:ind w:left="-540"/>
      </w:pPr>
      <w:r>
        <w:t xml:space="preserve">                             3) реформа                                </w:t>
      </w:r>
    </w:p>
    <w:p w:rsidR="006E0FF8" w:rsidRDefault="006E0FF8" w:rsidP="00080C80">
      <w:pPr>
        <w:ind w:left="-540"/>
      </w:pPr>
      <w:r>
        <w:t xml:space="preserve">                             4) эволюция</w:t>
      </w:r>
    </w:p>
    <w:p w:rsidR="006E0FF8" w:rsidRDefault="006E0FF8" w:rsidP="00080C80">
      <w:pPr>
        <w:ind w:left="-540"/>
      </w:pPr>
      <w:r>
        <w:rPr>
          <w:bdr w:val="single" w:sz="4" w:space="0" w:color="auto" w:frame="1"/>
        </w:rPr>
        <w:t xml:space="preserve">   А 2 </w:t>
      </w:r>
      <w:r>
        <w:t xml:space="preserve">   В современном мире происходит процесс глобализации. Он проявляется в:</w:t>
      </w:r>
    </w:p>
    <w:p w:rsidR="006E0FF8" w:rsidRDefault="006E0FF8" w:rsidP="00080C80">
      <w:pPr>
        <w:ind w:left="-540"/>
      </w:pPr>
      <w:r>
        <w:t xml:space="preserve">                             1) обострении межнациональных отношений</w:t>
      </w:r>
    </w:p>
    <w:p w:rsidR="006E0FF8" w:rsidRDefault="006E0FF8" w:rsidP="00080C80">
      <w:pPr>
        <w:ind w:left="-540"/>
      </w:pPr>
      <w:r>
        <w:t xml:space="preserve">                             2) активизации деятельности террористических организаций</w:t>
      </w:r>
    </w:p>
    <w:p w:rsidR="006E0FF8" w:rsidRDefault="006E0FF8" w:rsidP="00080C80">
      <w:pPr>
        <w:ind w:left="-540"/>
      </w:pPr>
      <w:r>
        <w:t xml:space="preserve">                             3) образовании транснациональных корпораций</w:t>
      </w:r>
    </w:p>
    <w:p w:rsidR="006E0FF8" w:rsidRDefault="006E0FF8" w:rsidP="00080C80">
      <w:pPr>
        <w:ind w:left="-540"/>
      </w:pPr>
      <w:r>
        <w:t xml:space="preserve">                             4) снижении авторитета отдельных национальных правительств</w:t>
      </w:r>
    </w:p>
    <w:p w:rsidR="006E0FF8" w:rsidRDefault="006E0FF8" w:rsidP="00080C80">
      <w:pPr>
        <w:ind w:left="-540"/>
      </w:pPr>
      <w:r>
        <w:rPr>
          <w:bdr w:val="single" w:sz="4" w:space="0" w:color="auto" w:frame="1"/>
        </w:rPr>
        <w:t xml:space="preserve">   А 3</w:t>
      </w:r>
      <w:r>
        <w:t xml:space="preserve">    Какое направление в развитии образования иллюстрирует факт использования </w:t>
      </w:r>
    </w:p>
    <w:p w:rsidR="006E0FF8" w:rsidRDefault="006E0FF8" w:rsidP="00080C80">
      <w:pPr>
        <w:ind w:left="-540"/>
      </w:pPr>
      <w:r>
        <w:t xml:space="preserve">             электронных учебников, мультимедиа и  ресурсов   Интернета в процессе</w:t>
      </w:r>
    </w:p>
    <w:p w:rsidR="006E0FF8" w:rsidRDefault="006E0FF8" w:rsidP="00080C80">
      <w:pPr>
        <w:ind w:left="-540"/>
      </w:pPr>
      <w:r>
        <w:t xml:space="preserve">             обучения:</w:t>
      </w:r>
    </w:p>
    <w:p w:rsidR="006E0FF8" w:rsidRDefault="006E0FF8" w:rsidP="00080C80">
      <w:pPr>
        <w:ind w:left="-540"/>
      </w:pPr>
      <w:r>
        <w:t xml:space="preserve">                              1) гуманизация </w:t>
      </w:r>
    </w:p>
    <w:p w:rsidR="006E0FF8" w:rsidRDefault="006E0FF8" w:rsidP="00080C80">
      <w:pPr>
        <w:ind w:left="-540"/>
      </w:pPr>
      <w:r>
        <w:t xml:space="preserve">                              2) интернационализация </w:t>
      </w:r>
    </w:p>
    <w:p w:rsidR="006E0FF8" w:rsidRDefault="006E0FF8" w:rsidP="00080C80">
      <w:pPr>
        <w:ind w:left="-540"/>
      </w:pPr>
      <w:r>
        <w:t xml:space="preserve">                              3) информатизация</w:t>
      </w:r>
    </w:p>
    <w:p w:rsidR="006E0FF8" w:rsidRDefault="006E0FF8" w:rsidP="00080C80">
      <w:pPr>
        <w:ind w:left="-540"/>
      </w:pPr>
      <w:r>
        <w:t xml:space="preserve">                              4) гуманитаризация  </w:t>
      </w:r>
    </w:p>
    <w:p w:rsidR="006E0FF8" w:rsidRDefault="006E0FF8" w:rsidP="00335671">
      <w:pPr>
        <w:ind w:left="-540"/>
      </w:pPr>
      <w:r>
        <w:rPr>
          <w:bdr w:val="single" w:sz="4" w:space="0" w:color="auto" w:frame="1"/>
        </w:rPr>
        <w:t xml:space="preserve">   А 4</w:t>
      </w:r>
      <w:r>
        <w:t xml:space="preserve">      Ученые,  изучив состояние земной коры в населенном пункте Н., предупредили местных</w:t>
      </w:r>
    </w:p>
    <w:p w:rsidR="006E0FF8" w:rsidRDefault="006E0FF8" w:rsidP="00335671">
      <w:pPr>
        <w:ind w:left="-540"/>
      </w:pPr>
      <w:r>
        <w:t xml:space="preserve">               жителей о возможности извержения вулкана. Какая функция науки  проиллюстрирована </w:t>
      </w:r>
    </w:p>
    <w:p w:rsidR="006E0FF8" w:rsidRDefault="006E0FF8" w:rsidP="00335671">
      <w:pPr>
        <w:ind w:left="-540"/>
      </w:pPr>
      <w:r>
        <w:t xml:space="preserve">               данным примером?</w:t>
      </w:r>
    </w:p>
    <w:p w:rsidR="006E0FF8" w:rsidRDefault="006E0FF8" w:rsidP="00080C80">
      <w:pPr>
        <w:ind w:left="-540"/>
      </w:pPr>
      <w:r>
        <w:t xml:space="preserve">                           1) познавательно-прогностическая                     2) производительная </w:t>
      </w:r>
    </w:p>
    <w:p w:rsidR="006E0FF8" w:rsidRDefault="006E0FF8" w:rsidP="00080C80">
      <w:pPr>
        <w:ind w:left="-540"/>
      </w:pPr>
      <w:r>
        <w:t xml:space="preserve">                           3) культурная                                                        4) мировоззренческая</w:t>
      </w:r>
    </w:p>
    <w:p w:rsidR="006E0FF8" w:rsidRDefault="006E0FF8" w:rsidP="00080C80">
      <w:pPr>
        <w:ind w:left="-540"/>
      </w:pPr>
      <w:r>
        <w:rPr>
          <w:bdr w:val="single" w:sz="4" w:space="0" w:color="auto" w:frame="1"/>
        </w:rPr>
        <w:t xml:space="preserve">   А 5</w:t>
      </w:r>
      <w:r>
        <w:t xml:space="preserve">    Какое суждение является верным:</w:t>
      </w:r>
    </w:p>
    <w:p w:rsidR="006E0FF8" w:rsidRDefault="006E0FF8" w:rsidP="00080C80">
      <w:pPr>
        <w:ind w:left="-540"/>
      </w:pPr>
      <w:r>
        <w:t xml:space="preserve">               А.  Демонстрация студентов против принятого парламентом страны закона «О правах </w:t>
      </w:r>
    </w:p>
    <w:p w:rsidR="006E0FF8" w:rsidRDefault="006E0FF8" w:rsidP="00080C80">
      <w:pPr>
        <w:ind w:left="-540"/>
      </w:pPr>
      <w:r>
        <w:t xml:space="preserve">                    работодателей при приеме на работу молодых специалистов» иллюстрирует </w:t>
      </w:r>
    </w:p>
    <w:p w:rsidR="006E0FF8" w:rsidRDefault="006E0FF8" w:rsidP="00080C80">
      <w:pPr>
        <w:ind w:left="-540"/>
      </w:pPr>
      <w:r>
        <w:t xml:space="preserve">                    взаимосвязь политической и социальной сфер общества.</w:t>
      </w:r>
    </w:p>
    <w:p w:rsidR="006E0FF8" w:rsidRDefault="006E0FF8" w:rsidP="00080C80">
      <w:pPr>
        <w:ind w:left="-540"/>
      </w:pPr>
      <w:r>
        <w:t xml:space="preserve">               Б.  Прием студентов на коммерческой основе в государственные вузы иллюстрирует</w:t>
      </w:r>
    </w:p>
    <w:p w:rsidR="006E0FF8" w:rsidRDefault="006E0FF8" w:rsidP="00080C80">
      <w:pPr>
        <w:ind w:left="-540"/>
      </w:pPr>
      <w:r>
        <w:t xml:space="preserve">                    взаимосвязь духовной и экономической  сфер общества.</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   </w:t>
      </w:r>
    </w:p>
    <w:p w:rsidR="006E0FF8" w:rsidRDefault="006E0FF8" w:rsidP="00080C80">
      <w:pPr>
        <w:ind w:left="-540"/>
      </w:pPr>
      <w:r>
        <w:rPr>
          <w:bdr w:val="single" w:sz="4" w:space="0" w:color="auto" w:frame="1"/>
        </w:rPr>
        <w:t xml:space="preserve">    А 6</w:t>
      </w:r>
      <w:r>
        <w:t xml:space="preserve">    Утверждение «Ночью все кошки серые» является:</w:t>
      </w:r>
    </w:p>
    <w:p w:rsidR="006E0FF8" w:rsidRDefault="006E0FF8" w:rsidP="00080C80">
      <w:pPr>
        <w:ind w:left="-540"/>
      </w:pPr>
      <w:r>
        <w:t xml:space="preserve">                              1) научной гипотезой</w:t>
      </w:r>
    </w:p>
    <w:p w:rsidR="006E0FF8" w:rsidRDefault="006E0FF8" w:rsidP="00080C80">
      <w:pPr>
        <w:ind w:left="-540"/>
      </w:pPr>
      <w:r>
        <w:t xml:space="preserve">                              2) суждением на уровне здравого смысла                              </w:t>
      </w:r>
    </w:p>
    <w:p w:rsidR="006E0FF8" w:rsidRDefault="006E0FF8" w:rsidP="00080C80">
      <w:pPr>
        <w:ind w:left="-540"/>
      </w:pPr>
      <w:r>
        <w:t xml:space="preserve">                              3) научным выводом</w:t>
      </w:r>
    </w:p>
    <w:p w:rsidR="006E0FF8" w:rsidRDefault="006E0FF8" w:rsidP="00080C80">
      <w:pPr>
        <w:ind w:left="-540"/>
      </w:pPr>
      <w:r>
        <w:t xml:space="preserve">                              4) научной теорией</w:t>
      </w:r>
    </w:p>
    <w:p w:rsidR="006E0FF8" w:rsidRDefault="006E0FF8" w:rsidP="00080C80">
      <w:pPr>
        <w:ind w:left="-540"/>
      </w:pPr>
    </w:p>
    <w:p w:rsidR="006E0FF8" w:rsidRDefault="006E0FF8" w:rsidP="00080C80">
      <w:pPr>
        <w:ind w:left="-540"/>
      </w:pPr>
      <w:r>
        <w:rPr>
          <w:bdr w:val="single" w:sz="4" w:space="0" w:color="auto" w:frame="1"/>
        </w:rPr>
        <w:t xml:space="preserve">  А 7</w:t>
      </w:r>
      <w:r>
        <w:t xml:space="preserve">     Понятие «человек» обозначает:</w:t>
      </w:r>
    </w:p>
    <w:p w:rsidR="006E0FF8" w:rsidRDefault="006E0FF8" w:rsidP="00080C80">
      <w:pPr>
        <w:ind w:left="-540"/>
      </w:pPr>
      <w:r>
        <w:t xml:space="preserve">                              1) единичный, конкретный человек, биосоциальное существо</w:t>
      </w:r>
    </w:p>
    <w:p w:rsidR="006E0FF8" w:rsidRDefault="006E0FF8" w:rsidP="00080C80">
      <w:pPr>
        <w:ind w:left="-540"/>
      </w:pPr>
      <w:r>
        <w:t xml:space="preserve">                              2) субъект сознательной деятельности, обладающий социально значимыми</w:t>
      </w:r>
    </w:p>
    <w:p w:rsidR="006E0FF8" w:rsidRDefault="006E0FF8" w:rsidP="00080C80">
      <w:pPr>
        <w:ind w:left="-540"/>
      </w:pPr>
      <w:r>
        <w:t xml:space="preserve">                                  чертами, свойствами и качествами</w:t>
      </w:r>
    </w:p>
    <w:p w:rsidR="006E0FF8" w:rsidRDefault="006E0FF8" w:rsidP="00080C80">
      <w:pPr>
        <w:ind w:left="-540"/>
      </w:pPr>
      <w:r>
        <w:t xml:space="preserve">                              3) любой, принадлежащий к человеческому роду, обладающий присущими всем </w:t>
      </w:r>
    </w:p>
    <w:p w:rsidR="006E0FF8" w:rsidRDefault="006E0FF8" w:rsidP="00080C80">
      <w:pPr>
        <w:ind w:left="-540"/>
      </w:pPr>
      <w:r>
        <w:t xml:space="preserve">                                  людям свойствами и качествами</w:t>
      </w:r>
    </w:p>
    <w:p w:rsidR="006E0FF8" w:rsidRDefault="006E0FF8" w:rsidP="00080C80">
      <w:pPr>
        <w:ind w:left="-540"/>
      </w:pPr>
      <w:r>
        <w:t xml:space="preserve">                              4) социальная  индивидуальность, неповторимость, которая формируется в </w:t>
      </w:r>
    </w:p>
    <w:p w:rsidR="006E0FF8" w:rsidRDefault="006E0FF8" w:rsidP="00080C80">
      <w:pPr>
        <w:ind w:left="-540"/>
      </w:pPr>
      <w:r>
        <w:t xml:space="preserve">                           процессе воспитания и деятельности человека под влиянием социокультурной среды</w:t>
      </w:r>
    </w:p>
    <w:p w:rsidR="006E0FF8" w:rsidRDefault="006E0FF8" w:rsidP="00080C80">
      <w:pPr>
        <w:ind w:left="-540"/>
      </w:pPr>
    </w:p>
    <w:p w:rsidR="006E0FF8" w:rsidRDefault="006E0FF8" w:rsidP="00080C80">
      <w:pPr>
        <w:ind w:left="-540"/>
      </w:pPr>
      <w:r>
        <w:rPr>
          <w:bdr w:val="single" w:sz="4" w:space="0" w:color="auto" w:frame="1"/>
        </w:rPr>
        <w:t xml:space="preserve"> А 8</w:t>
      </w:r>
      <w:r>
        <w:t xml:space="preserve">   Процесс познания, где человек делает себя самого предметом изучения,  называется:</w:t>
      </w:r>
    </w:p>
    <w:p w:rsidR="006E0FF8" w:rsidRDefault="006E0FF8" w:rsidP="00080C80">
      <w:pPr>
        <w:ind w:left="-540"/>
      </w:pPr>
      <w:r>
        <w:t xml:space="preserve">                   1) самообладание                               2) самообразование</w:t>
      </w:r>
    </w:p>
    <w:p w:rsidR="006E0FF8" w:rsidRDefault="006E0FF8" w:rsidP="00080C80">
      <w:pPr>
        <w:ind w:left="-540"/>
      </w:pPr>
      <w:r>
        <w:t xml:space="preserve">                   3) самореализация                             4) самопознание</w:t>
      </w:r>
    </w:p>
    <w:p w:rsidR="006E0FF8" w:rsidRDefault="006E0FF8" w:rsidP="00080C80">
      <w:pPr>
        <w:ind w:left="-540"/>
      </w:pPr>
      <w:r>
        <w:rPr>
          <w:bdr w:val="single" w:sz="4" w:space="0" w:color="auto" w:frame="1"/>
        </w:rPr>
        <w:t xml:space="preserve">А 9 </w:t>
      </w:r>
      <w:r>
        <w:t xml:space="preserve">    Примером взаимодействия  реальных субъектов общения  является:</w:t>
      </w:r>
    </w:p>
    <w:p w:rsidR="006E0FF8" w:rsidRDefault="006E0FF8" w:rsidP="00080C80">
      <w:pPr>
        <w:ind w:left="-540"/>
      </w:pPr>
      <w:r>
        <w:t xml:space="preserve">                     1) человек управляет  машиной                         </w:t>
      </w:r>
    </w:p>
    <w:p w:rsidR="006E0FF8" w:rsidRDefault="006E0FF8" w:rsidP="00080C80">
      <w:pPr>
        <w:ind w:left="-540"/>
      </w:pPr>
      <w:r>
        <w:t xml:space="preserve">                     2) разговор между героями литературного произведения</w:t>
      </w:r>
    </w:p>
    <w:p w:rsidR="006E0FF8" w:rsidRDefault="006E0FF8" w:rsidP="00080C80">
      <w:pPr>
        <w:ind w:left="-540"/>
      </w:pPr>
      <w:r>
        <w:t xml:space="preserve">                     3) разговор человека со своей совестью                       </w:t>
      </w:r>
    </w:p>
    <w:p w:rsidR="006E0FF8" w:rsidRDefault="006E0FF8" w:rsidP="00080C80">
      <w:pPr>
        <w:ind w:left="-540"/>
      </w:pPr>
      <w:r>
        <w:t xml:space="preserve">                     4) разговор между журналистом и политиком</w:t>
      </w:r>
    </w:p>
    <w:p w:rsidR="006E0FF8" w:rsidRDefault="006E0FF8" w:rsidP="00080C80">
      <w:pPr>
        <w:ind w:left="-540"/>
      </w:pPr>
      <w:r>
        <w:t xml:space="preserve"> </w:t>
      </w:r>
      <w:r>
        <w:rPr>
          <w:bdr w:val="single" w:sz="4" w:space="0" w:color="auto" w:frame="1"/>
        </w:rPr>
        <w:t xml:space="preserve">А 10 </w:t>
      </w:r>
      <w:r>
        <w:t xml:space="preserve">   Какое суждение является верным:</w:t>
      </w:r>
    </w:p>
    <w:p w:rsidR="006E0FF8" w:rsidRDefault="006E0FF8" w:rsidP="00080C80">
      <w:pPr>
        <w:ind w:left="-540"/>
      </w:pPr>
      <w:r>
        <w:t xml:space="preserve">               А.  Суть глобальной сырьевой проблемы заключается в нехватке сырья в развивающихся </w:t>
      </w:r>
    </w:p>
    <w:p w:rsidR="006E0FF8" w:rsidRDefault="006E0FF8" w:rsidP="00080C80">
      <w:pPr>
        <w:ind w:left="-540"/>
      </w:pPr>
      <w:r>
        <w:t xml:space="preserve">                      странах 3-его мира.</w:t>
      </w:r>
    </w:p>
    <w:p w:rsidR="006E0FF8" w:rsidRDefault="006E0FF8" w:rsidP="00080C80">
      <w:pPr>
        <w:ind w:left="-540"/>
      </w:pPr>
      <w:r>
        <w:t xml:space="preserve">               Б.   Глобальная сырьевая проблема проявляется в отсутствии международной сырьевой зоны</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r>
        <w:rPr>
          <w:bdr w:val="single" w:sz="4" w:space="0" w:color="auto" w:frame="1"/>
        </w:rPr>
        <w:t xml:space="preserve"> А 11 </w:t>
      </w:r>
      <w:r>
        <w:t xml:space="preserve">    Какую экономическую функцию государства характеризует установление ставок </w:t>
      </w:r>
    </w:p>
    <w:p w:rsidR="006E0FF8" w:rsidRDefault="006E0FF8" w:rsidP="00080C80">
      <w:pPr>
        <w:ind w:left="-540"/>
      </w:pPr>
      <w:r>
        <w:t xml:space="preserve">              налога на прибыль:</w:t>
      </w:r>
    </w:p>
    <w:p w:rsidR="006E0FF8" w:rsidRDefault="006E0FF8" w:rsidP="00080C80">
      <w:pPr>
        <w:ind w:left="-540"/>
      </w:pPr>
      <w:r>
        <w:t xml:space="preserve">                 1) производства общественных благ</w:t>
      </w:r>
    </w:p>
    <w:p w:rsidR="006E0FF8" w:rsidRDefault="006E0FF8" w:rsidP="00080C80">
      <w:pPr>
        <w:ind w:left="-540"/>
      </w:pPr>
      <w:r>
        <w:t xml:space="preserve">                 2) защиты прав собственности</w:t>
      </w:r>
    </w:p>
    <w:p w:rsidR="006E0FF8" w:rsidRDefault="006E0FF8" w:rsidP="00080C80">
      <w:pPr>
        <w:ind w:left="-540"/>
      </w:pPr>
      <w:r>
        <w:t xml:space="preserve">                 3) регулирования денежного обращения</w:t>
      </w:r>
    </w:p>
    <w:p w:rsidR="006E0FF8" w:rsidRDefault="006E0FF8" w:rsidP="00080C80">
      <w:pPr>
        <w:ind w:left="-540"/>
      </w:pPr>
      <w:r>
        <w:t xml:space="preserve">                 4) перераспределения доходов</w:t>
      </w:r>
    </w:p>
    <w:p w:rsidR="006E0FF8" w:rsidRDefault="006E0FF8" w:rsidP="00080C80">
      <w:pPr>
        <w:ind w:left="-540"/>
      </w:pPr>
      <w:r>
        <w:rPr>
          <w:bdr w:val="single" w:sz="4" w:space="0" w:color="auto" w:frame="1"/>
        </w:rPr>
        <w:t xml:space="preserve">  А 12</w:t>
      </w:r>
      <w:r>
        <w:t xml:space="preserve">    Стоимость денег определяется:</w:t>
      </w:r>
    </w:p>
    <w:p w:rsidR="006E0FF8" w:rsidRDefault="006E0FF8" w:rsidP="00080C80">
      <w:pPr>
        <w:ind w:left="-540"/>
      </w:pPr>
      <w:r>
        <w:t xml:space="preserve">                       1) драгоценными металлами, хранящимися в казне</w:t>
      </w:r>
    </w:p>
    <w:p w:rsidR="006E0FF8" w:rsidRDefault="006E0FF8" w:rsidP="00080C80">
      <w:pPr>
        <w:ind w:left="-540"/>
      </w:pPr>
      <w:r>
        <w:t xml:space="preserve">                       2) правительством, которое печатает бумажные деньги и чеканит монеты с указанием </w:t>
      </w:r>
    </w:p>
    <w:p w:rsidR="006E0FF8" w:rsidRDefault="006E0FF8" w:rsidP="00080C80">
      <w:pPr>
        <w:ind w:left="-540"/>
      </w:pPr>
      <w:r>
        <w:t xml:space="preserve">                           их стоимости</w:t>
      </w:r>
    </w:p>
    <w:p w:rsidR="006E0FF8" w:rsidRDefault="006E0FF8" w:rsidP="00080C80">
      <w:pPr>
        <w:ind w:left="-540"/>
      </w:pPr>
      <w:r>
        <w:t xml:space="preserve">                       3) количеством товаров и услуг, которые можно на деньги приобрести</w:t>
      </w:r>
    </w:p>
    <w:p w:rsidR="006E0FF8" w:rsidRDefault="006E0FF8" w:rsidP="00080C80">
      <w:pPr>
        <w:ind w:left="-540"/>
      </w:pPr>
      <w:r>
        <w:t xml:space="preserve">                       4) резервными финансовыми организациями, распределяющими деньги</w:t>
      </w:r>
    </w:p>
    <w:p w:rsidR="006E0FF8" w:rsidRDefault="006E0FF8" w:rsidP="00080C80">
      <w:pPr>
        <w:ind w:left="-540"/>
      </w:pPr>
      <w:r>
        <w:rPr>
          <w:bdr w:val="single" w:sz="4" w:space="0" w:color="auto" w:frame="1"/>
        </w:rPr>
        <w:t xml:space="preserve">  А 13</w:t>
      </w:r>
      <w:r>
        <w:t xml:space="preserve">   В государственном бюджете предусмотрены:</w:t>
      </w:r>
    </w:p>
    <w:p w:rsidR="006E0FF8" w:rsidRDefault="006E0FF8" w:rsidP="00080C80">
      <w:pPr>
        <w:ind w:left="-540"/>
      </w:pPr>
      <w:r>
        <w:t xml:space="preserve">                        1) расходы частных предприятий на внедрение новых технологий</w:t>
      </w:r>
    </w:p>
    <w:p w:rsidR="006E0FF8" w:rsidRDefault="006E0FF8" w:rsidP="00080C80">
      <w:pPr>
        <w:ind w:left="-540"/>
      </w:pPr>
      <w:r>
        <w:t xml:space="preserve">                        2) расходы на армию</w:t>
      </w:r>
    </w:p>
    <w:p w:rsidR="006E0FF8" w:rsidRDefault="006E0FF8" w:rsidP="00080C80">
      <w:pPr>
        <w:ind w:left="-540"/>
      </w:pPr>
      <w:r>
        <w:t xml:space="preserve">                        3)  расходы частных инвестиционных компаний</w:t>
      </w:r>
    </w:p>
    <w:p w:rsidR="006E0FF8" w:rsidRDefault="006E0FF8" w:rsidP="00080C80">
      <w:pPr>
        <w:ind w:left="-540"/>
      </w:pPr>
      <w:r>
        <w:t xml:space="preserve">                        4) размеры учредительных фондов общественных организаций     </w:t>
      </w:r>
    </w:p>
    <w:p w:rsidR="006E0FF8" w:rsidRDefault="006E0FF8" w:rsidP="00080C80">
      <w:pPr>
        <w:ind w:left="-540"/>
      </w:pPr>
      <w:r>
        <w:rPr>
          <w:bdr w:val="single" w:sz="4" w:space="0" w:color="auto" w:frame="1"/>
        </w:rPr>
        <w:t xml:space="preserve">    А 14 </w:t>
      </w:r>
      <w:r>
        <w:t xml:space="preserve">   Определение Валового Внутреннего Продукта (ВВП) по доходам не включает в себя:</w:t>
      </w:r>
    </w:p>
    <w:p w:rsidR="006E0FF8" w:rsidRDefault="006E0FF8" w:rsidP="00080C80">
      <w:pPr>
        <w:ind w:left="-540"/>
      </w:pPr>
      <w:r>
        <w:t xml:space="preserve">                        1) амортизационные отчисления</w:t>
      </w:r>
    </w:p>
    <w:p w:rsidR="006E0FF8" w:rsidRDefault="006E0FF8" w:rsidP="00080C80">
      <w:pPr>
        <w:ind w:left="-540"/>
      </w:pPr>
      <w:r>
        <w:t xml:space="preserve">                        2) косвенные налоги</w:t>
      </w:r>
    </w:p>
    <w:p w:rsidR="006E0FF8" w:rsidRDefault="006E0FF8" w:rsidP="00080C80">
      <w:pPr>
        <w:ind w:left="-540"/>
      </w:pPr>
      <w:r>
        <w:t xml:space="preserve">                        3) заработную плату</w:t>
      </w:r>
    </w:p>
    <w:p w:rsidR="006E0FF8" w:rsidRDefault="006E0FF8" w:rsidP="00080C80">
      <w:pPr>
        <w:ind w:left="-540"/>
      </w:pPr>
      <w:r>
        <w:t xml:space="preserve">                        4) инвестиционные доходы производителей</w:t>
      </w:r>
    </w:p>
    <w:p w:rsidR="006E0FF8" w:rsidRDefault="006E0FF8" w:rsidP="00080C80">
      <w:pPr>
        <w:ind w:left="-540"/>
      </w:pPr>
      <w:r>
        <w:rPr>
          <w:bdr w:val="single" w:sz="4" w:space="0" w:color="auto" w:frame="1"/>
        </w:rPr>
        <w:t xml:space="preserve">   А 15   </w:t>
      </w:r>
      <w:r>
        <w:t xml:space="preserve">    Какое суждение является верным для рыночной экономики:</w:t>
      </w:r>
    </w:p>
    <w:p w:rsidR="006E0FF8" w:rsidRDefault="006E0FF8" w:rsidP="00080C80">
      <w:pPr>
        <w:ind w:left="-540"/>
      </w:pPr>
      <w:r>
        <w:t xml:space="preserve">               А.  Курс акций частных компаний зависит от постановления Правительства.</w:t>
      </w:r>
    </w:p>
    <w:p w:rsidR="006E0FF8" w:rsidRDefault="006E0FF8" w:rsidP="00080C80">
      <w:pPr>
        <w:ind w:left="-540"/>
      </w:pPr>
      <w:r>
        <w:t xml:space="preserve">               Б.  Курс акций зависит от размера  объявленных дивидендов.</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16</w:t>
      </w:r>
      <w:r>
        <w:t xml:space="preserve">  Деление общества на сословия отражает:</w:t>
      </w:r>
    </w:p>
    <w:p w:rsidR="006E0FF8" w:rsidRDefault="006E0FF8" w:rsidP="00080C80">
      <w:pPr>
        <w:ind w:left="-540"/>
      </w:pPr>
      <w:r>
        <w:t xml:space="preserve">                  1) форму государственного правления</w:t>
      </w:r>
    </w:p>
    <w:p w:rsidR="006E0FF8" w:rsidRDefault="006E0FF8" w:rsidP="00080C80">
      <w:pPr>
        <w:ind w:left="-540"/>
      </w:pPr>
      <w:r>
        <w:t xml:space="preserve">                  2) тип социальной стратификации</w:t>
      </w:r>
    </w:p>
    <w:p w:rsidR="006E0FF8" w:rsidRDefault="006E0FF8" w:rsidP="00080C80">
      <w:pPr>
        <w:ind w:left="-540"/>
      </w:pPr>
      <w:r>
        <w:t xml:space="preserve">                  3) территориально-государственное устройство</w:t>
      </w:r>
    </w:p>
    <w:p w:rsidR="006E0FF8" w:rsidRDefault="006E0FF8" w:rsidP="00080C80">
      <w:pPr>
        <w:ind w:left="-540"/>
      </w:pPr>
      <w:r>
        <w:t xml:space="preserve">                  4) политический режим в данном государстве</w:t>
      </w:r>
    </w:p>
    <w:p w:rsidR="006E0FF8" w:rsidRDefault="006E0FF8" w:rsidP="00080C80">
      <w:pPr>
        <w:ind w:left="-540"/>
      </w:pPr>
      <w:r>
        <w:rPr>
          <w:bdr w:val="single" w:sz="4" w:space="0" w:color="auto" w:frame="1"/>
        </w:rPr>
        <w:t xml:space="preserve">   А 17</w:t>
      </w:r>
      <w:r>
        <w:t xml:space="preserve">  Проявлением девиантного поведения является:</w:t>
      </w:r>
    </w:p>
    <w:p w:rsidR="006E0FF8" w:rsidRDefault="006E0FF8" w:rsidP="00080C80">
      <w:pPr>
        <w:ind w:left="-540"/>
      </w:pPr>
      <w:r>
        <w:t xml:space="preserve">                   1) применение психотропных  веществ по рецепту врача</w:t>
      </w:r>
    </w:p>
    <w:p w:rsidR="006E0FF8" w:rsidRDefault="006E0FF8" w:rsidP="00080C80">
      <w:pPr>
        <w:ind w:left="-540"/>
      </w:pPr>
      <w:r>
        <w:t xml:space="preserve">                   2) злоупотребление спиртными напитками</w:t>
      </w:r>
    </w:p>
    <w:p w:rsidR="006E0FF8" w:rsidRDefault="006E0FF8" w:rsidP="00080C80">
      <w:pPr>
        <w:ind w:left="-540"/>
      </w:pPr>
      <w:r>
        <w:t xml:space="preserve">                   3) соблюдение правил дорожного движения</w:t>
      </w:r>
    </w:p>
    <w:p w:rsidR="006E0FF8" w:rsidRDefault="006E0FF8" w:rsidP="00080C80">
      <w:pPr>
        <w:ind w:left="-540"/>
      </w:pPr>
      <w:r>
        <w:t xml:space="preserve">                   4) отказ от приглашения прийти в гости</w:t>
      </w:r>
    </w:p>
    <w:p w:rsidR="006E0FF8" w:rsidRDefault="006E0FF8" w:rsidP="00B16AD3">
      <w:pPr>
        <w:ind w:left="-540"/>
      </w:pPr>
      <w:r>
        <w:rPr>
          <w:bdr w:val="single" w:sz="4" w:space="0" w:color="auto" w:frame="1"/>
        </w:rPr>
        <w:t xml:space="preserve">   А 18</w:t>
      </w:r>
      <w:r>
        <w:t xml:space="preserve">  Добровольный и равноправный союз мужчины и женщины, зарегистрированный органом</w:t>
      </w:r>
    </w:p>
    <w:p w:rsidR="006E0FF8" w:rsidRDefault="006E0FF8" w:rsidP="00B16AD3">
      <w:pPr>
        <w:ind w:left="-540"/>
      </w:pPr>
      <w:r>
        <w:t xml:space="preserve">              ЗАГСа,  называется:</w:t>
      </w:r>
    </w:p>
    <w:p w:rsidR="006E0FF8" w:rsidRDefault="006E0FF8" w:rsidP="00080C80">
      <w:pPr>
        <w:ind w:left="-540"/>
      </w:pPr>
      <w:r>
        <w:t xml:space="preserve">               1) семья</w:t>
      </w:r>
    </w:p>
    <w:p w:rsidR="006E0FF8" w:rsidRDefault="006E0FF8" w:rsidP="00080C80">
      <w:pPr>
        <w:ind w:left="-540"/>
      </w:pPr>
      <w:r>
        <w:t xml:space="preserve">               2) брак</w:t>
      </w:r>
    </w:p>
    <w:p w:rsidR="006E0FF8" w:rsidRDefault="006E0FF8" w:rsidP="00080C80">
      <w:pPr>
        <w:ind w:left="-540"/>
      </w:pPr>
      <w:r>
        <w:t xml:space="preserve">               3) сожительство</w:t>
      </w:r>
    </w:p>
    <w:p w:rsidR="006E0FF8" w:rsidRDefault="006E0FF8" w:rsidP="00080C80">
      <w:pPr>
        <w:ind w:left="-540"/>
      </w:pPr>
      <w:r>
        <w:t xml:space="preserve">               4) родство</w:t>
      </w:r>
    </w:p>
    <w:p w:rsidR="006E0FF8" w:rsidRDefault="006E0FF8" w:rsidP="00AE5638">
      <w:pPr>
        <w:ind w:left="-540"/>
      </w:pPr>
      <w:r>
        <w:rPr>
          <w:bdr w:val="single" w:sz="4" w:space="0" w:color="auto" w:frame="1"/>
        </w:rPr>
        <w:t xml:space="preserve">   А 19 </w:t>
      </w:r>
      <w:r>
        <w:t xml:space="preserve">  Что из перечисленного отражает тенденцию к межнациональной интеграции в обществе:</w:t>
      </w:r>
    </w:p>
    <w:p w:rsidR="006E0FF8" w:rsidRDefault="006E0FF8" w:rsidP="00080C80">
      <w:pPr>
        <w:ind w:left="-540"/>
      </w:pPr>
      <w:r>
        <w:t xml:space="preserve">               1) настроения, направленные на выход из состава государства</w:t>
      </w:r>
    </w:p>
    <w:p w:rsidR="006E0FF8" w:rsidRDefault="006E0FF8" w:rsidP="00080C80">
      <w:pPr>
        <w:ind w:left="-540"/>
      </w:pPr>
      <w:r>
        <w:t xml:space="preserve">               2) открытие границ для экономического и культурного обмена между  народами</w:t>
      </w:r>
    </w:p>
    <w:p w:rsidR="006E0FF8" w:rsidRDefault="006E0FF8" w:rsidP="00080C80">
      <w:pPr>
        <w:ind w:left="-540"/>
      </w:pPr>
      <w:r>
        <w:t xml:space="preserve">               3) политика «железного занавеса»</w:t>
      </w:r>
    </w:p>
    <w:p w:rsidR="006E0FF8" w:rsidRDefault="006E0FF8" w:rsidP="00080C80">
      <w:pPr>
        <w:ind w:left="-540"/>
      </w:pPr>
      <w:r>
        <w:t xml:space="preserve">               4) провозглашение самостоятельного государства</w:t>
      </w:r>
    </w:p>
    <w:p w:rsidR="006E0FF8" w:rsidRDefault="006E0FF8" w:rsidP="00080C80">
      <w:pPr>
        <w:ind w:left="-540"/>
      </w:pPr>
      <w:r>
        <w:rPr>
          <w:bdr w:val="single" w:sz="4" w:space="0" w:color="auto" w:frame="1"/>
        </w:rPr>
        <w:t xml:space="preserve">    А 20</w:t>
      </w:r>
      <w:r>
        <w:t xml:space="preserve">  Какое суждение является верным:</w:t>
      </w:r>
    </w:p>
    <w:p w:rsidR="006E0FF8" w:rsidRDefault="006E0FF8" w:rsidP="00080C80">
      <w:pPr>
        <w:ind w:left="-540"/>
      </w:pPr>
      <w:r>
        <w:t xml:space="preserve">              А.  Открытое общество допускает свободные переходы людей вниз и вверх по</w:t>
      </w:r>
    </w:p>
    <w:p w:rsidR="006E0FF8" w:rsidRDefault="006E0FF8" w:rsidP="00080C80">
      <w:pPr>
        <w:ind w:left="-540"/>
      </w:pPr>
      <w:r>
        <w:t xml:space="preserve">                    социальной лестнице</w:t>
      </w:r>
    </w:p>
    <w:p w:rsidR="006E0FF8" w:rsidRDefault="006E0FF8" w:rsidP="00080C80">
      <w:pPr>
        <w:ind w:left="-540"/>
      </w:pPr>
      <w:r>
        <w:t xml:space="preserve">              Б.  Древнеиндийское общество с его кастовой системой  - это пример закрытого</w:t>
      </w:r>
    </w:p>
    <w:p w:rsidR="006E0FF8" w:rsidRDefault="006E0FF8" w:rsidP="00080C80">
      <w:pPr>
        <w:ind w:left="-540"/>
      </w:pPr>
      <w:r>
        <w:t xml:space="preserve">                  общества</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21</w:t>
      </w:r>
      <w:r>
        <w:t xml:space="preserve">   Теория, утверждающая, что законная власть возникла в результате добровольного </w:t>
      </w:r>
    </w:p>
    <w:p w:rsidR="006E0FF8" w:rsidRDefault="006E0FF8" w:rsidP="00080C80">
      <w:pPr>
        <w:ind w:left="-540"/>
      </w:pPr>
      <w:r>
        <w:t xml:space="preserve">               соглашения свободных и добродетельных людей, называется:</w:t>
      </w:r>
    </w:p>
    <w:p w:rsidR="006E0FF8" w:rsidRDefault="006E0FF8" w:rsidP="00080C80">
      <w:pPr>
        <w:ind w:left="-540"/>
      </w:pPr>
      <w:r>
        <w:t xml:space="preserve">                      1) патриархальная теория                   </w:t>
      </w:r>
    </w:p>
    <w:p w:rsidR="006E0FF8" w:rsidRDefault="006E0FF8" w:rsidP="00080C80">
      <w:pPr>
        <w:ind w:left="-540"/>
      </w:pPr>
      <w:r>
        <w:t xml:space="preserve">                      2) теологическая теория </w:t>
      </w:r>
    </w:p>
    <w:p w:rsidR="006E0FF8" w:rsidRDefault="006E0FF8" w:rsidP="00080C80">
      <w:pPr>
        <w:ind w:left="-540"/>
      </w:pPr>
      <w:r>
        <w:t xml:space="preserve">                      3) теория общественного договора                      </w:t>
      </w:r>
    </w:p>
    <w:p w:rsidR="006E0FF8" w:rsidRDefault="006E0FF8" w:rsidP="00080C80">
      <w:pPr>
        <w:ind w:left="-540"/>
      </w:pPr>
      <w:r>
        <w:t xml:space="preserve">                      4) теория официальной народности</w:t>
      </w:r>
    </w:p>
    <w:p w:rsidR="006E0FF8" w:rsidRDefault="006E0FF8" w:rsidP="00080C80">
      <w:pPr>
        <w:ind w:left="-540"/>
      </w:pPr>
      <w:r>
        <w:rPr>
          <w:bdr w:val="single" w:sz="4" w:space="0" w:color="auto" w:frame="1"/>
        </w:rPr>
        <w:t xml:space="preserve">    А 22 </w:t>
      </w:r>
      <w:r>
        <w:t xml:space="preserve">    Утверждение Указа Президента РФ о введении чрезвычайного положения является </w:t>
      </w:r>
    </w:p>
    <w:p w:rsidR="006E0FF8" w:rsidRDefault="006E0FF8" w:rsidP="00080C80">
      <w:pPr>
        <w:ind w:left="-540"/>
      </w:pPr>
      <w:r>
        <w:t xml:space="preserve">                 полномочием:</w:t>
      </w:r>
    </w:p>
    <w:p w:rsidR="006E0FF8" w:rsidRDefault="006E0FF8" w:rsidP="00080C80">
      <w:pPr>
        <w:ind w:left="-540"/>
      </w:pPr>
      <w:r>
        <w:t xml:space="preserve">                       1) Правительства                                </w:t>
      </w:r>
    </w:p>
    <w:p w:rsidR="006E0FF8" w:rsidRDefault="006E0FF8" w:rsidP="00080C80">
      <w:pPr>
        <w:ind w:left="-540"/>
      </w:pPr>
      <w:r>
        <w:t xml:space="preserve">                       2) Государственной Думы</w:t>
      </w:r>
    </w:p>
    <w:p w:rsidR="006E0FF8" w:rsidRDefault="006E0FF8" w:rsidP="00080C80">
      <w:pPr>
        <w:ind w:left="-540"/>
      </w:pPr>
      <w:r>
        <w:t xml:space="preserve">                       3) Совета Федерации                                       </w:t>
      </w:r>
    </w:p>
    <w:p w:rsidR="006E0FF8" w:rsidRDefault="006E0FF8" w:rsidP="00080C80">
      <w:pPr>
        <w:ind w:left="-540"/>
      </w:pPr>
      <w:r>
        <w:t xml:space="preserve">                       4) Министерства внутренних дел</w:t>
      </w:r>
    </w:p>
    <w:p w:rsidR="006E0FF8" w:rsidRDefault="006E0FF8" w:rsidP="00080C80">
      <w:pPr>
        <w:ind w:left="-540"/>
      </w:pPr>
      <w:r>
        <w:rPr>
          <w:bdr w:val="single" w:sz="4" w:space="0" w:color="auto" w:frame="1"/>
        </w:rPr>
        <w:t xml:space="preserve">  А 23</w:t>
      </w:r>
      <w:r>
        <w:t xml:space="preserve">    В зависимости  от возможности действовать открыто, в соответствии с законом, </w:t>
      </w:r>
    </w:p>
    <w:p w:rsidR="006E0FF8" w:rsidRDefault="006E0FF8" w:rsidP="00080C80">
      <w:pPr>
        <w:ind w:left="-540"/>
      </w:pPr>
      <w:r>
        <w:t xml:space="preserve">               политические партии делятся на: </w:t>
      </w:r>
    </w:p>
    <w:p w:rsidR="006E0FF8" w:rsidRDefault="006E0FF8" w:rsidP="00080C80">
      <w:pPr>
        <w:ind w:left="-540"/>
      </w:pPr>
      <w:r>
        <w:t xml:space="preserve">                    1) легальные и нелегальные                                        </w:t>
      </w:r>
    </w:p>
    <w:p w:rsidR="006E0FF8" w:rsidRDefault="006E0FF8" w:rsidP="00080C80">
      <w:pPr>
        <w:ind w:left="-540"/>
      </w:pPr>
      <w:r>
        <w:t xml:space="preserve">                    2) либеральные и консервативные</w:t>
      </w:r>
    </w:p>
    <w:p w:rsidR="006E0FF8" w:rsidRDefault="006E0FF8" w:rsidP="00080C80">
      <w:pPr>
        <w:ind w:left="-540"/>
      </w:pPr>
      <w:r>
        <w:t xml:space="preserve">                    3) правящие и оппозиционные            </w:t>
      </w:r>
    </w:p>
    <w:p w:rsidR="006E0FF8" w:rsidRDefault="006E0FF8" w:rsidP="00080C80">
      <w:pPr>
        <w:ind w:left="-540"/>
      </w:pPr>
      <w:r>
        <w:t xml:space="preserve">                    4) национальные и интернациональные </w:t>
      </w:r>
    </w:p>
    <w:p w:rsidR="006E0FF8" w:rsidRDefault="006E0FF8" w:rsidP="00080C80">
      <w:pPr>
        <w:ind w:left="-540"/>
      </w:pPr>
      <w:r>
        <w:rPr>
          <w:bdr w:val="single" w:sz="4" w:space="0" w:color="auto" w:frame="1"/>
        </w:rPr>
        <w:t xml:space="preserve">   А 24</w:t>
      </w:r>
      <w:r>
        <w:t xml:space="preserve">       Какой из приведенных фактов демонстрирует проявление патриотических чувств:</w:t>
      </w:r>
    </w:p>
    <w:p w:rsidR="006E0FF8" w:rsidRDefault="006E0FF8" w:rsidP="00080C80">
      <w:pPr>
        <w:ind w:left="-540"/>
      </w:pPr>
      <w:r>
        <w:t xml:space="preserve">                       1) выступление в газете с требованием выслать всех иностранцев из страны                                   </w:t>
      </w:r>
    </w:p>
    <w:p w:rsidR="006E0FF8" w:rsidRDefault="006E0FF8" w:rsidP="00080C80">
      <w:pPr>
        <w:ind w:left="-540"/>
      </w:pPr>
      <w:r>
        <w:t xml:space="preserve">                       2) отъезд после окончания института на постоянное место жительства за границу</w:t>
      </w:r>
    </w:p>
    <w:p w:rsidR="006E0FF8" w:rsidRDefault="006E0FF8" w:rsidP="00080C80">
      <w:pPr>
        <w:ind w:left="-540"/>
      </w:pPr>
      <w:r>
        <w:t xml:space="preserve">                       3) уверенность в превосходстве своего народа над другими                                         </w:t>
      </w:r>
    </w:p>
    <w:p w:rsidR="006E0FF8" w:rsidRDefault="006E0FF8" w:rsidP="00080C80">
      <w:pPr>
        <w:ind w:left="-540"/>
      </w:pPr>
      <w:r>
        <w:t xml:space="preserve">                       4) радость за успехи своего народа и огорчение за его неудачи</w:t>
      </w:r>
    </w:p>
    <w:p w:rsidR="006E0FF8" w:rsidRDefault="006E0FF8" w:rsidP="00080C80">
      <w:pPr>
        <w:ind w:left="-540"/>
      </w:pPr>
      <w:r>
        <w:rPr>
          <w:bdr w:val="single" w:sz="4" w:space="0" w:color="auto" w:frame="1"/>
        </w:rPr>
        <w:t xml:space="preserve">  А 25  </w:t>
      </w:r>
      <w:r>
        <w:t xml:space="preserve">    Какое суждение является верным:</w:t>
      </w:r>
    </w:p>
    <w:p w:rsidR="006E0FF8" w:rsidRDefault="006E0FF8" w:rsidP="00080C80">
      <w:pPr>
        <w:ind w:left="-540"/>
      </w:pPr>
      <w:r>
        <w:t xml:space="preserve">                А. Важнейшим признаком парламентской республики является то, что правительство </w:t>
      </w:r>
    </w:p>
    <w:p w:rsidR="006E0FF8" w:rsidRDefault="006E0FF8" w:rsidP="00080C80">
      <w:pPr>
        <w:ind w:left="-540"/>
      </w:pPr>
      <w:r>
        <w:t xml:space="preserve">                     формируется на парламентской основе из представителей партии парламентского</w:t>
      </w:r>
    </w:p>
    <w:p w:rsidR="006E0FF8" w:rsidRDefault="006E0FF8" w:rsidP="00080C80">
      <w:pPr>
        <w:ind w:left="-540"/>
      </w:pPr>
      <w:r>
        <w:t xml:space="preserve">                     большинства.</w:t>
      </w:r>
    </w:p>
    <w:p w:rsidR="006E0FF8" w:rsidRDefault="006E0FF8" w:rsidP="00080C80">
      <w:pPr>
        <w:ind w:left="-540"/>
      </w:pPr>
      <w:r>
        <w:t xml:space="preserve">                Б.  В парламентской республике правительство ответственно только перед президентом.</w:t>
      </w:r>
    </w:p>
    <w:p w:rsidR="006E0FF8" w:rsidRDefault="006E0FF8" w:rsidP="00080C80">
      <w:pPr>
        <w:ind w:left="-540"/>
      </w:pPr>
      <w:r>
        <w:t xml:space="preserve">                     1) верно только А                                2) верно только Б</w:t>
      </w:r>
    </w:p>
    <w:p w:rsidR="006E0FF8" w:rsidRDefault="006E0FF8" w:rsidP="00D20798">
      <w:pPr>
        <w:ind w:left="-540"/>
      </w:pPr>
      <w:r>
        <w:t xml:space="preserve">                     3) оба суждения верны                        4) оба суждения неверны   </w:t>
      </w:r>
    </w:p>
    <w:p w:rsidR="006E0FF8" w:rsidRDefault="006E0FF8" w:rsidP="00080C80">
      <w:pPr>
        <w:ind w:left="-540"/>
      </w:pPr>
      <w:r>
        <w:rPr>
          <w:bdr w:val="single" w:sz="4" w:space="0" w:color="auto" w:frame="1"/>
        </w:rPr>
        <w:t xml:space="preserve">    А 26  </w:t>
      </w:r>
      <w:r>
        <w:t xml:space="preserve">    Какой документ признается в современном мире международным эталоном прав и свобод</w:t>
      </w:r>
    </w:p>
    <w:p w:rsidR="006E0FF8" w:rsidRDefault="006E0FF8" w:rsidP="00080C80">
      <w:pPr>
        <w:ind w:left="-540"/>
      </w:pPr>
      <w:r>
        <w:t xml:space="preserve">                  человека:</w:t>
      </w:r>
    </w:p>
    <w:p w:rsidR="006E0FF8" w:rsidRDefault="006E0FF8" w:rsidP="00080C80">
      <w:pPr>
        <w:ind w:left="-540"/>
      </w:pPr>
      <w:r>
        <w:t xml:space="preserve">                      1) Декларация прав народов России                                             </w:t>
      </w:r>
    </w:p>
    <w:p w:rsidR="006E0FF8" w:rsidRDefault="006E0FF8" w:rsidP="00080C80">
      <w:pPr>
        <w:ind w:left="-540"/>
      </w:pPr>
      <w:r>
        <w:t xml:space="preserve">                      2) Всеобщая декларация прав человека</w:t>
      </w:r>
    </w:p>
    <w:p w:rsidR="006E0FF8" w:rsidRDefault="006E0FF8" w:rsidP="00080C80">
      <w:pPr>
        <w:ind w:left="-540"/>
      </w:pPr>
      <w:r>
        <w:t xml:space="preserve">                      3) Декларация о принципах международного права                                                </w:t>
      </w:r>
    </w:p>
    <w:p w:rsidR="006E0FF8" w:rsidRDefault="006E0FF8" w:rsidP="00080C80">
      <w:pPr>
        <w:ind w:left="-540"/>
      </w:pPr>
      <w:r>
        <w:t xml:space="preserve">                      4) Декларация о гуманитарной помощи    </w:t>
      </w:r>
    </w:p>
    <w:p w:rsidR="006E0FF8" w:rsidRDefault="006E0FF8" w:rsidP="00080C80">
      <w:pPr>
        <w:ind w:left="-540"/>
      </w:pPr>
      <w:r>
        <w:rPr>
          <w:bdr w:val="single" w:sz="4" w:space="0" w:color="auto" w:frame="1"/>
        </w:rPr>
        <w:t xml:space="preserve">   А 27   </w:t>
      </w:r>
      <w:r>
        <w:t xml:space="preserve">   Какой орган занимается разрешением имущественных споров между предприятиями</w:t>
      </w:r>
    </w:p>
    <w:p w:rsidR="006E0FF8" w:rsidRDefault="006E0FF8" w:rsidP="00080C80">
      <w:pPr>
        <w:ind w:left="-540"/>
      </w:pPr>
      <w:r>
        <w:t xml:space="preserve">                  учреждениями, организациями: </w:t>
      </w:r>
    </w:p>
    <w:p w:rsidR="006E0FF8" w:rsidRDefault="006E0FF8" w:rsidP="00080C80">
      <w:pPr>
        <w:ind w:left="-540"/>
      </w:pPr>
      <w:r>
        <w:t xml:space="preserve">                      1) городской суд                                  </w:t>
      </w:r>
    </w:p>
    <w:p w:rsidR="006E0FF8" w:rsidRDefault="006E0FF8" w:rsidP="00080C80">
      <w:pPr>
        <w:ind w:left="-540"/>
      </w:pPr>
      <w:r>
        <w:t xml:space="preserve">                      2) мировой суд</w:t>
      </w:r>
    </w:p>
    <w:p w:rsidR="006E0FF8" w:rsidRDefault="006E0FF8" w:rsidP="00080C80">
      <w:pPr>
        <w:ind w:left="-540"/>
      </w:pPr>
      <w:r>
        <w:t xml:space="preserve">                      3) прокуратура                                     </w:t>
      </w:r>
    </w:p>
    <w:p w:rsidR="006E0FF8" w:rsidRDefault="006E0FF8" w:rsidP="00080C80">
      <w:pPr>
        <w:ind w:left="-540"/>
      </w:pPr>
      <w:r>
        <w:t xml:space="preserve">                      4) арбитражный суд  </w:t>
      </w:r>
    </w:p>
    <w:p w:rsidR="006E0FF8" w:rsidRDefault="006E0FF8" w:rsidP="00080C80">
      <w:pPr>
        <w:ind w:left="-540"/>
      </w:pPr>
      <w:r>
        <w:rPr>
          <w:bdr w:val="single" w:sz="4" w:space="0" w:color="auto" w:frame="1"/>
        </w:rPr>
        <w:t xml:space="preserve">   А 28   </w:t>
      </w:r>
      <w:r>
        <w:t xml:space="preserve">    Обстоятельство, свидетельствующее об отсутствии лица в момент совершения </w:t>
      </w:r>
    </w:p>
    <w:p w:rsidR="006E0FF8" w:rsidRDefault="006E0FF8" w:rsidP="00080C80">
      <w:pPr>
        <w:ind w:left="-540"/>
      </w:pPr>
      <w:r>
        <w:t xml:space="preserve">                  преступления на месте преступления, называется:</w:t>
      </w:r>
    </w:p>
    <w:p w:rsidR="006E0FF8" w:rsidRDefault="006E0FF8" w:rsidP="00080C80">
      <w:pPr>
        <w:ind w:left="-540"/>
      </w:pPr>
      <w:r>
        <w:t xml:space="preserve">                     1) смягчающее вину                           </w:t>
      </w:r>
    </w:p>
    <w:p w:rsidR="006E0FF8" w:rsidRDefault="006E0FF8" w:rsidP="00080C80">
      <w:pPr>
        <w:ind w:left="-540"/>
      </w:pPr>
      <w:r>
        <w:t xml:space="preserve">                     2) отягчающее вину</w:t>
      </w:r>
    </w:p>
    <w:p w:rsidR="006E0FF8" w:rsidRDefault="006E0FF8" w:rsidP="00080C80">
      <w:pPr>
        <w:ind w:left="-540"/>
      </w:pPr>
      <w:r>
        <w:t xml:space="preserve">                     3) алиби                                       </w:t>
      </w:r>
    </w:p>
    <w:p w:rsidR="006E0FF8" w:rsidRDefault="006E0FF8" w:rsidP="00080C80">
      <w:pPr>
        <w:ind w:left="-540"/>
      </w:pPr>
      <w:r>
        <w:t xml:space="preserve">                     4) амнистия  </w:t>
      </w:r>
    </w:p>
    <w:p w:rsidR="006E0FF8" w:rsidRDefault="006E0FF8" w:rsidP="00080C80">
      <w:pPr>
        <w:ind w:left="-540"/>
      </w:pPr>
      <w:r>
        <w:rPr>
          <w:bdr w:val="single" w:sz="4" w:space="0" w:color="auto" w:frame="1"/>
        </w:rPr>
        <w:t xml:space="preserve">  А 29  </w:t>
      </w:r>
      <w:r>
        <w:t xml:space="preserve">  Н. отравилась пирожным,  купленным в кондитерской.  Как выяснилось,  для приготовления</w:t>
      </w:r>
    </w:p>
    <w:p w:rsidR="006E0FF8" w:rsidRDefault="006E0FF8" w:rsidP="00C17A3D">
      <w:pPr>
        <w:ind w:left="-540"/>
      </w:pPr>
      <w:r>
        <w:t xml:space="preserve">               крема были использованы просроченные сливки. Н. обратилась с иском в суд. Нормы</w:t>
      </w:r>
    </w:p>
    <w:p w:rsidR="006E0FF8" w:rsidRDefault="006E0FF8" w:rsidP="00C17A3D">
      <w:pPr>
        <w:ind w:left="-540"/>
      </w:pPr>
      <w:r>
        <w:t xml:space="preserve">               какого правового акта станут основанием для рассмотрения дела по существу:</w:t>
      </w:r>
    </w:p>
    <w:p w:rsidR="006E0FF8" w:rsidRDefault="006E0FF8" w:rsidP="00080C80">
      <w:pPr>
        <w:ind w:left="-540"/>
      </w:pPr>
      <w:r>
        <w:t xml:space="preserve">                 1) Закона о правилах поведения в общественных местах                                 </w:t>
      </w:r>
    </w:p>
    <w:p w:rsidR="006E0FF8" w:rsidRDefault="006E0FF8" w:rsidP="00080C80">
      <w:pPr>
        <w:ind w:left="-540"/>
      </w:pPr>
      <w:r>
        <w:t xml:space="preserve">                 2) Закона о защите прав потребителей</w:t>
      </w:r>
    </w:p>
    <w:p w:rsidR="006E0FF8" w:rsidRDefault="006E0FF8" w:rsidP="00080C80">
      <w:pPr>
        <w:ind w:left="-540"/>
      </w:pPr>
      <w:r>
        <w:t xml:space="preserve">                 3) Закона о местном самоуправлении                                      </w:t>
      </w:r>
    </w:p>
    <w:p w:rsidR="006E0FF8" w:rsidRDefault="006E0FF8" w:rsidP="00080C80">
      <w:pPr>
        <w:ind w:left="-540"/>
      </w:pPr>
      <w:r>
        <w:t xml:space="preserve">                 4)  Закона о праве граждан на обращение с жалобами и заявлениями в органы</w:t>
      </w:r>
    </w:p>
    <w:p w:rsidR="006E0FF8" w:rsidRDefault="006E0FF8" w:rsidP="00080C80">
      <w:pPr>
        <w:ind w:left="-540"/>
      </w:pPr>
      <w:r>
        <w:t xml:space="preserve">                     государственной власти  и МСУ </w:t>
      </w:r>
    </w:p>
    <w:p w:rsidR="006E0FF8" w:rsidRDefault="006E0FF8" w:rsidP="00080C80">
      <w:pPr>
        <w:ind w:left="-540"/>
      </w:pPr>
      <w:r>
        <w:rPr>
          <w:bdr w:val="single" w:sz="4" w:space="0" w:color="auto" w:frame="1"/>
        </w:rPr>
        <w:t xml:space="preserve">  А 30 </w:t>
      </w:r>
      <w:r>
        <w:t xml:space="preserve">         Какое суждение является верным:</w:t>
      </w:r>
    </w:p>
    <w:p w:rsidR="006E0FF8" w:rsidRDefault="006E0FF8" w:rsidP="00080C80">
      <w:pPr>
        <w:ind w:left="-540"/>
      </w:pPr>
      <w:r>
        <w:t xml:space="preserve">               А. Нормы уголовного права применяются в случае захвата заложников.</w:t>
      </w:r>
    </w:p>
    <w:p w:rsidR="006E0FF8" w:rsidRDefault="006E0FF8" w:rsidP="00080C80">
      <w:pPr>
        <w:ind w:left="-540"/>
      </w:pPr>
      <w:r>
        <w:t xml:space="preserve">               Б.  Отношения, связанные с совершением преступления, регулируются Уголовным</w:t>
      </w:r>
    </w:p>
    <w:p w:rsidR="006E0FF8" w:rsidRDefault="006E0FF8" w:rsidP="00080C80">
      <w:pPr>
        <w:ind w:left="-540"/>
      </w:pPr>
      <w:r>
        <w:t xml:space="preserve">                    кодексом.</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tabs>
          <w:tab w:val="left" w:pos="180"/>
        </w:tabs>
        <w:ind w:left="120" w:hanging="660"/>
        <w:rPr>
          <w:b/>
          <w:sz w:val="36"/>
          <w:szCs w:val="36"/>
        </w:rPr>
      </w:pPr>
      <w:r>
        <w:rPr>
          <w:b/>
          <w:sz w:val="36"/>
          <w:szCs w:val="36"/>
        </w:rPr>
        <w:t xml:space="preserve">                                             </w:t>
      </w:r>
    </w:p>
    <w:p w:rsidR="006E0FF8" w:rsidRDefault="006E0FF8" w:rsidP="00080C80">
      <w:pPr>
        <w:tabs>
          <w:tab w:val="left" w:pos="180"/>
        </w:tabs>
        <w:ind w:left="120" w:hanging="660"/>
        <w:rPr>
          <w:b/>
          <w:sz w:val="36"/>
          <w:szCs w:val="36"/>
        </w:rPr>
      </w:pPr>
      <w:r>
        <w:rPr>
          <w:b/>
          <w:sz w:val="36"/>
          <w:szCs w:val="36"/>
        </w:rPr>
        <w:t xml:space="preserve">                                               Часть 2</w:t>
      </w:r>
    </w:p>
    <w:p w:rsidR="006E0FF8"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ind w:left="120" w:hanging="660"/>
        <w:rPr>
          <w:b/>
          <w:sz w:val="36"/>
          <w:szCs w:val="36"/>
        </w:rPr>
      </w:pPr>
    </w:p>
    <w:p w:rsidR="006E0FF8" w:rsidRDefault="006E0FF8" w:rsidP="00080C80">
      <w:pPr>
        <w:tabs>
          <w:tab w:val="left" w:pos="180"/>
        </w:tabs>
        <w:ind w:left="120" w:hanging="120"/>
        <w:rPr>
          <w:bdr w:val="single" w:sz="4" w:space="0" w:color="auto" w:frame="1"/>
        </w:rPr>
      </w:pPr>
    </w:p>
    <w:p w:rsidR="006E0FF8" w:rsidRDefault="006E0FF8" w:rsidP="00080C80">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027178">
      <w:pPr>
        <w:tabs>
          <w:tab w:val="left" w:pos="180"/>
        </w:tabs>
        <w:ind w:left="120" w:hanging="120"/>
      </w:pPr>
      <w:r>
        <w:t xml:space="preserve">                                 </w:t>
      </w:r>
      <w:r>
        <w:rPr>
          <w:bdr w:val="single" w:sz="4" w:space="0" w:color="auto" w:frame="1"/>
        </w:rPr>
        <w:t xml:space="preserve">Купли-продажи                                                                    </w:t>
      </w:r>
    </w:p>
    <w:p w:rsidR="006E0FF8" w:rsidRDefault="006E0FF8" w:rsidP="00027178">
      <w:pPr>
        <w:tabs>
          <w:tab w:val="left" w:pos="180"/>
        </w:tabs>
        <w:ind w:left="120" w:hanging="120"/>
      </w:pPr>
      <w:r>
        <w:t xml:space="preserve">  </w:t>
      </w:r>
    </w:p>
    <w:p w:rsidR="006E0FF8" w:rsidRDefault="006E0FF8" w:rsidP="00027178">
      <w:pPr>
        <w:tabs>
          <w:tab w:val="left" w:pos="180"/>
        </w:tabs>
        <w:ind w:left="120" w:hanging="120"/>
      </w:pPr>
      <w:r>
        <w:rPr>
          <w:bdr w:val="single" w:sz="4" w:space="0" w:color="auto" w:frame="1"/>
        </w:rPr>
        <w:t xml:space="preserve"> Дарения</w:t>
      </w:r>
      <w:r>
        <w:t xml:space="preserve">             </w:t>
      </w:r>
      <w:r>
        <w:rPr>
          <w:bdr w:val="single" w:sz="4" w:space="0" w:color="auto" w:frame="1"/>
        </w:rPr>
        <w:t>……………………….</w:t>
      </w:r>
    </w:p>
    <w:p w:rsidR="006E0FF8" w:rsidRDefault="006E0FF8" w:rsidP="00027178">
      <w:pPr>
        <w:tabs>
          <w:tab w:val="left" w:pos="180"/>
        </w:tabs>
        <w:ind w:left="120" w:hanging="120"/>
      </w:pPr>
    </w:p>
    <w:p w:rsidR="006E0FF8" w:rsidRDefault="006E0FF8" w:rsidP="00027178">
      <w:pPr>
        <w:tabs>
          <w:tab w:val="left" w:pos="180"/>
        </w:tabs>
        <w:ind w:left="119" w:hanging="119"/>
      </w:pPr>
      <w:r>
        <w:t xml:space="preserve">  </w:t>
      </w:r>
      <w:r>
        <w:rPr>
          <w:bdr w:val="single" w:sz="4" w:space="0" w:color="auto" w:frame="1"/>
        </w:rPr>
        <w:t xml:space="preserve">Страхования  </w:t>
      </w:r>
      <w:r>
        <w:t xml:space="preserve">                                   </w:t>
      </w:r>
      <w:r>
        <w:rPr>
          <w:bdr w:val="single" w:sz="4" w:space="0" w:color="auto" w:frame="1"/>
        </w:rPr>
        <w:t xml:space="preserve"> Аренды </w:t>
      </w:r>
      <w:r>
        <w:t xml:space="preserve"> </w:t>
      </w:r>
    </w:p>
    <w:p w:rsidR="006E0FF8" w:rsidRDefault="006E0FF8" w:rsidP="00027178">
      <w:pPr>
        <w:tabs>
          <w:tab w:val="left" w:pos="180"/>
        </w:tabs>
        <w:ind w:left="120" w:hanging="120"/>
      </w:pPr>
    </w:p>
    <w:p w:rsidR="006E0FF8" w:rsidRDefault="006E0FF8" w:rsidP="00027178">
      <w:pPr>
        <w:tabs>
          <w:tab w:val="left" w:pos="180"/>
        </w:tabs>
        <w:ind w:left="120" w:hanging="120"/>
      </w:pPr>
      <w:r>
        <w:rPr>
          <w:bdr w:val="single" w:sz="4" w:space="0" w:color="auto" w:frame="1"/>
        </w:rPr>
        <w:t xml:space="preserve">   Подряда  </w:t>
      </w:r>
      <w:r>
        <w:t xml:space="preserve">       </w:t>
      </w:r>
    </w:p>
    <w:p w:rsidR="006E0FF8" w:rsidRDefault="006E0FF8" w:rsidP="00080C80">
      <w:pPr>
        <w:tabs>
          <w:tab w:val="left" w:pos="180"/>
        </w:tabs>
        <w:ind w:left="120" w:hanging="120"/>
      </w:pPr>
    </w:p>
    <w:p w:rsidR="006E0FF8" w:rsidRPr="00A84C19" w:rsidRDefault="006E0FF8" w:rsidP="00080C80">
      <w:pPr>
        <w:tabs>
          <w:tab w:val="left" w:pos="180"/>
        </w:tabs>
        <w:ind w:left="120" w:hanging="120"/>
        <w:rPr>
          <w:bdr w:val="single" w:sz="4" w:space="0" w:color="auto" w:frame="1"/>
        </w:rPr>
      </w:pPr>
      <w:r>
        <w:t xml:space="preserve">             </w:t>
      </w:r>
    </w:p>
    <w:p w:rsidR="006E0FF8" w:rsidRDefault="006E0FF8" w:rsidP="00080C80">
      <w:pPr>
        <w:tabs>
          <w:tab w:val="left" w:pos="180"/>
        </w:tabs>
        <w:ind w:left="120" w:hanging="120"/>
      </w:pPr>
      <w:r>
        <w:t xml:space="preserve">               Ответ _____________________________ .</w:t>
      </w:r>
    </w:p>
    <w:p w:rsidR="006E0FF8" w:rsidRDefault="006E0FF8" w:rsidP="00080C80">
      <w:pPr>
        <w:tabs>
          <w:tab w:val="left" w:pos="180"/>
        </w:tabs>
        <w:ind w:left="120" w:hanging="120"/>
      </w:pPr>
    </w:p>
    <w:p w:rsidR="006E0FF8" w:rsidRDefault="006E0FF8" w:rsidP="00080C80">
      <w:pPr>
        <w:ind w:left="-540"/>
        <w:rPr>
          <w:b/>
        </w:rPr>
      </w:pPr>
      <w:r>
        <w:rPr>
          <w:bdr w:val="single" w:sz="4" w:space="0" w:color="auto" w:frame="1"/>
        </w:rPr>
        <w:t xml:space="preserve">  В 2 </w:t>
      </w:r>
      <w:r>
        <w:t xml:space="preserve">        </w:t>
      </w:r>
      <w:r>
        <w:rPr>
          <w:b/>
        </w:rPr>
        <w:t xml:space="preserve">Запишите слово, пропущенное в следующей фразе: </w:t>
      </w:r>
    </w:p>
    <w:p w:rsidR="006E0FF8" w:rsidRPr="008359BE" w:rsidRDefault="006E0FF8" w:rsidP="00080C80">
      <w:pPr>
        <w:ind w:left="-540"/>
      </w:pPr>
      <w:r>
        <w:t xml:space="preserve">           </w:t>
      </w:r>
      <w:r w:rsidRPr="008359BE">
        <w:t>«</w:t>
      </w:r>
      <w:r>
        <w:t>Требование лица в судебном порядке защитить нарушенные права называется ___________ .</w:t>
      </w:r>
      <w:r w:rsidRPr="008359BE">
        <w:t xml:space="preserve"> </w:t>
      </w:r>
    </w:p>
    <w:p w:rsidR="006E0FF8" w:rsidRDefault="006E0FF8" w:rsidP="00080C80">
      <w:pPr>
        <w:ind w:left="-540"/>
      </w:pPr>
      <w:r>
        <w:t xml:space="preserve">                   Ответ __________________ .  </w:t>
      </w:r>
    </w:p>
    <w:p w:rsidR="006E0FF8" w:rsidRDefault="006E0FF8" w:rsidP="00080C80">
      <w:pPr>
        <w:ind w:left="-540"/>
      </w:pPr>
      <w:r>
        <w:t xml:space="preserve">   </w:t>
      </w:r>
    </w:p>
    <w:p w:rsidR="006E0FF8" w:rsidRDefault="006E0FF8" w:rsidP="000222E0">
      <w:pPr>
        <w:ind w:left="-540"/>
        <w:rPr>
          <w:b/>
        </w:rPr>
      </w:pPr>
      <w:r>
        <w:rPr>
          <w:bdr w:val="single" w:sz="4" w:space="0" w:color="auto" w:frame="1"/>
        </w:rPr>
        <w:t xml:space="preserve">  В </w:t>
      </w:r>
      <w:r>
        <w:rPr>
          <w:b/>
          <w:bdr w:val="single" w:sz="4" w:space="0" w:color="auto" w:frame="1"/>
        </w:rPr>
        <w:t>3</w:t>
      </w:r>
      <w:r>
        <w:rPr>
          <w:b/>
        </w:rPr>
        <w:t xml:space="preserve">       Установите соответствие между  формами государственного устройства и их</w:t>
      </w:r>
    </w:p>
    <w:p w:rsidR="006E0FF8" w:rsidRDefault="006E0FF8" w:rsidP="000222E0">
      <w:pPr>
        <w:ind w:left="-540"/>
        <w:rPr>
          <w:b/>
        </w:rPr>
      </w:pPr>
      <w:r>
        <w:rPr>
          <w:b/>
        </w:rPr>
        <w:t xml:space="preserve">               признаками: к каждой позиции, данной в первом столбце, подберите соответствующую </w:t>
      </w:r>
    </w:p>
    <w:p w:rsidR="006E0FF8" w:rsidRDefault="006E0FF8" w:rsidP="000222E0">
      <w:pPr>
        <w:ind w:left="-540"/>
        <w:rPr>
          <w:b/>
        </w:rPr>
      </w:pPr>
      <w:r>
        <w:rPr>
          <w:b/>
        </w:rPr>
        <w:t xml:space="preserve">               позицию из второго столбца.</w:t>
      </w:r>
    </w:p>
    <w:p w:rsidR="006E0FF8" w:rsidRDefault="006E0FF8" w:rsidP="00080C80">
      <w:pPr>
        <w:rPr>
          <w:b/>
        </w:rPr>
      </w:pPr>
    </w:p>
    <w:p w:rsidR="006E0FF8" w:rsidRDefault="006E0FF8" w:rsidP="00080C80">
      <w:pPr>
        <w:ind w:left="-540"/>
      </w:pPr>
      <w:r>
        <w:t xml:space="preserve">                     ФОРМЫ  ГОСУДАРСТВЕННОГО                                      ПРИЗНАКИ</w:t>
      </w:r>
    </w:p>
    <w:p w:rsidR="006E0FF8" w:rsidRDefault="006E0FF8" w:rsidP="00080C80">
      <w:pPr>
        <w:ind w:left="-540"/>
      </w:pPr>
      <w:r>
        <w:t xml:space="preserve">                         УСТРОЙСТВА</w:t>
      </w:r>
    </w:p>
    <w:p w:rsidR="006E0FF8" w:rsidRDefault="006E0FF8" w:rsidP="00080C80">
      <w:pPr>
        <w:ind w:left="-540"/>
      </w:pPr>
      <w:r>
        <w:t xml:space="preserve">              1) унитарное государство                   А) два уровня государственного аппарата, двойное</w:t>
      </w:r>
    </w:p>
    <w:p w:rsidR="006E0FF8" w:rsidRDefault="006E0FF8" w:rsidP="00080C80">
      <w:pPr>
        <w:ind w:left="-540"/>
      </w:pPr>
      <w:r>
        <w:t xml:space="preserve">                                                                                  гражданство                               </w:t>
      </w:r>
    </w:p>
    <w:p w:rsidR="006E0FF8" w:rsidRDefault="006E0FF8" w:rsidP="00080C80">
      <w:pPr>
        <w:ind w:left="-540"/>
      </w:pPr>
      <w:r>
        <w:t xml:space="preserve">              2) федерация                                        Б) объединение на договорной основе для достижения</w:t>
      </w:r>
    </w:p>
    <w:p w:rsidR="006E0FF8" w:rsidRDefault="006E0FF8" w:rsidP="00080C80">
      <w:pPr>
        <w:ind w:left="-540"/>
      </w:pPr>
      <w:r>
        <w:t xml:space="preserve">                                                                                 определенных целей</w:t>
      </w:r>
    </w:p>
    <w:p w:rsidR="006E0FF8" w:rsidRDefault="006E0FF8" w:rsidP="00080C80">
      <w:pPr>
        <w:ind w:left="-540"/>
      </w:pPr>
      <w:r>
        <w:t xml:space="preserve">              3) конфедерация                                  В) единая структура госаппарата, административно-</w:t>
      </w:r>
    </w:p>
    <w:p w:rsidR="006E0FF8" w:rsidRDefault="006E0FF8" w:rsidP="00080C80">
      <w:pPr>
        <w:ind w:left="-540"/>
      </w:pPr>
      <w:r>
        <w:t xml:space="preserve">                                                                                территориальные единицы не обладают политической</w:t>
      </w:r>
    </w:p>
    <w:p w:rsidR="006E0FF8" w:rsidRDefault="006E0FF8" w:rsidP="00080C80">
      <w:pPr>
        <w:ind w:left="-540"/>
      </w:pPr>
      <w:r>
        <w:t xml:space="preserve">                                                                               самостоятельностью.</w:t>
      </w:r>
    </w:p>
    <w:p w:rsidR="006E0FF8" w:rsidRDefault="006E0FF8" w:rsidP="00080C80">
      <w:pPr>
        <w:ind w:left="-540"/>
      </w:pPr>
      <w:r>
        <w:t xml:space="preserve">                                              </w:t>
      </w:r>
    </w:p>
    <w:p w:rsidR="006E0FF8" w:rsidRDefault="006E0FF8" w:rsidP="000222E0">
      <w:pPr>
        <w:ind w:left="-540"/>
        <w:rPr>
          <w:b/>
        </w:rPr>
      </w:pPr>
      <w:r>
        <w:t xml:space="preserve">    </w:t>
      </w:r>
      <w:r>
        <w:rPr>
          <w:b/>
        </w:rPr>
        <w:t>Запишите в таблицу выбранные буквы, а затем получившуюся  последовательность букв</w:t>
      </w:r>
    </w:p>
    <w:p w:rsidR="006E0FF8" w:rsidRDefault="006E0FF8" w:rsidP="000222E0">
      <w:pPr>
        <w:ind w:left="-540"/>
        <w:rPr>
          <w:b/>
        </w:rPr>
      </w:pPr>
      <w:r>
        <w:rPr>
          <w:b/>
        </w:rPr>
        <w:t xml:space="preserve">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8"/>
        <w:gridCol w:w="2028"/>
      </w:tblGrid>
      <w:tr w:rsidR="006E0FF8" w:rsidRPr="00065E1D" w:rsidTr="00065E1D">
        <w:tc>
          <w:tcPr>
            <w:tcW w:w="2027" w:type="dxa"/>
          </w:tcPr>
          <w:p w:rsidR="006E0FF8" w:rsidRDefault="006E0FF8" w:rsidP="00080C80">
            <w:r>
              <w:t xml:space="preserve">              1</w:t>
            </w:r>
          </w:p>
        </w:tc>
        <w:tc>
          <w:tcPr>
            <w:tcW w:w="2028" w:type="dxa"/>
          </w:tcPr>
          <w:p w:rsidR="006E0FF8" w:rsidRDefault="006E0FF8" w:rsidP="00080C80">
            <w:r>
              <w:t xml:space="preserve">              2</w:t>
            </w:r>
          </w:p>
        </w:tc>
        <w:tc>
          <w:tcPr>
            <w:tcW w:w="2028" w:type="dxa"/>
          </w:tcPr>
          <w:p w:rsidR="006E0FF8" w:rsidRDefault="006E0FF8" w:rsidP="00080C80">
            <w:r>
              <w:t xml:space="preserve">              3  </w:t>
            </w:r>
          </w:p>
        </w:tc>
      </w:tr>
      <w:tr w:rsidR="006E0FF8" w:rsidRPr="00065E1D" w:rsidTr="00065E1D">
        <w:tc>
          <w:tcPr>
            <w:tcW w:w="2027" w:type="dxa"/>
          </w:tcPr>
          <w:p w:rsidR="006E0FF8" w:rsidRDefault="006E0FF8" w:rsidP="00080C80"/>
        </w:tc>
        <w:tc>
          <w:tcPr>
            <w:tcW w:w="2028" w:type="dxa"/>
          </w:tcPr>
          <w:p w:rsidR="006E0FF8" w:rsidRDefault="006E0FF8" w:rsidP="00080C80"/>
        </w:tc>
        <w:tc>
          <w:tcPr>
            <w:tcW w:w="2028" w:type="dxa"/>
          </w:tcPr>
          <w:p w:rsidR="006E0FF8" w:rsidRDefault="006E0FF8" w:rsidP="00080C80"/>
        </w:tc>
      </w:tr>
    </w:tbl>
    <w:p w:rsidR="006E0FF8" w:rsidRDefault="006E0FF8" w:rsidP="00080C80">
      <w:pPr>
        <w:ind w:left="-540"/>
      </w:pPr>
    </w:p>
    <w:p w:rsidR="006E0FF8" w:rsidRDefault="006E0FF8" w:rsidP="00080C80">
      <w:pPr>
        <w:ind w:left="-540"/>
        <w:rPr>
          <w:b/>
        </w:rPr>
      </w:pPr>
      <w:r>
        <w:rPr>
          <w:bdr w:val="single" w:sz="4" w:space="0" w:color="auto" w:frame="1"/>
        </w:rPr>
        <w:t>В 4</w:t>
      </w:r>
      <w:r>
        <w:t xml:space="preserve">    </w:t>
      </w:r>
      <w:r>
        <w:rPr>
          <w:b/>
        </w:rPr>
        <w:t>Найдите в предложенном списке примеры, раскрывающие деятельность институтов гражданского общества.  Обведите цифры, под которыми они указаны.</w:t>
      </w:r>
    </w:p>
    <w:p w:rsidR="006E0FF8" w:rsidRDefault="006E0FF8" w:rsidP="00080C80">
      <w:pPr>
        <w:ind w:left="-540"/>
      </w:pPr>
      <w:r>
        <w:t xml:space="preserve">                1) распоряжение губернатора области о строительстве детской кардиологической </w:t>
      </w:r>
    </w:p>
    <w:p w:rsidR="006E0FF8" w:rsidRDefault="006E0FF8" w:rsidP="00080C80">
      <w:pPr>
        <w:ind w:left="-540"/>
      </w:pPr>
      <w:r>
        <w:t xml:space="preserve">                    больницы</w:t>
      </w:r>
    </w:p>
    <w:p w:rsidR="006E0FF8" w:rsidRDefault="006E0FF8" w:rsidP="00080C80">
      <w:pPr>
        <w:ind w:left="-540"/>
      </w:pPr>
      <w:r>
        <w:t xml:space="preserve">                2) собрание жильцов микрорайона об  организации детской площадки</w:t>
      </w:r>
    </w:p>
    <w:p w:rsidR="006E0FF8" w:rsidRDefault="006E0FF8" w:rsidP="00080C80">
      <w:pPr>
        <w:ind w:left="-540"/>
      </w:pPr>
      <w:r>
        <w:t xml:space="preserve">                3) решение законодательного собрания области о предоставлении налоговых</w:t>
      </w:r>
    </w:p>
    <w:p w:rsidR="006E0FF8" w:rsidRDefault="006E0FF8" w:rsidP="00080C80">
      <w:pPr>
        <w:ind w:left="-540"/>
      </w:pPr>
      <w:r>
        <w:t xml:space="preserve">                    льгот учреждениям культуры.</w:t>
      </w:r>
    </w:p>
    <w:p w:rsidR="006E0FF8" w:rsidRDefault="006E0FF8" w:rsidP="00080C80">
      <w:pPr>
        <w:ind w:left="-540"/>
      </w:pPr>
      <w:r>
        <w:t xml:space="preserve">                4) известный предприниматель учредил именную стипендию для школьников-</w:t>
      </w:r>
    </w:p>
    <w:p w:rsidR="006E0FF8" w:rsidRDefault="006E0FF8" w:rsidP="00080C80">
      <w:pPr>
        <w:ind w:left="-540"/>
      </w:pPr>
      <w:r>
        <w:t xml:space="preserve">                   отличников в городе Н.</w:t>
      </w:r>
    </w:p>
    <w:p w:rsidR="006E0FF8" w:rsidRDefault="006E0FF8" w:rsidP="00080C80">
      <w:pPr>
        <w:ind w:left="-540"/>
      </w:pPr>
      <w:r>
        <w:t xml:space="preserve">                5) Президент внес кандидатуру главы правительства на обсуждение в </w:t>
      </w:r>
    </w:p>
    <w:p w:rsidR="006E0FF8" w:rsidRDefault="006E0FF8" w:rsidP="00080C80">
      <w:pPr>
        <w:ind w:left="-540"/>
      </w:pPr>
      <w:r>
        <w:t xml:space="preserve">                    Государственную Думу</w:t>
      </w:r>
    </w:p>
    <w:p w:rsidR="006E0FF8" w:rsidRDefault="006E0FF8" w:rsidP="00080C80">
      <w:pPr>
        <w:ind w:left="-540"/>
      </w:pPr>
      <w:r>
        <w:t xml:space="preserve">                6) на избирательном участке во время голосования присутствовали наблюдатели от </w:t>
      </w:r>
    </w:p>
    <w:p w:rsidR="006E0FF8" w:rsidRDefault="006E0FF8" w:rsidP="00080C80">
      <w:pPr>
        <w:ind w:left="-540"/>
      </w:pPr>
      <w:r>
        <w:t xml:space="preserve">                   различных политических партий и движений.</w:t>
      </w:r>
    </w:p>
    <w:p w:rsidR="006E0FF8" w:rsidRDefault="006E0FF8" w:rsidP="00080C80">
      <w:pPr>
        <w:ind w:left="-540"/>
        <w:rPr>
          <w:b/>
        </w:rPr>
      </w:pPr>
      <w:r>
        <w:rPr>
          <w:b/>
        </w:rPr>
        <w:t xml:space="preserve">      Обведенные цифры запишите в порядке возрастания</w:t>
      </w:r>
    </w:p>
    <w:p w:rsidR="006E0FF8" w:rsidRDefault="006E0FF8" w:rsidP="004A159E">
      <w:pPr>
        <w:ind w:left="-540"/>
      </w:pPr>
      <w:r>
        <w:t xml:space="preserve">          Ответ ___________________.</w:t>
      </w:r>
    </w:p>
    <w:p w:rsidR="006E0FF8" w:rsidRDefault="006E0FF8" w:rsidP="00080C80">
      <w:pPr>
        <w:ind w:left="-540"/>
        <w:rPr>
          <w:b/>
        </w:rPr>
      </w:pPr>
      <w:r>
        <w:rPr>
          <w:bdr w:val="single" w:sz="4" w:space="0" w:color="auto" w:frame="1"/>
        </w:rPr>
        <w:t>В 5</w:t>
      </w:r>
      <w:r>
        <w:t xml:space="preserve">          </w:t>
      </w:r>
      <w:r>
        <w:rPr>
          <w:b/>
        </w:rPr>
        <w:t xml:space="preserve">Прочитайте приведенный ниже текст, каждое положение которого пронумеровано. </w:t>
      </w:r>
    </w:p>
    <w:p w:rsidR="006E0FF8" w:rsidRDefault="006E0FF8" w:rsidP="00080C80">
      <w:pPr>
        <w:pBdr>
          <w:top w:val="single" w:sz="4" w:space="1" w:color="auto"/>
          <w:left w:val="single" w:sz="4" w:space="4" w:color="auto"/>
          <w:bottom w:val="single" w:sz="4" w:space="1" w:color="auto"/>
          <w:right w:val="single" w:sz="4" w:space="4" w:color="auto"/>
        </w:pBdr>
      </w:pPr>
      <w:r>
        <w:t>(1) Организм человека удивительнее любой, даже самой сложной, машины.</w:t>
      </w:r>
    </w:p>
    <w:p w:rsidR="006E0FF8" w:rsidRDefault="006E0FF8" w:rsidP="00080C80">
      <w:pPr>
        <w:pBdr>
          <w:top w:val="single" w:sz="4" w:space="1" w:color="auto"/>
          <w:left w:val="single" w:sz="4" w:space="4" w:color="auto"/>
          <w:bottom w:val="single" w:sz="4" w:space="1" w:color="auto"/>
          <w:right w:val="single" w:sz="4" w:space="4" w:color="auto"/>
        </w:pBdr>
      </w:pPr>
      <w:r>
        <w:t>(2) Каждый день около 2 млн клеток человеческого организма погибает, но они автоматически заменяются другими.</w:t>
      </w:r>
    </w:p>
    <w:p w:rsidR="006E0FF8" w:rsidRDefault="006E0FF8" w:rsidP="00080C80">
      <w:pPr>
        <w:pBdr>
          <w:top w:val="single" w:sz="4" w:space="1" w:color="auto"/>
          <w:left w:val="single" w:sz="4" w:space="4" w:color="auto"/>
          <w:bottom w:val="single" w:sz="4" w:space="1" w:color="auto"/>
          <w:right w:val="single" w:sz="4" w:space="4" w:color="auto"/>
        </w:pBdr>
      </w:pPr>
      <w:r>
        <w:t>(3) Каждые 15-30 дней полностью обновляется внешний слой кожи.</w:t>
      </w:r>
    </w:p>
    <w:p w:rsidR="006E0FF8" w:rsidRDefault="006E0FF8" w:rsidP="00080C80">
      <w:pPr>
        <w:pBdr>
          <w:top w:val="single" w:sz="4" w:space="1" w:color="auto"/>
          <w:left w:val="single" w:sz="4" w:space="4" w:color="auto"/>
          <w:bottom w:val="single" w:sz="4" w:space="1" w:color="auto"/>
          <w:right w:val="single" w:sz="4" w:space="4" w:color="auto"/>
        </w:pBdr>
      </w:pPr>
      <w:r>
        <w:t xml:space="preserve"> (4) Однако, некоторые клетки нашего организма остаются с нами всегда. Это большинство из 100 млрд активных нервных клеток-нейронов, составляющих кору головного мозга. </w:t>
      </w:r>
    </w:p>
    <w:p w:rsidR="006E0FF8" w:rsidRDefault="006E0FF8" w:rsidP="00080C80">
      <w:pPr>
        <w:pBdr>
          <w:top w:val="single" w:sz="4" w:space="1" w:color="auto"/>
          <w:left w:val="single" w:sz="4" w:space="4" w:color="auto"/>
          <w:bottom w:val="single" w:sz="4" w:space="1" w:color="auto"/>
          <w:right w:val="single" w:sz="4" w:space="4" w:color="auto"/>
        </w:pBdr>
      </w:pPr>
      <w:r>
        <w:t xml:space="preserve"> (5) Они являются самыми старыми в нашем организме, так как сформировались еще в утробе матери.</w:t>
      </w:r>
    </w:p>
    <w:p w:rsidR="006E0FF8" w:rsidRDefault="006E0FF8" w:rsidP="00080C80">
      <w:pPr>
        <w:pBdr>
          <w:top w:val="single" w:sz="4" w:space="1" w:color="auto"/>
          <w:left w:val="single" w:sz="4" w:space="4" w:color="auto"/>
          <w:bottom w:val="single" w:sz="4" w:space="1" w:color="auto"/>
          <w:right w:val="single" w:sz="4" w:space="4" w:color="auto"/>
        </w:pBdr>
      </w:pPr>
      <w:r>
        <w:t xml:space="preserve">(6) Для  полноценного развития и роста  человеческого организма необходимо правильное сбалансированное питание.                                                                                </w:t>
      </w:r>
    </w:p>
    <w:p w:rsidR="006E0FF8" w:rsidRDefault="006E0FF8" w:rsidP="00080C80">
      <w:pPr>
        <w:pBdr>
          <w:top w:val="single" w:sz="4" w:space="1" w:color="auto"/>
          <w:left w:val="single" w:sz="4" w:space="4" w:color="auto"/>
          <w:bottom w:val="single" w:sz="4" w:space="1" w:color="auto"/>
          <w:right w:val="single" w:sz="4" w:space="4" w:color="auto"/>
        </w:pBdr>
      </w:pPr>
      <w:r>
        <w:t xml:space="preserve">                                                                                Брайан  и Роберта Морган «Питание мозга»</w:t>
      </w:r>
    </w:p>
    <w:p w:rsidR="006E0FF8" w:rsidRDefault="006E0FF8" w:rsidP="00080C80">
      <w:pPr>
        <w:rPr>
          <w:b/>
        </w:rPr>
      </w:pPr>
      <w:r>
        <w:rPr>
          <w:b/>
        </w:rPr>
        <w:t xml:space="preserve">     Определите, какие положения текста носят </w:t>
      </w:r>
    </w:p>
    <w:p w:rsidR="006E0FF8" w:rsidRDefault="006E0FF8" w:rsidP="00080C80">
      <w:r>
        <w:t>А) фактический характер</w:t>
      </w:r>
    </w:p>
    <w:p w:rsidR="006E0FF8" w:rsidRDefault="006E0FF8" w:rsidP="00080C80">
      <w:r>
        <w:t>Б) характер оценочных суждений</w:t>
      </w:r>
    </w:p>
    <w:p w:rsidR="006E0FF8" w:rsidRDefault="006E0FF8" w:rsidP="00080C80">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8"/>
        <w:gridCol w:w="1598"/>
        <w:gridCol w:w="1598"/>
        <w:gridCol w:w="1599"/>
        <w:gridCol w:w="1599"/>
        <w:gridCol w:w="1579"/>
      </w:tblGrid>
      <w:tr w:rsidR="006E0FF8" w:rsidRPr="00065E1D" w:rsidTr="00065E1D">
        <w:tc>
          <w:tcPr>
            <w:tcW w:w="1598" w:type="dxa"/>
          </w:tcPr>
          <w:p w:rsidR="006E0FF8" w:rsidRPr="00065E1D" w:rsidRDefault="006E0FF8" w:rsidP="00080C80">
            <w:pPr>
              <w:rPr>
                <w:lang w:val="en-US"/>
              </w:rPr>
            </w:pPr>
            <w:r>
              <w:t xml:space="preserve">              </w:t>
            </w:r>
            <w:r w:rsidRPr="00065E1D">
              <w:rPr>
                <w:lang w:val="en-US"/>
              </w:rPr>
              <w:t>1</w:t>
            </w:r>
          </w:p>
        </w:tc>
        <w:tc>
          <w:tcPr>
            <w:tcW w:w="1598" w:type="dxa"/>
          </w:tcPr>
          <w:p w:rsidR="006E0FF8" w:rsidRPr="00065E1D" w:rsidRDefault="006E0FF8" w:rsidP="00080C80">
            <w:pPr>
              <w:rPr>
                <w:lang w:val="en-US"/>
              </w:rPr>
            </w:pPr>
            <w:r w:rsidRPr="00065E1D">
              <w:rPr>
                <w:lang w:val="en-US"/>
              </w:rPr>
              <w:t xml:space="preserve">             2</w:t>
            </w:r>
          </w:p>
        </w:tc>
        <w:tc>
          <w:tcPr>
            <w:tcW w:w="1598" w:type="dxa"/>
          </w:tcPr>
          <w:p w:rsidR="006E0FF8" w:rsidRPr="00065E1D" w:rsidRDefault="006E0FF8" w:rsidP="00080C80">
            <w:pPr>
              <w:rPr>
                <w:lang w:val="en-US"/>
              </w:rPr>
            </w:pPr>
            <w:r w:rsidRPr="00065E1D">
              <w:rPr>
                <w:lang w:val="en-US"/>
              </w:rPr>
              <w:t xml:space="preserve">            3</w:t>
            </w:r>
          </w:p>
        </w:tc>
        <w:tc>
          <w:tcPr>
            <w:tcW w:w="1599" w:type="dxa"/>
          </w:tcPr>
          <w:p w:rsidR="006E0FF8" w:rsidRPr="00065E1D" w:rsidRDefault="006E0FF8" w:rsidP="00080C80">
            <w:pPr>
              <w:rPr>
                <w:lang w:val="en-US"/>
              </w:rPr>
            </w:pPr>
            <w:r w:rsidRPr="00065E1D">
              <w:rPr>
                <w:lang w:val="en-US"/>
              </w:rPr>
              <w:t xml:space="preserve">              4</w:t>
            </w:r>
          </w:p>
        </w:tc>
        <w:tc>
          <w:tcPr>
            <w:tcW w:w="1599" w:type="dxa"/>
          </w:tcPr>
          <w:p w:rsidR="006E0FF8" w:rsidRPr="00065E1D" w:rsidRDefault="006E0FF8" w:rsidP="00080C80">
            <w:pPr>
              <w:rPr>
                <w:lang w:val="en-US"/>
              </w:rPr>
            </w:pPr>
            <w:r w:rsidRPr="00065E1D">
              <w:rPr>
                <w:lang w:val="en-US"/>
              </w:rPr>
              <w:t xml:space="preserve">            5</w:t>
            </w:r>
          </w:p>
        </w:tc>
        <w:tc>
          <w:tcPr>
            <w:tcW w:w="1579" w:type="dxa"/>
          </w:tcPr>
          <w:p w:rsidR="006E0FF8" w:rsidRPr="00D26DCF" w:rsidRDefault="006E0FF8" w:rsidP="00065E1D">
            <w:pPr>
              <w:jc w:val="center"/>
            </w:pPr>
            <w:r>
              <w:t>6</w:t>
            </w:r>
          </w:p>
        </w:tc>
      </w:tr>
      <w:tr w:rsidR="006E0FF8" w:rsidRPr="00065E1D" w:rsidTr="00065E1D">
        <w:tc>
          <w:tcPr>
            <w:tcW w:w="1598" w:type="dxa"/>
          </w:tcPr>
          <w:p w:rsidR="006E0FF8" w:rsidRDefault="006E0FF8" w:rsidP="00080C80"/>
        </w:tc>
        <w:tc>
          <w:tcPr>
            <w:tcW w:w="1598" w:type="dxa"/>
          </w:tcPr>
          <w:p w:rsidR="006E0FF8" w:rsidRDefault="006E0FF8" w:rsidP="00080C80"/>
        </w:tc>
        <w:tc>
          <w:tcPr>
            <w:tcW w:w="1598" w:type="dxa"/>
          </w:tcPr>
          <w:p w:rsidR="006E0FF8" w:rsidRDefault="006E0FF8" w:rsidP="00080C80"/>
        </w:tc>
        <w:tc>
          <w:tcPr>
            <w:tcW w:w="1599" w:type="dxa"/>
          </w:tcPr>
          <w:p w:rsidR="006E0FF8" w:rsidRDefault="006E0FF8" w:rsidP="00080C80"/>
        </w:tc>
        <w:tc>
          <w:tcPr>
            <w:tcW w:w="1599" w:type="dxa"/>
          </w:tcPr>
          <w:p w:rsidR="006E0FF8" w:rsidRDefault="006E0FF8" w:rsidP="00080C80"/>
        </w:tc>
        <w:tc>
          <w:tcPr>
            <w:tcW w:w="1579" w:type="dxa"/>
          </w:tcPr>
          <w:p w:rsidR="006E0FF8" w:rsidRDefault="006E0FF8" w:rsidP="00080C80"/>
        </w:tc>
      </w:tr>
    </w:tbl>
    <w:p w:rsidR="006E0FF8" w:rsidRDefault="006E0FF8" w:rsidP="00080C80"/>
    <w:p w:rsidR="006E0FF8" w:rsidRDefault="006E0FF8" w:rsidP="00080C80">
      <w:pPr>
        <w:ind w:left="-540"/>
      </w:pPr>
      <w:r>
        <w:rPr>
          <w:b/>
          <w:sz w:val="48"/>
          <w:szCs w:val="48"/>
        </w:rPr>
        <w:t xml:space="preserve"> </w:t>
      </w: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DE4127">
      <w:pPr>
        <w:ind w:left="-360"/>
        <w:jc w:val="both"/>
      </w:pPr>
      <w:r>
        <w:t>Избирательная система предназначена для формирования _______________(1). Существуют разные избирательные системы. Так  ____________(2) – это право всех граждан, достигших установленного законом возраста, участвовать в той или иной форме в выборах в органы государственной власти различного уровня. В выборах не участвуют признанные судом __________(3), лишенные свободы, а также направленные по решению суда на принудительное лечение.  Наряду с ним есть ______________(4).  Оно существует во Франции, США. При нем избирательное право граждан реализуют _____________(5) – лица, имеющие право голосовать по тем или иным вопросам. Их состав формируется, например, для выборов президента, либо они имеют право голоса по занимаемой должности (как члены генеральных советов во Франции при выборах в сенат)</w:t>
      </w:r>
    </w:p>
    <w:p w:rsidR="006E0FF8" w:rsidRPr="00093BD7" w:rsidRDefault="006E0FF8" w:rsidP="00DE4127">
      <w:pPr>
        <w:ind w:left="-360"/>
        <w:jc w:val="both"/>
        <w:rPr>
          <w:b/>
        </w:rPr>
      </w:pPr>
      <w:r>
        <w:t xml:space="preserve">      </w:t>
      </w:r>
      <w:r>
        <w:rPr>
          <w:b/>
        </w:rPr>
        <w:t>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080C80">
      <w:r>
        <w:t xml:space="preserve">          А) недееспособные</w:t>
      </w:r>
    </w:p>
    <w:p w:rsidR="006E0FF8" w:rsidRDefault="006E0FF8" w:rsidP="00080C80">
      <w:r>
        <w:t xml:space="preserve">          Б) органы власти</w:t>
      </w:r>
    </w:p>
    <w:p w:rsidR="006E0FF8" w:rsidRDefault="006E0FF8" w:rsidP="00080C80">
      <w:r>
        <w:t xml:space="preserve">          В) косвенное избирательное право</w:t>
      </w:r>
    </w:p>
    <w:p w:rsidR="006E0FF8" w:rsidRDefault="006E0FF8" w:rsidP="00080C80">
      <w:r>
        <w:t xml:space="preserve">          Г) всеобщее избирательное право</w:t>
      </w:r>
    </w:p>
    <w:p w:rsidR="006E0FF8" w:rsidRDefault="006E0FF8" w:rsidP="00080C80">
      <w:r>
        <w:t xml:space="preserve">          Д) свободное волеизъявление</w:t>
      </w:r>
    </w:p>
    <w:p w:rsidR="006E0FF8" w:rsidRDefault="006E0FF8" w:rsidP="00080C80">
      <w:r>
        <w:t xml:space="preserve">          Е) выборщики</w:t>
      </w:r>
    </w:p>
    <w:p w:rsidR="006E0FF8" w:rsidRDefault="006E0FF8" w:rsidP="00080C80">
      <w:r>
        <w:t xml:space="preserve">         Ж) избирательная система</w:t>
      </w:r>
    </w:p>
    <w:p w:rsidR="006E0FF8" w:rsidRDefault="006E0FF8" w:rsidP="00080C80">
      <w:pPr>
        <w:rPr>
          <w:b/>
        </w:rPr>
      </w:pPr>
      <w:r>
        <w:rPr>
          <w:b/>
          <w:sz w:val="48"/>
          <w:szCs w:val="48"/>
        </w:rPr>
        <w:t xml:space="preserve">     </w:t>
      </w: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8"/>
        <w:gridCol w:w="1448"/>
        <w:gridCol w:w="1448"/>
        <w:gridCol w:w="1449"/>
        <w:gridCol w:w="1449"/>
      </w:tblGrid>
      <w:tr w:rsidR="006E0FF8" w:rsidRPr="00065E1D" w:rsidTr="00065E1D">
        <w:tc>
          <w:tcPr>
            <w:tcW w:w="1448" w:type="dxa"/>
          </w:tcPr>
          <w:p w:rsidR="006E0FF8" w:rsidRDefault="006E0FF8" w:rsidP="00080C80">
            <w:r>
              <w:t xml:space="preserve">          1</w:t>
            </w:r>
          </w:p>
        </w:tc>
        <w:tc>
          <w:tcPr>
            <w:tcW w:w="1448" w:type="dxa"/>
          </w:tcPr>
          <w:p w:rsidR="006E0FF8" w:rsidRDefault="006E0FF8" w:rsidP="00080C80">
            <w:r>
              <w:t xml:space="preserve">         2</w:t>
            </w:r>
          </w:p>
        </w:tc>
        <w:tc>
          <w:tcPr>
            <w:tcW w:w="1448" w:type="dxa"/>
          </w:tcPr>
          <w:p w:rsidR="006E0FF8" w:rsidRDefault="006E0FF8" w:rsidP="00080C80">
            <w:r>
              <w:t xml:space="preserve">          3</w:t>
            </w:r>
          </w:p>
        </w:tc>
        <w:tc>
          <w:tcPr>
            <w:tcW w:w="1449" w:type="dxa"/>
          </w:tcPr>
          <w:p w:rsidR="006E0FF8" w:rsidRDefault="006E0FF8" w:rsidP="00080C80">
            <w:r>
              <w:t xml:space="preserve">          4</w:t>
            </w:r>
          </w:p>
        </w:tc>
        <w:tc>
          <w:tcPr>
            <w:tcW w:w="1449" w:type="dxa"/>
          </w:tcPr>
          <w:p w:rsidR="006E0FF8" w:rsidRDefault="006E0FF8" w:rsidP="00080C80">
            <w:r>
              <w:t xml:space="preserve">         5</w:t>
            </w:r>
          </w:p>
        </w:tc>
      </w:tr>
      <w:tr w:rsidR="006E0FF8" w:rsidRPr="00065E1D" w:rsidTr="00065E1D">
        <w:tc>
          <w:tcPr>
            <w:tcW w:w="1448" w:type="dxa"/>
          </w:tcPr>
          <w:p w:rsidR="006E0FF8" w:rsidRDefault="006E0FF8" w:rsidP="00080C80"/>
        </w:tc>
        <w:tc>
          <w:tcPr>
            <w:tcW w:w="1448" w:type="dxa"/>
          </w:tcPr>
          <w:p w:rsidR="006E0FF8" w:rsidRDefault="006E0FF8" w:rsidP="00080C80"/>
        </w:tc>
        <w:tc>
          <w:tcPr>
            <w:tcW w:w="1448" w:type="dxa"/>
          </w:tcPr>
          <w:p w:rsidR="006E0FF8" w:rsidRDefault="006E0FF8" w:rsidP="00080C80"/>
        </w:tc>
        <w:tc>
          <w:tcPr>
            <w:tcW w:w="1449" w:type="dxa"/>
          </w:tcPr>
          <w:p w:rsidR="006E0FF8" w:rsidRDefault="006E0FF8" w:rsidP="00080C80"/>
        </w:tc>
        <w:tc>
          <w:tcPr>
            <w:tcW w:w="1449" w:type="dxa"/>
          </w:tcPr>
          <w:p w:rsidR="006E0FF8" w:rsidRDefault="006E0FF8" w:rsidP="00080C80"/>
        </w:tc>
      </w:tr>
    </w:tbl>
    <w:p w:rsidR="006E0FF8" w:rsidRDefault="006E0FF8" w:rsidP="00080C80"/>
    <w:p w:rsidR="006E0FF8" w:rsidRDefault="006E0FF8" w:rsidP="00080C80">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r>
        <w:rPr>
          <w:b/>
          <w:sz w:val="48"/>
          <w:szCs w:val="48"/>
        </w:rPr>
        <w:t xml:space="preserve">                   </w:t>
      </w:r>
    </w:p>
    <w:p w:rsidR="006E0FF8" w:rsidRDefault="006E0FF8" w:rsidP="00080C80">
      <w:pPr>
        <w:ind w:hanging="540"/>
        <w:rPr>
          <w:b/>
          <w:sz w:val="32"/>
          <w:szCs w:val="32"/>
        </w:rPr>
      </w:pPr>
      <w:r>
        <w:rPr>
          <w:b/>
          <w:sz w:val="32"/>
          <w:szCs w:val="32"/>
        </w:rPr>
        <w:t xml:space="preserve">                                                            Часть 3</w:t>
      </w:r>
    </w:p>
    <w:p w:rsidR="006E0FF8" w:rsidRPr="00DE4127" w:rsidRDefault="006E0FF8" w:rsidP="00080C80">
      <w:pPr>
        <w:pBdr>
          <w:top w:val="single" w:sz="4" w:space="1" w:color="auto"/>
          <w:left w:val="single" w:sz="4" w:space="4" w:color="auto"/>
          <w:bottom w:val="single" w:sz="4" w:space="1" w:color="auto"/>
          <w:right w:val="single" w:sz="4" w:space="4" w:color="auto"/>
        </w:pBdr>
        <w:ind w:left="540" w:hanging="540"/>
        <w:rPr>
          <w:b/>
          <w:i/>
          <w:sz w:val="28"/>
          <w:szCs w:val="28"/>
        </w:rPr>
      </w:pPr>
      <w:r w:rsidRPr="00DE4127">
        <w:rPr>
          <w:sz w:val="28"/>
          <w:szCs w:val="28"/>
        </w:rPr>
        <w:t xml:space="preserve">        </w:t>
      </w:r>
      <w:r w:rsidRPr="00DE4127">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080C80">
      <w:pPr>
        <w:ind w:hanging="540"/>
      </w:pPr>
    </w:p>
    <w:p w:rsidR="006E0FF8" w:rsidRDefault="006E0FF8" w:rsidP="00080C80">
      <w:pPr>
        <w:ind w:left="-540"/>
      </w:pPr>
    </w:p>
    <w:p w:rsidR="006E0FF8" w:rsidRDefault="006E0FF8" w:rsidP="00080C80">
      <w:pPr>
        <w:ind w:left="-540"/>
        <w:jc w:val="center"/>
        <w:rPr>
          <w:b/>
          <w:i/>
          <w:sz w:val="32"/>
          <w:szCs w:val="32"/>
        </w:rPr>
      </w:pPr>
      <w:r>
        <w:rPr>
          <w:b/>
          <w:i/>
          <w:sz w:val="32"/>
          <w:szCs w:val="32"/>
        </w:rPr>
        <w:t>Прочитайте текст и выполните задания   С 1 – С 4</w:t>
      </w:r>
    </w:p>
    <w:p w:rsidR="006E0FF8" w:rsidRPr="00735751" w:rsidRDefault="006E0FF8" w:rsidP="00735751">
      <w:pPr>
        <w:shd w:val="clear" w:color="auto" w:fill="FFFFFF"/>
        <w:ind w:left="10" w:right="14" w:firstLine="288"/>
        <w:jc w:val="center"/>
        <w:rPr>
          <w:spacing w:val="-3"/>
        </w:rPr>
      </w:pPr>
      <w:r w:rsidRPr="00735751">
        <w:rPr>
          <w:spacing w:val="-3"/>
        </w:rPr>
        <w:t xml:space="preserve">Государство </w:t>
      </w:r>
      <w:r w:rsidRPr="00735751">
        <w:rPr>
          <w:b/>
          <w:bCs/>
          <w:spacing w:val="-3"/>
        </w:rPr>
        <w:t xml:space="preserve">и </w:t>
      </w:r>
      <w:r w:rsidRPr="00735751">
        <w:rPr>
          <w:spacing w:val="-3"/>
        </w:rPr>
        <w:t>религия.</w:t>
      </w:r>
    </w:p>
    <w:p w:rsidR="006E0FF8" w:rsidRPr="00735751" w:rsidRDefault="006E0FF8" w:rsidP="00735751">
      <w:pPr>
        <w:shd w:val="clear" w:color="auto" w:fill="FFFFFF"/>
        <w:ind w:left="10" w:right="14" w:firstLine="288"/>
        <w:jc w:val="both"/>
      </w:pPr>
      <w:r w:rsidRPr="00735751">
        <w:rPr>
          <w:spacing w:val="-3"/>
        </w:rPr>
        <w:t>Государство и религия представ</w:t>
      </w:r>
      <w:r w:rsidRPr="00735751">
        <w:rPr>
          <w:spacing w:val="-3"/>
        </w:rPr>
        <w:softHyphen/>
        <w:t>ляют собой различные самостоятельные социальные инсти</w:t>
      </w:r>
      <w:r w:rsidRPr="00735751">
        <w:rPr>
          <w:spacing w:val="-3"/>
        </w:rPr>
        <w:softHyphen/>
      </w:r>
      <w:r w:rsidRPr="00735751">
        <w:rPr>
          <w:spacing w:val="-1"/>
        </w:rPr>
        <w:t xml:space="preserve">туты. Выделяют два основных вида правового положения </w:t>
      </w:r>
      <w:r w:rsidRPr="00735751">
        <w:t>религии в государстве: статус государственной религии и статус отделения государства от религии.</w:t>
      </w:r>
    </w:p>
    <w:p w:rsidR="006E0FF8" w:rsidRPr="00735751" w:rsidRDefault="006E0FF8" w:rsidP="00735751">
      <w:pPr>
        <w:shd w:val="clear" w:color="auto" w:fill="FFFFFF"/>
        <w:ind w:left="5" w:right="62"/>
        <w:jc w:val="both"/>
      </w:pPr>
      <w:r w:rsidRPr="00735751">
        <w:t xml:space="preserve">Под </w:t>
      </w:r>
      <w:r w:rsidRPr="00735751">
        <w:rPr>
          <w:bCs/>
        </w:rPr>
        <w:t>государственной религией</w:t>
      </w:r>
      <w:r w:rsidRPr="00735751">
        <w:rPr>
          <w:b/>
          <w:bCs/>
        </w:rPr>
        <w:t xml:space="preserve"> </w:t>
      </w:r>
      <w:r w:rsidRPr="00735751">
        <w:t xml:space="preserve">понимается правовое </w:t>
      </w:r>
      <w:r w:rsidRPr="00735751">
        <w:rPr>
          <w:spacing w:val="-1"/>
        </w:rPr>
        <w:t>закрепление привилегированного господствующего поло</w:t>
      </w:r>
      <w:r w:rsidRPr="00735751">
        <w:rPr>
          <w:spacing w:val="-1"/>
        </w:rPr>
        <w:softHyphen/>
        <w:t>жения какой-либо религиозной организации и ее последо</w:t>
      </w:r>
      <w:r w:rsidRPr="00735751">
        <w:rPr>
          <w:spacing w:val="-1"/>
        </w:rPr>
        <w:softHyphen/>
        <w:t xml:space="preserve">вателей (Церкви и христиан, Уммы и мусульман, Сангхи и </w:t>
      </w:r>
      <w:r w:rsidRPr="00735751">
        <w:t>буддистов, Народа</w:t>
      </w:r>
      <w:r>
        <w:t xml:space="preserve"> Израиля и иудеев) в сравнении</w:t>
      </w:r>
      <w:r w:rsidRPr="00735751">
        <w:t xml:space="preserve"> с по</w:t>
      </w:r>
      <w:r w:rsidRPr="00735751">
        <w:softHyphen/>
      </w:r>
      <w:r w:rsidRPr="00735751">
        <w:rPr>
          <w:spacing w:val="-1"/>
        </w:rPr>
        <w:t>ложением других религиозных организаций и их последо</w:t>
      </w:r>
      <w:r w:rsidRPr="00735751">
        <w:rPr>
          <w:spacing w:val="-1"/>
        </w:rPr>
        <w:softHyphen/>
      </w:r>
      <w:r w:rsidRPr="00735751">
        <w:rPr>
          <w:spacing w:val="-2"/>
        </w:rPr>
        <w:t xml:space="preserve">вателей. Государственные конфессии принимают активное </w:t>
      </w:r>
      <w:r w:rsidRPr="00735751">
        <w:rPr>
          <w:spacing w:val="-1"/>
        </w:rPr>
        <w:t xml:space="preserve">участие </w:t>
      </w:r>
      <w:r w:rsidRPr="00735751">
        <w:rPr>
          <w:b/>
          <w:bCs/>
          <w:spacing w:val="-1"/>
        </w:rPr>
        <w:t xml:space="preserve">в </w:t>
      </w:r>
      <w:r w:rsidRPr="00735751">
        <w:rPr>
          <w:spacing w:val="-1"/>
        </w:rPr>
        <w:t xml:space="preserve">решении важнейших государственных проблем, им делегируется выполнение некоторых государственных функций, они полностью или частично финансируются за </w:t>
      </w:r>
      <w:r w:rsidRPr="00735751">
        <w:rPr>
          <w:spacing w:val="-2"/>
        </w:rPr>
        <w:t>счет государственного бюджета, пользуются определенны</w:t>
      </w:r>
      <w:r w:rsidRPr="00735751">
        <w:rPr>
          <w:spacing w:val="-2"/>
        </w:rPr>
        <w:softHyphen/>
      </w:r>
      <w:r w:rsidRPr="00735751">
        <w:t>ми льготами и привилегиями.</w:t>
      </w:r>
    </w:p>
    <w:p w:rsidR="006E0FF8" w:rsidRPr="00735751" w:rsidRDefault="006E0FF8" w:rsidP="00735751">
      <w:pPr>
        <w:shd w:val="clear" w:color="auto" w:fill="FFFFFF"/>
        <w:ind w:right="67" w:firstLine="293"/>
        <w:jc w:val="both"/>
      </w:pPr>
      <w:r w:rsidRPr="00735751">
        <w:rPr>
          <w:spacing w:val="-6"/>
        </w:rPr>
        <w:t xml:space="preserve">Принцип </w:t>
      </w:r>
      <w:r w:rsidRPr="00735751">
        <w:rPr>
          <w:bCs/>
          <w:spacing w:val="-6"/>
        </w:rPr>
        <w:t>отделения религиозных объединений от госу</w:t>
      </w:r>
      <w:r w:rsidRPr="00735751">
        <w:rPr>
          <w:bCs/>
          <w:spacing w:val="-6"/>
        </w:rPr>
        <w:softHyphen/>
      </w:r>
      <w:r w:rsidRPr="00735751">
        <w:rPr>
          <w:bCs/>
          <w:spacing w:val="-2"/>
        </w:rPr>
        <w:t>дарства</w:t>
      </w:r>
      <w:r w:rsidRPr="00735751">
        <w:rPr>
          <w:b/>
          <w:bCs/>
          <w:spacing w:val="-2"/>
        </w:rPr>
        <w:t xml:space="preserve"> </w:t>
      </w:r>
      <w:r w:rsidRPr="00735751">
        <w:rPr>
          <w:spacing w:val="-2"/>
        </w:rPr>
        <w:t>в Российской Федерации имеет конституционный статус. Он определен в Федеральном законе «О свободе со</w:t>
      </w:r>
      <w:r w:rsidRPr="00735751">
        <w:rPr>
          <w:spacing w:val="-2"/>
        </w:rPr>
        <w:softHyphen/>
      </w:r>
      <w:r w:rsidRPr="00735751">
        <w:t>вести и религиозных объединениях» (п. 2, ст. 4).</w:t>
      </w:r>
    </w:p>
    <w:p w:rsidR="006E0FF8" w:rsidRPr="00735751" w:rsidRDefault="006E0FF8" w:rsidP="00735751">
      <w:pPr>
        <w:shd w:val="clear" w:color="auto" w:fill="FFFFFF"/>
        <w:ind w:left="5" w:right="58" w:firstLine="283"/>
        <w:jc w:val="both"/>
      </w:pPr>
      <w:r w:rsidRPr="00735751">
        <w:t>Государство не вмешивается в определение граждани</w:t>
      </w:r>
      <w:r w:rsidRPr="00735751">
        <w:softHyphen/>
      </w:r>
      <w:r w:rsidRPr="00735751">
        <w:rPr>
          <w:spacing w:val="-3"/>
        </w:rPr>
        <w:t>ном своего отношения к религии и религиозной принадлеж</w:t>
      </w:r>
      <w:r w:rsidRPr="00735751">
        <w:rPr>
          <w:spacing w:val="-3"/>
        </w:rPr>
        <w:softHyphen/>
      </w:r>
      <w:r w:rsidRPr="00735751">
        <w:t xml:space="preserve">ности, в воспитание детей родителями в соответствии со </w:t>
      </w:r>
      <w:r>
        <w:rPr>
          <w:spacing w:val="-2"/>
        </w:rPr>
        <w:t>своими убеждениями,</w:t>
      </w:r>
      <w:r w:rsidRPr="00735751">
        <w:rPr>
          <w:spacing w:val="-2"/>
        </w:rPr>
        <w:t xml:space="preserve"> но с учетом права ребенка на свобо</w:t>
      </w:r>
      <w:r w:rsidRPr="00735751">
        <w:rPr>
          <w:spacing w:val="-2"/>
        </w:rPr>
        <w:softHyphen/>
        <w:t>ду со</w:t>
      </w:r>
      <w:r>
        <w:rPr>
          <w:spacing w:val="-2"/>
        </w:rPr>
        <w:t>вести и свободу вероисповедания. Оно</w:t>
      </w:r>
      <w:r w:rsidRPr="00735751">
        <w:rPr>
          <w:spacing w:val="-2"/>
        </w:rPr>
        <w:t xml:space="preserve"> не возлагает на ре</w:t>
      </w:r>
      <w:r w:rsidRPr="00735751">
        <w:rPr>
          <w:spacing w:val="-2"/>
        </w:rPr>
        <w:softHyphen/>
      </w:r>
      <w:r w:rsidRPr="00735751">
        <w:rPr>
          <w:spacing w:val="-1"/>
        </w:rPr>
        <w:t>лигиозные объединения выполнение функций органов го</w:t>
      </w:r>
      <w:r w:rsidRPr="00735751">
        <w:rPr>
          <w:spacing w:val="-1"/>
        </w:rPr>
        <w:softHyphen/>
      </w:r>
      <w:r w:rsidRPr="00735751">
        <w:t xml:space="preserve">сударственной власти, государственных учреждений и </w:t>
      </w:r>
      <w:r>
        <w:t xml:space="preserve">органов местного самоуправления. Государство </w:t>
      </w:r>
      <w:r w:rsidRPr="00735751">
        <w:t xml:space="preserve"> не вмешивается в дея</w:t>
      </w:r>
      <w:r w:rsidRPr="00735751">
        <w:softHyphen/>
      </w:r>
      <w:r w:rsidRPr="00735751">
        <w:rPr>
          <w:spacing w:val="-2"/>
        </w:rPr>
        <w:t>тельность религиозных объединений, если она не противо</w:t>
      </w:r>
      <w:r w:rsidRPr="00735751">
        <w:rPr>
          <w:spacing w:val="-2"/>
        </w:rPr>
        <w:softHyphen/>
      </w:r>
      <w:r>
        <w:rPr>
          <w:spacing w:val="-5"/>
        </w:rPr>
        <w:t>речит федеральному закону. Конституция РФ</w:t>
      </w:r>
      <w:r w:rsidRPr="00735751">
        <w:rPr>
          <w:spacing w:val="-5"/>
        </w:rPr>
        <w:t xml:space="preserve"> обеспечивает светский характер </w:t>
      </w:r>
      <w:r w:rsidRPr="00735751">
        <w:rPr>
          <w:spacing w:val="-1"/>
        </w:rPr>
        <w:t>образования в государственных и муниципальных образо</w:t>
      </w:r>
      <w:r w:rsidRPr="00735751">
        <w:rPr>
          <w:spacing w:val="-1"/>
        </w:rPr>
        <w:softHyphen/>
      </w:r>
      <w:r w:rsidRPr="00735751">
        <w:t>вательных учреждениях.</w:t>
      </w:r>
    </w:p>
    <w:p w:rsidR="006E0FF8" w:rsidRPr="00735751" w:rsidRDefault="006E0FF8" w:rsidP="00735751">
      <w:pPr>
        <w:shd w:val="clear" w:color="auto" w:fill="FFFFFF"/>
        <w:ind w:left="14" w:right="48" w:firstLine="283"/>
        <w:jc w:val="both"/>
      </w:pPr>
      <w:r w:rsidRPr="00735751">
        <w:rPr>
          <w:spacing w:val="-3"/>
        </w:rPr>
        <w:t>Со своей стороны, религиозные объединения не вмеши</w:t>
      </w:r>
      <w:r w:rsidRPr="00735751">
        <w:rPr>
          <w:spacing w:val="-3"/>
        </w:rPr>
        <w:softHyphen/>
      </w:r>
      <w:r w:rsidRPr="00735751">
        <w:rPr>
          <w:spacing w:val="-4"/>
        </w:rPr>
        <w:t xml:space="preserve">ваются в дела государства; не участвуют в выборах в органы </w:t>
      </w:r>
      <w:r w:rsidRPr="00735751">
        <w:rPr>
          <w:spacing w:val="-1"/>
        </w:rPr>
        <w:t>государственной власти и</w:t>
      </w:r>
      <w:r>
        <w:rPr>
          <w:spacing w:val="-1"/>
        </w:rPr>
        <w:t xml:space="preserve"> </w:t>
      </w:r>
      <w:r w:rsidRPr="00735751">
        <w:rPr>
          <w:spacing w:val="-1"/>
        </w:rPr>
        <w:t>в органы местного самоуправле</w:t>
      </w:r>
      <w:r w:rsidRPr="00735751">
        <w:rPr>
          <w:spacing w:val="-1"/>
        </w:rPr>
        <w:softHyphen/>
        <w:t xml:space="preserve">ния; в деятельности политических партий и политических </w:t>
      </w:r>
      <w:r w:rsidRPr="00735751">
        <w:rPr>
          <w:spacing w:val="-2"/>
        </w:rPr>
        <w:t>движений, не оказывает им материальную и иную помощь.</w:t>
      </w:r>
    </w:p>
    <w:p w:rsidR="006E0FF8" w:rsidRPr="00735751" w:rsidRDefault="006E0FF8" w:rsidP="00735751">
      <w:pPr>
        <w:shd w:val="clear" w:color="auto" w:fill="FFFFFF"/>
        <w:ind w:left="24" w:firstLine="278"/>
        <w:jc w:val="both"/>
      </w:pPr>
      <w:r w:rsidRPr="00735751">
        <w:rPr>
          <w:spacing w:val="-3"/>
        </w:rPr>
        <w:t>Режим отделения религиозных объединений от государ</w:t>
      </w:r>
      <w:r w:rsidRPr="00735751">
        <w:rPr>
          <w:spacing w:val="-3"/>
        </w:rPr>
        <w:softHyphen/>
      </w:r>
      <w:r w:rsidRPr="00735751">
        <w:t xml:space="preserve">ства не означает отсутствия регулирования и контроля за </w:t>
      </w:r>
      <w:r w:rsidRPr="00735751">
        <w:rPr>
          <w:spacing w:val="-3"/>
        </w:rPr>
        <w:t>их деятельностью со стороны государства в сфере экономи</w:t>
      </w:r>
      <w:r w:rsidRPr="00735751">
        <w:rPr>
          <w:spacing w:val="-3"/>
        </w:rPr>
        <w:softHyphen/>
      </w:r>
      <w:r w:rsidRPr="00735751">
        <w:rPr>
          <w:spacing w:val="-1"/>
        </w:rPr>
        <w:t>ки, политики, образования, культуры, миссионерской, бла</w:t>
      </w:r>
      <w:r w:rsidRPr="00735751">
        <w:t xml:space="preserve">готворительной и других видов деятельности и, наоборот, </w:t>
      </w:r>
      <w:r w:rsidRPr="00735751">
        <w:rPr>
          <w:spacing w:val="-2"/>
        </w:rPr>
        <w:t>сотрудничества религиозных организаций с государством в</w:t>
      </w:r>
      <w:r w:rsidRPr="00735751">
        <w:t xml:space="preserve"> </w:t>
      </w:r>
      <w:r>
        <w:t>о</w:t>
      </w:r>
      <w:r w:rsidRPr="00735751">
        <w:t>бщественно значимых делах.</w:t>
      </w:r>
    </w:p>
    <w:p w:rsidR="006E0FF8" w:rsidRPr="0048260A" w:rsidRDefault="006E0FF8" w:rsidP="00080C80">
      <w:pPr>
        <w:ind w:left="-540"/>
        <w:jc w:val="center"/>
        <w:rPr>
          <w:b/>
          <w:i/>
          <w:sz w:val="32"/>
          <w:szCs w:val="32"/>
        </w:rPr>
      </w:pPr>
    </w:p>
    <w:p w:rsidR="006E0FF8" w:rsidRDefault="006E0FF8" w:rsidP="00080C80">
      <w:pPr>
        <w:ind w:left="-540"/>
      </w:pPr>
    </w:p>
    <w:p w:rsidR="006E0FF8" w:rsidRDefault="006E0FF8" w:rsidP="00080C80">
      <w:pPr>
        <w:ind w:left="-540"/>
      </w:pPr>
      <w:r>
        <w:rPr>
          <w:bdr w:val="single" w:sz="4" w:space="0" w:color="auto" w:frame="1"/>
        </w:rPr>
        <w:t>С 1</w:t>
      </w:r>
      <w:r>
        <w:t xml:space="preserve">   Что такое религия? Назовите три основные функции, которые она выполняет в современном </w:t>
      </w:r>
    </w:p>
    <w:p w:rsidR="006E0FF8" w:rsidRDefault="006E0FF8" w:rsidP="00080C80">
      <w:pPr>
        <w:ind w:left="-540"/>
      </w:pPr>
      <w:r>
        <w:t xml:space="preserve">         обществе. Почему автор называет государство и религию самостоятельными социальными</w:t>
      </w:r>
    </w:p>
    <w:p w:rsidR="006E0FF8" w:rsidRDefault="006E0FF8" w:rsidP="00080C80">
      <w:pPr>
        <w:ind w:left="-540"/>
      </w:pPr>
      <w:r>
        <w:t xml:space="preserve">          институтами?</w:t>
      </w:r>
    </w:p>
    <w:p w:rsidR="006E0FF8" w:rsidRDefault="006E0FF8" w:rsidP="00080C80">
      <w:pPr>
        <w:ind w:left="-540"/>
      </w:pPr>
    </w:p>
    <w:p w:rsidR="006E0FF8" w:rsidRDefault="006E0FF8" w:rsidP="00A33C10">
      <w:pPr>
        <w:ind w:left="-540"/>
      </w:pPr>
      <w:r>
        <w:rPr>
          <w:bdr w:val="single" w:sz="4" w:space="0" w:color="auto" w:frame="1"/>
        </w:rPr>
        <w:t xml:space="preserve">С   </w:t>
      </w:r>
      <w:r>
        <w:t>Что такое государственная религия?</w:t>
      </w:r>
    </w:p>
    <w:p w:rsidR="006E0FF8" w:rsidRDefault="006E0FF8" w:rsidP="00A33C10"/>
    <w:p w:rsidR="006E0FF8" w:rsidRDefault="006E0FF8" w:rsidP="00080C80">
      <w:pPr>
        <w:ind w:left="-540"/>
      </w:pPr>
      <w:r>
        <w:rPr>
          <w:bdr w:val="single" w:sz="4" w:space="0" w:color="auto" w:frame="1"/>
        </w:rPr>
        <w:t>С 3</w:t>
      </w:r>
      <w:r>
        <w:t xml:space="preserve">   В чем сущность принципа отделения религиозных объединений от государства?</w:t>
      </w:r>
    </w:p>
    <w:p w:rsidR="006E0FF8" w:rsidRDefault="006E0FF8" w:rsidP="00080C80">
      <w:pPr>
        <w:ind w:left="-540"/>
      </w:pPr>
    </w:p>
    <w:p w:rsidR="006E0FF8" w:rsidRDefault="006E0FF8" w:rsidP="00A33C10">
      <w:pPr>
        <w:ind w:left="-540"/>
      </w:pPr>
      <w:r>
        <w:rPr>
          <w:bdr w:val="single" w:sz="4" w:space="0" w:color="auto" w:frame="1"/>
        </w:rPr>
        <w:t>С 4</w:t>
      </w:r>
      <w:r>
        <w:t xml:space="preserve">   Приведите примеры   стран, где распространены разные правовые положения. Какое, на ваш </w:t>
      </w:r>
    </w:p>
    <w:p w:rsidR="006E0FF8" w:rsidRDefault="006E0FF8" w:rsidP="00A33C10">
      <w:pPr>
        <w:ind w:left="-540"/>
      </w:pPr>
      <w:r>
        <w:t xml:space="preserve">         взгляд, положение больше подходит для демократического общества? </w:t>
      </w:r>
    </w:p>
    <w:p w:rsidR="006E0FF8" w:rsidRDefault="006E0FF8" w:rsidP="00D11688">
      <w:pPr>
        <w:pBdr>
          <w:bottom w:val="single" w:sz="12" w:space="1" w:color="auto"/>
        </w:pBdr>
      </w:pPr>
    </w:p>
    <w:p w:rsidR="006E0FF8" w:rsidRDefault="006E0FF8" w:rsidP="00080C80">
      <w:pPr>
        <w:ind w:left="-540"/>
      </w:pPr>
    </w:p>
    <w:p w:rsidR="006E0FF8" w:rsidRDefault="006E0FF8" w:rsidP="00080C80">
      <w:pPr>
        <w:ind w:left="-540"/>
      </w:pPr>
      <w:r>
        <w:rPr>
          <w:bdr w:val="single" w:sz="4" w:space="0" w:color="auto" w:frame="1"/>
        </w:rPr>
        <w:t>С 5</w:t>
      </w:r>
      <w:r>
        <w:t xml:space="preserve">   Приведите три примера, подтверждающих или опровергающих  выводы ряда ученых о </w:t>
      </w:r>
    </w:p>
    <w:p w:rsidR="006E0FF8" w:rsidRDefault="006E0FF8" w:rsidP="00080C80">
      <w:pPr>
        <w:ind w:left="-540"/>
      </w:pPr>
      <w:r>
        <w:t xml:space="preserve">         том, что зависимость  современного человека от природы постоянно уменьшается.</w:t>
      </w:r>
    </w:p>
    <w:p w:rsidR="006E0FF8" w:rsidRDefault="006E0FF8" w:rsidP="00080C80">
      <w:pPr>
        <w:ind w:left="-540"/>
      </w:pPr>
    </w:p>
    <w:p w:rsidR="006E0FF8" w:rsidRDefault="006E0FF8" w:rsidP="00080C80">
      <w:pPr>
        <w:ind w:left="-540"/>
      </w:pPr>
      <w:r>
        <w:rPr>
          <w:bdr w:val="single" w:sz="4" w:space="0" w:color="auto" w:frame="1"/>
        </w:rPr>
        <w:t>С 6</w:t>
      </w:r>
      <w:r>
        <w:t xml:space="preserve">   Что такое буддизм, назовите характеризующие его признаки.</w:t>
      </w:r>
    </w:p>
    <w:p w:rsidR="006E0FF8" w:rsidRDefault="006E0FF8" w:rsidP="00080C80">
      <w:pPr>
        <w:ind w:left="-540"/>
      </w:pPr>
    </w:p>
    <w:p w:rsidR="006E0FF8" w:rsidRDefault="006E0FF8" w:rsidP="00080C80">
      <w:pPr>
        <w:ind w:left="-540"/>
      </w:pPr>
      <w:r>
        <w:rPr>
          <w:bdr w:val="single" w:sz="4" w:space="0" w:color="auto" w:frame="1"/>
        </w:rPr>
        <w:t>С 7</w:t>
      </w:r>
      <w:r>
        <w:t xml:space="preserve">   Сегодня молодежь слабо интересуется политикой, ее электоральная активность низкая. </w:t>
      </w:r>
    </w:p>
    <w:p w:rsidR="006E0FF8" w:rsidRDefault="006E0FF8" w:rsidP="00080C80">
      <w:pPr>
        <w:ind w:left="-540"/>
      </w:pPr>
      <w:r>
        <w:t xml:space="preserve">         Назовите  последствия данного явления. Предложите две меры, направленные на привлечение </w:t>
      </w:r>
    </w:p>
    <w:p w:rsidR="006E0FF8" w:rsidRDefault="006E0FF8" w:rsidP="00080C80">
      <w:pPr>
        <w:ind w:left="-540"/>
      </w:pPr>
      <w:r>
        <w:t xml:space="preserve">         молодежи к политической жизни страны.</w:t>
      </w:r>
    </w:p>
    <w:p w:rsidR="006E0FF8" w:rsidRDefault="006E0FF8" w:rsidP="00080C80">
      <w:pPr>
        <w:ind w:left="-540"/>
      </w:pPr>
    </w:p>
    <w:p w:rsidR="006E0FF8" w:rsidRPr="00D11688" w:rsidRDefault="006E0FF8" w:rsidP="00080C80">
      <w:pPr>
        <w:pBdr>
          <w:top w:val="single" w:sz="4" w:space="1" w:color="auto"/>
          <w:left w:val="single" w:sz="4" w:space="4" w:color="auto"/>
          <w:bottom w:val="single" w:sz="4" w:space="1" w:color="auto"/>
          <w:right w:val="single" w:sz="4" w:space="4" w:color="auto"/>
        </w:pBdr>
        <w:ind w:firstLine="360"/>
        <w:rPr>
          <w:b/>
          <w:i/>
          <w:sz w:val="28"/>
          <w:szCs w:val="28"/>
        </w:rPr>
      </w:pPr>
      <w:r w:rsidRPr="00D11688">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pPr>
    </w:p>
    <w:p w:rsidR="006E0FF8" w:rsidRDefault="006E0FF8" w:rsidP="009D4F18">
      <w:r>
        <w:rPr>
          <w:bdr w:val="single" w:sz="4" w:space="0" w:color="auto" w:frame="1"/>
        </w:rPr>
        <w:t xml:space="preserve">   С 8.1</w:t>
      </w:r>
      <w:r>
        <w:t xml:space="preserve">             </w:t>
      </w:r>
      <w:r>
        <w:rPr>
          <w:b/>
        </w:rPr>
        <w:t xml:space="preserve">Философия </w:t>
      </w:r>
      <w:r>
        <w:t xml:space="preserve">                     </w:t>
      </w:r>
      <w:r w:rsidRPr="00944648">
        <w:t xml:space="preserve">«Наука никогда не решает вопроса, не поставив </w:t>
      </w:r>
    </w:p>
    <w:p w:rsidR="006E0FF8" w:rsidRPr="00944648" w:rsidRDefault="006E0FF8" w:rsidP="009D4F18">
      <w:r>
        <w:t xml:space="preserve">                                                                        </w:t>
      </w:r>
      <w:r w:rsidRPr="00944648">
        <w:t>при этом три десятка новых».</w:t>
      </w:r>
      <w:r>
        <w:t xml:space="preserve"> (Б. Шоу)</w:t>
      </w:r>
    </w:p>
    <w:p w:rsidR="006E0FF8" w:rsidRDefault="006E0FF8" w:rsidP="00080C80">
      <w:pPr>
        <w:ind w:left="-180"/>
      </w:pPr>
      <w:r>
        <w:t xml:space="preserve">                                                                                                                   </w:t>
      </w:r>
    </w:p>
    <w:p w:rsidR="006E0FF8" w:rsidRDefault="006E0FF8" w:rsidP="009D4F18">
      <w:r>
        <w:rPr>
          <w:bdr w:val="single" w:sz="4" w:space="0" w:color="auto" w:frame="1"/>
        </w:rPr>
        <w:t xml:space="preserve">   С 8.2</w:t>
      </w:r>
      <w:r>
        <w:t xml:space="preserve">             </w:t>
      </w:r>
      <w:r>
        <w:rPr>
          <w:b/>
        </w:rPr>
        <w:t xml:space="preserve">Социальная   </w:t>
      </w:r>
      <w:r>
        <w:t xml:space="preserve">               «Большой талант требует большого трудолюбия» </w:t>
      </w:r>
    </w:p>
    <w:p w:rsidR="006E0FF8" w:rsidRPr="009D4F18" w:rsidRDefault="006E0FF8" w:rsidP="009D4F18">
      <w:r w:rsidRPr="009D4F18">
        <w:rPr>
          <w:b/>
        </w:rPr>
        <w:t xml:space="preserve">                         психология   </w:t>
      </w:r>
      <w:r>
        <w:t xml:space="preserve">                                                                    (П. И. Чайковский)</w:t>
      </w:r>
      <w:r>
        <w:rPr>
          <w:b/>
        </w:rPr>
        <w:t xml:space="preserve">                                                           </w:t>
      </w:r>
      <w:r>
        <w:t xml:space="preserve">                                                                                                                              </w:t>
      </w:r>
    </w:p>
    <w:p w:rsidR="006E0FF8" w:rsidRDefault="006E0FF8" w:rsidP="00080C80">
      <w:pPr>
        <w:ind w:left="-180"/>
      </w:pPr>
    </w:p>
    <w:p w:rsidR="006E0FF8" w:rsidRDefault="006E0FF8" w:rsidP="00080C80">
      <w:pPr>
        <w:ind w:left="-180"/>
      </w:pPr>
      <w:r>
        <w:rPr>
          <w:bdr w:val="single" w:sz="4" w:space="0" w:color="auto" w:frame="1"/>
        </w:rPr>
        <w:t xml:space="preserve">   С 8.3</w:t>
      </w:r>
      <w:r>
        <w:t xml:space="preserve">             </w:t>
      </w:r>
      <w:r>
        <w:rPr>
          <w:b/>
        </w:rPr>
        <w:t xml:space="preserve"> Экономика</w:t>
      </w:r>
      <w:r>
        <w:t xml:space="preserve">                   «Тот, кто ищет миллионы, весьма редко их находит, </w:t>
      </w:r>
    </w:p>
    <w:p w:rsidR="006E0FF8" w:rsidRDefault="006E0FF8" w:rsidP="00080C80">
      <w:pPr>
        <w:ind w:left="-180"/>
      </w:pPr>
      <w:r>
        <w:t xml:space="preserve">                                                                    но зато тот, кто их не ищет, - не находит никогда!»  </w:t>
      </w:r>
    </w:p>
    <w:p w:rsidR="006E0FF8" w:rsidRDefault="006E0FF8" w:rsidP="00AE34AC">
      <w:pPr>
        <w:ind w:left="-180"/>
      </w:pPr>
      <w:r>
        <w:t xml:space="preserve">                                                                                                                      (Оноре де Бальзак)                                                                                                 </w:t>
      </w:r>
    </w:p>
    <w:p w:rsidR="006E0FF8" w:rsidRDefault="006E0FF8" w:rsidP="00080C80">
      <w:pPr>
        <w:ind w:left="-180"/>
      </w:pPr>
      <w:r>
        <w:rPr>
          <w:bdr w:val="single" w:sz="4" w:space="0" w:color="auto" w:frame="1"/>
        </w:rPr>
        <w:t xml:space="preserve">   С 8.4 </w:t>
      </w:r>
      <w:r>
        <w:t xml:space="preserve">           </w:t>
      </w:r>
      <w:r>
        <w:rPr>
          <w:b/>
        </w:rPr>
        <w:t>Социология</w:t>
      </w:r>
      <w:r>
        <w:t xml:space="preserve">                   «Если хочешь быть орлом, не стремись стать первым </w:t>
      </w:r>
    </w:p>
    <w:p w:rsidR="006E0FF8" w:rsidRDefault="006E0FF8" w:rsidP="00AE34AC">
      <w:pPr>
        <w:ind w:left="-180"/>
      </w:pPr>
      <w:r>
        <w:t xml:space="preserve">                                                                   среди галок». (Пифагор)</w:t>
      </w:r>
    </w:p>
    <w:p w:rsidR="006E0FF8" w:rsidRDefault="006E0FF8" w:rsidP="00080C80">
      <w:pPr>
        <w:ind w:left="-180"/>
      </w:pPr>
      <w:r>
        <w:rPr>
          <w:bdr w:val="single" w:sz="4" w:space="0" w:color="auto" w:frame="1"/>
        </w:rPr>
        <w:t xml:space="preserve">   С 8.5 </w:t>
      </w:r>
      <w:r>
        <w:t xml:space="preserve">           </w:t>
      </w:r>
      <w:r>
        <w:rPr>
          <w:b/>
        </w:rPr>
        <w:t>Политология</w:t>
      </w:r>
      <w:r>
        <w:t xml:space="preserve">      «Политика подобна сфинксу из сказки: она пожирает всех,</w:t>
      </w:r>
    </w:p>
    <w:p w:rsidR="006E0FF8" w:rsidRDefault="006E0FF8" w:rsidP="00080C80">
      <w:pPr>
        <w:ind w:left="-180"/>
      </w:pPr>
      <w:r>
        <w:t xml:space="preserve">                                                         кто не может разгадать ее загадок»                                                                                                                </w:t>
      </w:r>
    </w:p>
    <w:p w:rsidR="006E0FF8" w:rsidRDefault="006E0FF8" w:rsidP="00080C80">
      <w:pPr>
        <w:ind w:left="-180"/>
      </w:pPr>
      <w:r>
        <w:t xml:space="preserve">                                                                                                                                 (А. Ривароль)</w:t>
      </w:r>
    </w:p>
    <w:p w:rsidR="006E0FF8" w:rsidRDefault="006E0FF8" w:rsidP="00080C80">
      <w:pPr>
        <w:ind w:left="-180"/>
      </w:pPr>
      <w:r>
        <w:rPr>
          <w:bdr w:val="single" w:sz="4" w:space="0" w:color="auto" w:frame="1"/>
        </w:rPr>
        <w:t xml:space="preserve">   С 8.6 </w:t>
      </w:r>
      <w:r>
        <w:t xml:space="preserve">          </w:t>
      </w:r>
      <w:r>
        <w:rPr>
          <w:b/>
        </w:rPr>
        <w:t xml:space="preserve"> Правоведение</w:t>
      </w:r>
      <w:r>
        <w:t xml:space="preserve">               «Законы для того и даны, чтобы урезать власть </w:t>
      </w:r>
    </w:p>
    <w:p w:rsidR="006E0FF8" w:rsidRDefault="006E0FF8" w:rsidP="00080C80">
      <w:pPr>
        <w:ind w:left="-180"/>
      </w:pPr>
      <w:r>
        <w:t xml:space="preserve">                                                                 сильнейшего». (Латинское изречение)</w:t>
      </w:r>
    </w:p>
    <w:p w:rsidR="006E0FF8" w:rsidRDefault="006E0FF8" w:rsidP="00080C80">
      <w:pPr>
        <w:ind w:left="-180"/>
      </w:pPr>
      <w:r>
        <w:t xml:space="preserve">                                                                                                                                  </w:t>
      </w:r>
    </w:p>
    <w:p w:rsidR="006E0FF8" w:rsidRDefault="006E0FF8" w:rsidP="00080C80">
      <w:pPr>
        <w:ind w:left="-180"/>
      </w:pPr>
    </w:p>
    <w:p w:rsidR="006E0FF8" w:rsidRPr="00AE34AC" w:rsidRDefault="006E0FF8" w:rsidP="00080C80">
      <w:pPr>
        <w:pBdr>
          <w:top w:val="single" w:sz="4" w:space="1" w:color="auto"/>
          <w:left w:val="single" w:sz="4" w:space="4" w:color="auto"/>
          <w:bottom w:val="single" w:sz="4" w:space="1" w:color="auto"/>
          <w:right w:val="single" w:sz="4" w:space="4" w:color="auto"/>
        </w:pBdr>
        <w:rPr>
          <w:i/>
          <w:sz w:val="28"/>
          <w:szCs w:val="28"/>
        </w:rPr>
      </w:pPr>
      <w:r w:rsidRPr="00AE34AC">
        <w:rPr>
          <w:i/>
          <w:sz w:val="28"/>
          <w:szCs w:val="28"/>
        </w:rPr>
        <w:t>В бланке ответов №2 запишите полный номер задания (например, С 8.5), выбранное высказывание, а затем развернутый ответ</w:t>
      </w:r>
    </w:p>
    <w:p w:rsidR="006E0FF8" w:rsidRDefault="006E0FF8" w:rsidP="00080C80">
      <w:pPr>
        <w:tabs>
          <w:tab w:val="left" w:pos="180"/>
        </w:tabs>
        <w:jc w:val="center"/>
        <w:rPr>
          <w:b/>
          <w:sz w:val="40"/>
          <w:szCs w:val="40"/>
        </w:rPr>
      </w:pPr>
    </w:p>
    <w:p w:rsidR="006E0FF8" w:rsidRPr="00B07B91" w:rsidRDefault="006E0FF8" w:rsidP="00080C80">
      <w:pPr>
        <w:tabs>
          <w:tab w:val="left" w:pos="180"/>
        </w:tabs>
        <w:jc w:val="center"/>
        <w:rPr>
          <w:b/>
          <w:sz w:val="40"/>
          <w:szCs w:val="40"/>
        </w:rPr>
      </w:pPr>
      <w:r w:rsidRPr="00B07B91">
        <w:rPr>
          <w:b/>
          <w:sz w:val="40"/>
          <w:szCs w:val="40"/>
        </w:rPr>
        <w:t>ВАРИАНТ  1</w:t>
      </w:r>
      <w:r>
        <w:rPr>
          <w:b/>
          <w:sz w:val="40"/>
          <w:szCs w:val="40"/>
        </w:rPr>
        <w:t>0</w:t>
      </w:r>
    </w:p>
    <w:p w:rsidR="006E0FF8" w:rsidRDefault="006E0FF8" w:rsidP="00080C80">
      <w:pPr>
        <w:tabs>
          <w:tab w:val="left" w:pos="5420"/>
        </w:tabs>
        <w:ind w:left="-540"/>
        <w:jc w:val="center"/>
        <w:rPr>
          <w:b/>
          <w:sz w:val="32"/>
          <w:szCs w:val="32"/>
        </w:rPr>
      </w:pPr>
      <w:r>
        <w:rPr>
          <w:b/>
          <w:sz w:val="32"/>
          <w:szCs w:val="32"/>
        </w:rPr>
        <w:t>Часть 1</w:t>
      </w:r>
    </w:p>
    <w:p w:rsidR="006E0FF8" w:rsidRDefault="006E0FF8" w:rsidP="00080C80">
      <w:pPr>
        <w:rPr>
          <w:sz w:val="32"/>
          <w:szCs w:val="32"/>
        </w:rPr>
      </w:pPr>
    </w:p>
    <w:p w:rsidR="006E0FF8" w:rsidRDefault="006E0FF8" w:rsidP="00080C80">
      <w:pPr>
        <w:pBdr>
          <w:top w:val="single" w:sz="4" w:space="1" w:color="auto"/>
          <w:left w:val="single" w:sz="4" w:space="4" w:color="auto"/>
          <w:bottom w:val="single" w:sz="4" w:space="1" w:color="auto"/>
          <w:right w:val="single" w:sz="4" w:space="4" w:color="auto"/>
        </w:pBdr>
        <w:jc w:val="both"/>
        <w:rPr>
          <w:b/>
          <w:sz w:val="32"/>
          <w:szCs w:val="32"/>
        </w:rPr>
      </w:pPr>
      <w:r>
        <w:rPr>
          <w:b/>
          <w:i/>
          <w:sz w:val="32"/>
          <w:szCs w:val="32"/>
        </w:rPr>
        <w:t xml:space="preserve">   При выполнении заданий этой части в бланке ответов № 1 под номером, выполняемого вами задания (А1 – А30) поставьте знак </w:t>
      </w:r>
      <w:r>
        <w:rPr>
          <w:b/>
          <w:sz w:val="32"/>
          <w:szCs w:val="32"/>
        </w:rPr>
        <w:t>«х»</w:t>
      </w:r>
      <w:r>
        <w:rPr>
          <w:b/>
          <w:i/>
          <w:sz w:val="32"/>
          <w:szCs w:val="32"/>
        </w:rPr>
        <w:t xml:space="preserve"> в клеточке, номер которой соответствует номеру выбранного вами ответа.</w:t>
      </w:r>
      <w:r>
        <w:rPr>
          <w:b/>
          <w:sz w:val="32"/>
          <w:szCs w:val="32"/>
        </w:rPr>
        <w:t xml:space="preserve">    </w:t>
      </w:r>
    </w:p>
    <w:p w:rsidR="006E0FF8" w:rsidRDefault="006E0FF8" w:rsidP="00AE34AC">
      <w:pPr>
        <w:ind w:left="-540"/>
      </w:pPr>
      <w:r>
        <w:rPr>
          <w:bdr w:val="single" w:sz="4" w:space="0" w:color="auto" w:frame="1"/>
        </w:rPr>
        <w:t>А 1</w:t>
      </w:r>
      <w:r>
        <w:t xml:space="preserve">    Появление озоновых дыр, связанное с ростом промышленного производства, загрязнением </w:t>
      </w:r>
    </w:p>
    <w:p w:rsidR="006E0FF8" w:rsidRDefault="006E0FF8" w:rsidP="00AE34AC">
      <w:pPr>
        <w:ind w:left="-540"/>
      </w:pPr>
      <w:r>
        <w:t xml:space="preserve">          атмосферы веществами, разрушающими озоновый слой, служит примером  взаимосвязи:</w:t>
      </w:r>
    </w:p>
    <w:p w:rsidR="006E0FF8" w:rsidRDefault="006E0FF8" w:rsidP="00080C80">
      <w:pPr>
        <w:ind w:left="-540"/>
      </w:pPr>
      <w:r>
        <w:t xml:space="preserve">                         1) общества и природы                                       </w:t>
      </w:r>
    </w:p>
    <w:p w:rsidR="006E0FF8" w:rsidRDefault="006E0FF8" w:rsidP="00080C80">
      <w:pPr>
        <w:ind w:left="-540"/>
      </w:pPr>
      <w:r>
        <w:t xml:space="preserve">                         2) цивилизации и культуры</w:t>
      </w:r>
    </w:p>
    <w:p w:rsidR="006E0FF8" w:rsidRDefault="006E0FF8" w:rsidP="00080C80">
      <w:pPr>
        <w:ind w:left="-540"/>
      </w:pPr>
      <w:r>
        <w:t xml:space="preserve">                         3) техники и технологии                                     </w:t>
      </w:r>
    </w:p>
    <w:p w:rsidR="006E0FF8" w:rsidRDefault="006E0FF8" w:rsidP="00080C80">
      <w:pPr>
        <w:ind w:left="-540"/>
      </w:pPr>
      <w:r>
        <w:t xml:space="preserve">                        4) экологии и государства</w:t>
      </w:r>
    </w:p>
    <w:p w:rsidR="006E0FF8" w:rsidRDefault="006E0FF8" w:rsidP="00080C80">
      <w:pPr>
        <w:ind w:left="-540"/>
      </w:pPr>
      <w:r>
        <w:rPr>
          <w:bdr w:val="single" w:sz="4" w:space="0" w:color="auto" w:frame="1"/>
        </w:rPr>
        <w:t xml:space="preserve"> А 2</w:t>
      </w:r>
      <w:r>
        <w:t xml:space="preserve">     Одной из важнейших глобальных проблем сегодня является:</w:t>
      </w:r>
    </w:p>
    <w:p w:rsidR="006E0FF8" w:rsidRDefault="006E0FF8" w:rsidP="00080C80">
      <w:pPr>
        <w:ind w:left="-540"/>
      </w:pPr>
      <w:r>
        <w:t xml:space="preserve">                          1) возникновение новых государств         </w:t>
      </w:r>
    </w:p>
    <w:p w:rsidR="006E0FF8" w:rsidRDefault="006E0FF8" w:rsidP="00080C80">
      <w:pPr>
        <w:ind w:left="-540"/>
      </w:pPr>
      <w:r>
        <w:t xml:space="preserve">                          2) разорение промышленных гигантов</w:t>
      </w:r>
    </w:p>
    <w:p w:rsidR="006E0FF8" w:rsidRDefault="006E0FF8" w:rsidP="00080C80">
      <w:pPr>
        <w:ind w:left="-540"/>
      </w:pPr>
      <w:r>
        <w:t xml:space="preserve">                          3) терроризм                                                 </w:t>
      </w:r>
    </w:p>
    <w:p w:rsidR="006E0FF8" w:rsidRDefault="006E0FF8" w:rsidP="00080C80">
      <w:pPr>
        <w:ind w:left="-540"/>
      </w:pPr>
      <w:r>
        <w:t xml:space="preserve">                          4) интенсивное развитие науки и техники</w:t>
      </w:r>
    </w:p>
    <w:p w:rsidR="006E0FF8" w:rsidRDefault="006E0FF8" w:rsidP="00080C80">
      <w:pPr>
        <w:ind w:left="-540"/>
      </w:pPr>
      <w:r>
        <w:rPr>
          <w:bdr w:val="single" w:sz="4" w:space="0" w:color="auto" w:frame="1"/>
        </w:rPr>
        <w:t xml:space="preserve">  А 3</w:t>
      </w:r>
      <w:r>
        <w:t xml:space="preserve">      Вид деятельности людей, который направлен на получение новых знаний о природе, </w:t>
      </w:r>
    </w:p>
    <w:p w:rsidR="006E0FF8" w:rsidRDefault="006E0FF8" w:rsidP="00080C80">
      <w:pPr>
        <w:ind w:left="-540"/>
      </w:pPr>
      <w:r>
        <w:t xml:space="preserve">             обществе и человеке называется:</w:t>
      </w:r>
    </w:p>
    <w:p w:rsidR="006E0FF8" w:rsidRDefault="006E0FF8" w:rsidP="00080C80">
      <w:pPr>
        <w:ind w:left="-540"/>
      </w:pPr>
      <w:r>
        <w:t xml:space="preserve">                           1) образование                     </w:t>
      </w:r>
    </w:p>
    <w:p w:rsidR="006E0FF8" w:rsidRDefault="006E0FF8" w:rsidP="00080C80">
      <w:pPr>
        <w:ind w:left="-540"/>
      </w:pPr>
      <w:r>
        <w:t xml:space="preserve">                           2) наука</w:t>
      </w:r>
    </w:p>
    <w:p w:rsidR="006E0FF8" w:rsidRDefault="006E0FF8" w:rsidP="00080C80">
      <w:pPr>
        <w:ind w:left="-540"/>
      </w:pPr>
      <w:r>
        <w:t xml:space="preserve">                           3) социализация                   </w:t>
      </w:r>
    </w:p>
    <w:p w:rsidR="006E0FF8" w:rsidRDefault="006E0FF8" w:rsidP="00080C80">
      <w:pPr>
        <w:ind w:left="-540"/>
      </w:pPr>
      <w:r>
        <w:t xml:space="preserve">                           4) воспитание</w:t>
      </w:r>
    </w:p>
    <w:p w:rsidR="006E0FF8" w:rsidRDefault="006E0FF8" w:rsidP="0089030E">
      <w:pPr>
        <w:ind w:left="-540"/>
      </w:pPr>
      <w:r>
        <w:rPr>
          <w:bdr w:val="single" w:sz="4" w:space="0" w:color="auto" w:frame="1"/>
        </w:rPr>
        <w:t xml:space="preserve">  А 4   </w:t>
      </w:r>
      <w:r>
        <w:t xml:space="preserve">   Ученые-океанологи, исследуя рельеф дна Тихого океана с целью составления подробной</w:t>
      </w:r>
    </w:p>
    <w:p w:rsidR="006E0FF8" w:rsidRDefault="006E0FF8" w:rsidP="0089030E">
      <w:pPr>
        <w:ind w:left="-540"/>
      </w:pPr>
      <w:r>
        <w:t xml:space="preserve">               карты, обнаружили богатые   месторождения нефти и газа. Здесь  началась разработка </w:t>
      </w:r>
    </w:p>
    <w:p w:rsidR="006E0FF8" w:rsidRDefault="006E0FF8" w:rsidP="0089030E">
      <w:pPr>
        <w:ind w:left="-540"/>
      </w:pPr>
      <w:r>
        <w:t xml:space="preserve">               полезных ископаемых.  К каким сферам общественной жизни относится данный факт:</w:t>
      </w:r>
    </w:p>
    <w:p w:rsidR="006E0FF8" w:rsidRDefault="006E0FF8" w:rsidP="00080C80">
      <w:pPr>
        <w:ind w:left="-540"/>
      </w:pPr>
      <w:r>
        <w:t xml:space="preserve">                            1) экономической и социальной                          </w:t>
      </w:r>
    </w:p>
    <w:p w:rsidR="006E0FF8" w:rsidRDefault="006E0FF8" w:rsidP="00080C80">
      <w:pPr>
        <w:ind w:left="-540"/>
      </w:pPr>
      <w:r>
        <w:t xml:space="preserve">                            2) социальной и духовной</w:t>
      </w:r>
    </w:p>
    <w:p w:rsidR="006E0FF8" w:rsidRDefault="006E0FF8" w:rsidP="00080C80">
      <w:pPr>
        <w:ind w:left="-540"/>
      </w:pPr>
      <w:r>
        <w:t xml:space="preserve">                            3) политической и экономической                              </w:t>
      </w:r>
    </w:p>
    <w:p w:rsidR="006E0FF8" w:rsidRDefault="006E0FF8" w:rsidP="00080C80">
      <w:pPr>
        <w:ind w:left="-540"/>
      </w:pPr>
      <w:r>
        <w:t xml:space="preserve">                            4) духовной и экономической</w:t>
      </w:r>
    </w:p>
    <w:p w:rsidR="006E0FF8" w:rsidRDefault="006E0FF8" w:rsidP="00080C80">
      <w:pPr>
        <w:ind w:left="-540"/>
      </w:pPr>
      <w:r>
        <w:rPr>
          <w:bdr w:val="single" w:sz="4" w:space="0" w:color="auto" w:frame="1"/>
        </w:rPr>
        <w:t xml:space="preserve">  А 5</w:t>
      </w:r>
      <w:r>
        <w:t xml:space="preserve">      Какое суждение является верным:</w:t>
      </w:r>
    </w:p>
    <w:p w:rsidR="006E0FF8" w:rsidRDefault="006E0FF8" w:rsidP="00080C80">
      <w:pPr>
        <w:ind w:left="-540"/>
      </w:pPr>
      <w:r>
        <w:t xml:space="preserve">                 А. Общество может существовать, не создавая культуру.</w:t>
      </w:r>
    </w:p>
    <w:p w:rsidR="006E0FF8" w:rsidRDefault="006E0FF8" w:rsidP="00080C80">
      <w:pPr>
        <w:ind w:left="-540"/>
      </w:pPr>
      <w:r>
        <w:t xml:space="preserve">                 Б. Коммерциализация культуры значительно снижает ее уровень и вместе с ней</w:t>
      </w:r>
    </w:p>
    <w:p w:rsidR="006E0FF8" w:rsidRDefault="006E0FF8" w:rsidP="00080C80">
      <w:pPr>
        <w:ind w:left="-540"/>
      </w:pPr>
      <w:r>
        <w:t xml:space="preserve">                     культурный уровень народа, замедляет и вовсе прекращает  культурный прогресс </w:t>
      </w:r>
    </w:p>
    <w:p w:rsidR="006E0FF8" w:rsidRDefault="006E0FF8" w:rsidP="00080C80">
      <w:pPr>
        <w:ind w:left="-540"/>
      </w:pPr>
      <w:r>
        <w:t xml:space="preserve">                    общества</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p>
    <w:p w:rsidR="006E0FF8" w:rsidRDefault="006E0FF8" w:rsidP="00080C80">
      <w:pPr>
        <w:ind w:left="-540"/>
      </w:pPr>
      <w:r>
        <w:rPr>
          <w:bdr w:val="single" w:sz="4" w:space="0" w:color="auto" w:frame="1"/>
        </w:rPr>
        <w:t xml:space="preserve">   А 6</w:t>
      </w:r>
      <w:r>
        <w:t xml:space="preserve">      Вывод: «Планета Венера обладает собственной атмосферой», получен в результате:</w:t>
      </w:r>
    </w:p>
    <w:p w:rsidR="006E0FF8" w:rsidRDefault="006E0FF8" w:rsidP="00080C80">
      <w:pPr>
        <w:ind w:left="-540"/>
      </w:pPr>
      <w:r>
        <w:t xml:space="preserve">                      1) математических расчетов</w:t>
      </w:r>
    </w:p>
    <w:p w:rsidR="006E0FF8" w:rsidRDefault="006E0FF8" w:rsidP="00080C80">
      <w:pPr>
        <w:ind w:left="-540"/>
      </w:pPr>
      <w:r>
        <w:t xml:space="preserve">                      2) научного наблюдения                      </w:t>
      </w:r>
    </w:p>
    <w:p w:rsidR="006E0FF8" w:rsidRDefault="006E0FF8" w:rsidP="00080C80">
      <w:pPr>
        <w:ind w:left="-540"/>
      </w:pPr>
      <w:r>
        <w:t xml:space="preserve">                      3) эксперимента                      </w:t>
      </w:r>
    </w:p>
    <w:p w:rsidR="006E0FF8" w:rsidRDefault="006E0FF8" w:rsidP="00080C80">
      <w:pPr>
        <w:ind w:left="-540"/>
      </w:pPr>
      <w:r>
        <w:t xml:space="preserve">                      4) теоретических рассуждений</w:t>
      </w:r>
    </w:p>
    <w:p w:rsidR="006E0FF8" w:rsidRDefault="006E0FF8" w:rsidP="00080C80">
      <w:pPr>
        <w:ind w:left="-540"/>
      </w:pPr>
      <w:r>
        <w:rPr>
          <w:bdr w:val="single" w:sz="4" w:space="0" w:color="auto" w:frame="1"/>
        </w:rPr>
        <w:t xml:space="preserve">  А 7</w:t>
      </w:r>
      <w:r>
        <w:t xml:space="preserve">     К социальным потребностям человека можно отнести:</w:t>
      </w:r>
    </w:p>
    <w:p w:rsidR="006E0FF8" w:rsidRDefault="006E0FF8" w:rsidP="00080C80">
      <w:pPr>
        <w:ind w:left="-540"/>
      </w:pPr>
      <w:r>
        <w:t xml:space="preserve">                        1) борьбу за выживание</w:t>
      </w:r>
    </w:p>
    <w:p w:rsidR="006E0FF8" w:rsidRDefault="006E0FF8" w:rsidP="00080C80">
      <w:pPr>
        <w:ind w:left="-540"/>
      </w:pPr>
      <w:r>
        <w:t xml:space="preserve">                        2) защиту своих детей</w:t>
      </w:r>
    </w:p>
    <w:p w:rsidR="006E0FF8" w:rsidRDefault="006E0FF8" w:rsidP="00080C80">
      <w:pPr>
        <w:ind w:left="-540"/>
      </w:pPr>
      <w:r>
        <w:t xml:space="preserve">                        3) украшение себя, своего жилища</w:t>
      </w:r>
    </w:p>
    <w:p w:rsidR="006E0FF8" w:rsidRDefault="006E0FF8" w:rsidP="00080C80">
      <w:pPr>
        <w:ind w:left="-540"/>
      </w:pPr>
      <w:r>
        <w:t xml:space="preserve">                        4)  в чистом воздухе</w:t>
      </w:r>
    </w:p>
    <w:p w:rsidR="006E0FF8" w:rsidRDefault="006E0FF8" w:rsidP="004D4BA4">
      <w:pPr>
        <w:ind w:left="-540"/>
      </w:pPr>
      <w:r>
        <w:rPr>
          <w:bdr w:val="single" w:sz="4" w:space="0" w:color="auto" w:frame="1"/>
        </w:rPr>
        <w:t xml:space="preserve">   А 8</w:t>
      </w:r>
      <w:r>
        <w:t xml:space="preserve">   Деятельность политической партии по разработке законопроекта о социальной защите </w:t>
      </w:r>
    </w:p>
    <w:p w:rsidR="006E0FF8" w:rsidRDefault="006E0FF8" w:rsidP="004D4BA4">
      <w:pPr>
        <w:ind w:left="-540"/>
      </w:pPr>
      <w:r>
        <w:t xml:space="preserve">            материнства и  детства, представляет собой пример деятельности:</w:t>
      </w:r>
    </w:p>
    <w:p w:rsidR="006E0FF8" w:rsidRDefault="006E0FF8" w:rsidP="00080C80">
      <w:pPr>
        <w:ind w:left="-540"/>
      </w:pPr>
      <w:r>
        <w:t xml:space="preserve">                                       1) экономической                                              </w:t>
      </w:r>
    </w:p>
    <w:p w:rsidR="006E0FF8" w:rsidRDefault="006E0FF8" w:rsidP="00080C80">
      <w:pPr>
        <w:ind w:left="-540"/>
      </w:pPr>
      <w:r>
        <w:t xml:space="preserve">                                       2) духовной </w:t>
      </w:r>
    </w:p>
    <w:p w:rsidR="006E0FF8" w:rsidRDefault="006E0FF8" w:rsidP="00080C80">
      <w:pPr>
        <w:ind w:left="-540"/>
      </w:pPr>
      <w:r>
        <w:t xml:space="preserve">                                       3) социальной                             </w:t>
      </w:r>
    </w:p>
    <w:p w:rsidR="006E0FF8" w:rsidRDefault="006E0FF8" w:rsidP="00080C80">
      <w:pPr>
        <w:ind w:left="-540"/>
      </w:pPr>
      <w:r>
        <w:t xml:space="preserve">                                      4) политической </w:t>
      </w:r>
    </w:p>
    <w:p w:rsidR="006E0FF8" w:rsidRDefault="006E0FF8" w:rsidP="00080C80">
      <w:pPr>
        <w:ind w:left="-540"/>
      </w:pPr>
      <w:r>
        <w:rPr>
          <w:bdr w:val="single" w:sz="4" w:space="0" w:color="auto" w:frame="1"/>
        </w:rPr>
        <w:t xml:space="preserve"> А 9</w:t>
      </w:r>
      <w:r>
        <w:t xml:space="preserve">   Игорь пользуется авторитетом в своем классе и у педагогов школы.  Он имеет сою точку </w:t>
      </w:r>
    </w:p>
    <w:p w:rsidR="006E0FF8" w:rsidRDefault="006E0FF8" w:rsidP="00080C80">
      <w:pPr>
        <w:ind w:left="-540"/>
      </w:pPr>
      <w:r>
        <w:t xml:space="preserve">          зрения по различным проблемам, может ее аргументировано высказать. Является </w:t>
      </w:r>
    </w:p>
    <w:p w:rsidR="006E0FF8" w:rsidRDefault="006E0FF8" w:rsidP="00080C80">
      <w:pPr>
        <w:ind w:left="-540"/>
      </w:pPr>
      <w:r>
        <w:t xml:space="preserve">          инициативным и ответственным человеком. Такие качества характерны для поведения:</w:t>
      </w:r>
    </w:p>
    <w:p w:rsidR="006E0FF8" w:rsidRDefault="006E0FF8" w:rsidP="00080C80">
      <w:pPr>
        <w:ind w:left="-540"/>
      </w:pPr>
      <w:r>
        <w:t xml:space="preserve">                                       1)  индивида                                             2) личности</w:t>
      </w:r>
    </w:p>
    <w:p w:rsidR="006E0FF8" w:rsidRDefault="006E0FF8" w:rsidP="00080C80">
      <w:pPr>
        <w:ind w:left="-540"/>
      </w:pPr>
      <w:r>
        <w:t xml:space="preserve">                                       3) человека                                               4) гражданина</w:t>
      </w:r>
    </w:p>
    <w:p w:rsidR="006E0FF8" w:rsidRDefault="006E0FF8" w:rsidP="00080C80">
      <w:pPr>
        <w:ind w:left="-540"/>
      </w:pPr>
      <w:r>
        <w:rPr>
          <w:bdr w:val="single" w:sz="4" w:space="0" w:color="auto" w:frame="1"/>
        </w:rPr>
        <w:t xml:space="preserve">  А 10</w:t>
      </w:r>
      <w:r>
        <w:t xml:space="preserve">     Какое суждение является верным:</w:t>
      </w:r>
    </w:p>
    <w:p w:rsidR="006E0FF8" w:rsidRDefault="006E0FF8" w:rsidP="00080C80">
      <w:pPr>
        <w:ind w:left="-540"/>
      </w:pPr>
      <w:r>
        <w:t xml:space="preserve">            А.  Общей предпосылкой всякого органического существования является обмен веществ</w:t>
      </w:r>
    </w:p>
    <w:p w:rsidR="006E0FF8" w:rsidRDefault="006E0FF8" w:rsidP="00080C80">
      <w:pPr>
        <w:ind w:left="-540"/>
      </w:pPr>
      <w:r>
        <w:t xml:space="preserve">                  между организмом и природой.                   </w:t>
      </w:r>
    </w:p>
    <w:p w:rsidR="006E0FF8" w:rsidRDefault="006E0FF8" w:rsidP="00080C80">
      <w:pPr>
        <w:ind w:left="-540"/>
      </w:pPr>
      <w:r>
        <w:t xml:space="preserve">            Б.   Проблему возникновения человека и общества называют проблемой антропогенеза.</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3) оба суждения неверны</w:t>
      </w:r>
    </w:p>
    <w:p w:rsidR="006E0FF8" w:rsidRDefault="006E0FF8" w:rsidP="00080C80">
      <w:pPr>
        <w:ind w:left="-540"/>
      </w:pPr>
      <w:r>
        <w:rPr>
          <w:bdr w:val="single" w:sz="4" w:space="0" w:color="auto" w:frame="1"/>
        </w:rPr>
        <w:t xml:space="preserve">    А 11</w:t>
      </w:r>
      <w:r>
        <w:t xml:space="preserve">  Экономической основой административно-командной экономики является:</w:t>
      </w:r>
    </w:p>
    <w:p w:rsidR="006E0FF8" w:rsidRDefault="006E0FF8" w:rsidP="00080C80">
      <w:pPr>
        <w:ind w:left="-540"/>
      </w:pPr>
      <w:r>
        <w:t xml:space="preserve">                  1) частная собственность</w:t>
      </w:r>
    </w:p>
    <w:p w:rsidR="006E0FF8" w:rsidRDefault="006E0FF8" w:rsidP="00080C80">
      <w:pPr>
        <w:ind w:left="-540"/>
      </w:pPr>
      <w:r>
        <w:t xml:space="preserve">                  2) смешанная собственность</w:t>
      </w:r>
    </w:p>
    <w:p w:rsidR="006E0FF8" w:rsidRDefault="006E0FF8" w:rsidP="00080C80">
      <w:pPr>
        <w:ind w:left="-540"/>
      </w:pPr>
      <w:r>
        <w:t xml:space="preserve">                  3) государственная собственность</w:t>
      </w:r>
    </w:p>
    <w:p w:rsidR="006E0FF8" w:rsidRDefault="006E0FF8" w:rsidP="00080C80">
      <w:pPr>
        <w:ind w:left="-540"/>
      </w:pPr>
      <w:r>
        <w:t xml:space="preserve">                  4) собственность иностранных корпораций</w:t>
      </w:r>
    </w:p>
    <w:p w:rsidR="006E0FF8" w:rsidRDefault="006E0FF8" w:rsidP="00080C80">
      <w:pPr>
        <w:ind w:left="-540"/>
      </w:pPr>
      <w:r>
        <w:rPr>
          <w:bdr w:val="single" w:sz="4" w:space="0" w:color="auto" w:frame="1"/>
        </w:rPr>
        <w:t xml:space="preserve">  А 12</w:t>
      </w:r>
      <w:r>
        <w:t xml:space="preserve">  Последствием  инфляции для потребителя является:</w:t>
      </w:r>
    </w:p>
    <w:p w:rsidR="006E0FF8" w:rsidRDefault="006E0FF8" w:rsidP="00080C80">
      <w:pPr>
        <w:ind w:left="-540"/>
      </w:pPr>
      <w:r>
        <w:t xml:space="preserve">                  1) повышение покупательской способности</w:t>
      </w:r>
    </w:p>
    <w:p w:rsidR="006E0FF8" w:rsidRDefault="006E0FF8" w:rsidP="00080C80">
      <w:pPr>
        <w:ind w:left="-540"/>
      </w:pPr>
      <w:r>
        <w:t xml:space="preserve">                  2) сокращение социальных выплат и льгот</w:t>
      </w:r>
    </w:p>
    <w:p w:rsidR="006E0FF8" w:rsidRDefault="006E0FF8" w:rsidP="00080C80">
      <w:pPr>
        <w:ind w:left="-540"/>
      </w:pPr>
      <w:r>
        <w:t xml:space="preserve">                  3) снижение реальных доходов</w:t>
      </w:r>
    </w:p>
    <w:p w:rsidR="006E0FF8" w:rsidRDefault="006E0FF8" w:rsidP="00080C80">
      <w:pPr>
        <w:ind w:left="-540"/>
      </w:pPr>
      <w:r>
        <w:t xml:space="preserve">                  4) перелив ресурсов из сферы обращения в сферу производства</w:t>
      </w:r>
    </w:p>
    <w:p w:rsidR="006E0FF8" w:rsidRDefault="006E0FF8" w:rsidP="00080C80">
      <w:pPr>
        <w:ind w:left="-540"/>
      </w:pPr>
      <w:r>
        <w:rPr>
          <w:bdr w:val="single" w:sz="4" w:space="0" w:color="auto" w:frame="1"/>
        </w:rPr>
        <w:t xml:space="preserve">     А 13</w:t>
      </w:r>
      <w:r>
        <w:t xml:space="preserve">     Государство повышает таможенные пошлины на иностранные молочные продукты  с </w:t>
      </w:r>
    </w:p>
    <w:p w:rsidR="006E0FF8" w:rsidRDefault="006E0FF8" w:rsidP="00080C80">
      <w:pPr>
        <w:ind w:left="-540"/>
      </w:pPr>
      <w:r>
        <w:t xml:space="preserve">                  целью:</w:t>
      </w:r>
    </w:p>
    <w:p w:rsidR="006E0FF8" w:rsidRDefault="006E0FF8" w:rsidP="00080C80">
      <w:pPr>
        <w:ind w:left="-540"/>
      </w:pPr>
      <w:r>
        <w:t xml:space="preserve">                  1) увеличить объем импорта продуктов</w:t>
      </w:r>
    </w:p>
    <w:p w:rsidR="006E0FF8" w:rsidRDefault="006E0FF8" w:rsidP="00080C80">
      <w:pPr>
        <w:ind w:left="-540"/>
      </w:pPr>
      <w:r>
        <w:t xml:space="preserve">                  2) защитить отечественных производителей</w:t>
      </w:r>
    </w:p>
    <w:p w:rsidR="006E0FF8" w:rsidRDefault="006E0FF8" w:rsidP="00080C80">
      <w:pPr>
        <w:ind w:left="-540"/>
      </w:pPr>
      <w:r>
        <w:t xml:space="preserve">                  3) получить прибыль</w:t>
      </w:r>
    </w:p>
    <w:p w:rsidR="006E0FF8" w:rsidRDefault="006E0FF8" w:rsidP="00080C80">
      <w:pPr>
        <w:ind w:left="-540"/>
      </w:pPr>
      <w:r>
        <w:t xml:space="preserve">                  4) развитие иностранной молочной промышленности</w:t>
      </w:r>
    </w:p>
    <w:p w:rsidR="006E0FF8" w:rsidRDefault="006E0FF8" w:rsidP="00080C80">
      <w:pPr>
        <w:ind w:left="-540"/>
      </w:pPr>
      <w:r>
        <w:t xml:space="preserve">    </w:t>
      </w:r>
      <w:r>
        <w:rPr>
          <w:bdr w:val="single" w:sz="4" w:space="0" w:color="auto" w:frame="1"/>
        </w:rPr>
        <w:t>А 14</w:t>
      </w:r>
      <w:r>
        <w:t xml:space="preserve">    Какое из перечисленных прав не относится к правам потребителя:</w:t>
      </w:r>
    </w:p>
    <w:p w:rsidR="006E0FF8" w:rsidRDefault="006E0FF8" w:rsidP="00080C80">
      <w:pPr>
        <w:ind w:left="-540"/>
      </w:pPr>
      <w:r>
        <w:t xml:space="preserve">                   1) на получение правдивой информации о товаре</w:t>
      </w:r>
    </w:p>
    <w:p w:rsidR="006E0FF8" w:rsidRDefault="006E0FF8" w:rsidP="00080C80">
      <w:pPr>
        <w:ind w:left="-540"/>
      </w:pPr>
      <w:r>
        <w:t xml:space="preserve">                   2) на безопасность товара</w:t>
      </w:r>
    </w:p>
    <w:p w:rsidR="006E0FF8" w:rsidRDefault="006E0FF8" w:rsidP="00080C80">
      <w:pPr>
        <w:ind w:left="-540"/>
      </w:pPr>
      <w:r>
        <w:t xml:space="preserve">                   3) на замену товара ненадлежащего качества другим товаром удовлетворительного </w:t>
      </w:r>
    </w:p>
    <w:p w:rsidR="006E0FF8" w:rsidRDefault="006E0FF8" w:rsidP="00080C80">
      <w:pPr>
        <w:ind w:left="-540"/>
      </w:pPr>
      <w:r>
        <w:t xml:space="preserve">                       качества</w:t>
      </w:r>
    </w:p>
    <w:p w:rsidR="006E0FF8" w:rsidRDefault="006E0FF8" w:rsidP="00080C80">
      <w:pPr>
        <w:ind w:left="-540"/>
      </w:pPr>
      <w:r>
        <w:t xml:space="preserve">                   4) на установление цены товара</w:t>
      </w:r>
    </w:p>
    <w:p w:rsidR="006E0FF8" w:rsidRDefault="006E0FF8" w:rsidP="00080C80">
      <w:pPr>
        <w:ind w:left="-540"/>
      </w:pPr>
      <w:r>
        <w:rPr>
          <w:bdr w:val="single" w:sz="4" w:space="0" w:color="auto" w:frame="1"/>
        </w:rPr>
        <w:t xml:space="preserve">   А 15</w:t>
      </w:r>
      <w:r>
        <w:t xml:space="preserve">   Какое суждение является верным:</w:t>
      </w:r>
    </w:p>
    <w:p w:rsidR="006E0FF8" w:rsidRDefault="006E0FF8" w:rsidP="00080C80">
      <w:pPr>
        <w:ind w:left="-540"/>
      </w:pPr>
      <w:r>
        <w:t xml:space="preserve">              А. Для эффективного использования различных факторов производства необходимы</w:t>
      </w:r>
    </w:p>
    <w:p w:rsidR="006E0FF8" w:rsidRDefault="006E0FF8" w:rsidP="00080C80">
      <w:pPr>
        <w:ind w:left="-540"/>
      </w:pPr>
      <w:r>
        <w:t xml:space="preserve">                   предпринимательские способности.</w:t>
      </w:r>
    </w:p>
    <w:p w:rsidR="006E0FF8" w:rsidRDefault="006E0FF8" w:rsidP="00576751">
      <w:pPr>
        <w:ind w:left="-540"/>
      </w:pPr>
      <w:r>
        <w:t xml:space="preserve">              Б.  Применение  новых  производственных  технологий предъявляет требования к уровню </w:t>
      </w:r>
    </w:p>
    <w:p w:rsidR="006E0FF8" w:rsidRDefault="006E0FF8" w:rsidP="00576751">
      <w:pPr>
        <w:ind w:left="-540"/>
      </w:pPr>
      <w:r>
        <w:t xml:space="preserve">                   квалификации  работников.</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16</w:t>
      </w:r>
      <w:r>
        <w:t xml:space="preserve">  Социальная сфера общества включает в себя отношения между:</w:t>
      </w:r>
    </w:p>
    <w:p w:rsidR="006E0FF8" w:rsidRDefault="006E0FF8" w:rsidP="00080C80">
      <w:pPr>
        <w:ind w:left="-540"/>
      </w:pPr>
      <w:r>
        <w:t xml:space="preserve">                   1) политическими элитами</w:t>
      </w:r>
    </w:p>
    <w:p w:rsidR="006E0FF8" w:rsidRDefault="006E0FF8" w:rsidP="00080C80">
      <w:pPr>
        <w:ind w:left="-540"/>
      </w:pPr>
      <w:r>
        <w:t xml:space="preserve">                   2) представителями бизнеса и государством</w:t>
      </w:r>
    </w:p>
    <w:p w:rsidR="006E0FF8" w:rsidRDefault="006E0FF8" w:rsidP="00080C80">
      <w:pPr>
        <w:ind w:left="-540"/>
      </w:pPr>
      <w:r>
        <w:t xml:space="preserve">                   3) социальными  группами </w:t>
      </w:r>
    </w:p>
    <w:p w:rsidR="006E0FF8" w:rsidRDefault="006E0FF8" w:rsidP="00080C80">
      <w:pPr>
        <w:ind w:left="-540"/>
      </w:pPr>
      <w:r>
        <w:t xml:space="preserve">                   4) людьми и природой</w:t>
      </w:r>
    </w:p>
    <w:p w:rsidR="006E0FF8" w:rsidRDefault="006E0FF8" w:rsidP="00080C80">
      <w:pPr>
        <w:ind w:left="-540"/>
      </w:pPr>
      <w:r>
        <w:rPr>
          <w:bdr w:val="single" w:sz="4" w:space="0" w:color="auto" w:frame="1"/>
        </w:rPr>
        <w:t xml:space="preserve">  А 17</w:t>
      </w:r>
      <w:r>
        <w:t xml:space="preserve">  К какому виду  социальных норм относится поздравление женщин с 8 марта:</w:t>
      </w:r>
    </w:p>
    <w:p w:rsidR="006E0FF8" w:rsidRDefault="006E0FF8" w:rsidP="00080C80">
      <w:pPr>
        <w:ind w:left="-540"/>
      </w:pPr>
      <w:r>
        <w:t xml:space="preserve">                    1) моральные нормы</w:t>
      </w:r>
    </w:p>
    <w:p w:rsidR="006E0FF8" w:rsidRDefault="006E0FF8" w:rsidP="00080C80">
      <w:pPr>
        <w:ind w:left="-540"/>
      </w:pPr>
      <w:r>
        <w:t xml:space="preserve">                    2) нормы права</w:t>
      </w:r>
    </w:p>
    <w:p w:rsidR="006E0FF8" w:rsidRDefault="006E0FF8" w:rsidP="00080C80">
      <w:pPr>
        <w:ind w:left="-540"/>
      </w:pPr>
      <w:r>
        <w:t xml:space="preserve">                    3) традиции</w:t>
      </w:r>
    </w:p>
    <w:p w:rsidR="006E0FF8" w:rsidRDefault="006E0FF8" w:rsidP="00080C80">
      <w:pPr>
        <w:ind w:left="-540"/>
      </w:pPr>
      <w:r>
        <w:t xml:space="preserve">                    4) правила этикета</w:t>
      </w:r>
    </w:p>
    <w:p w:rsidR="006E0FF8" w:rsidRDefault="006E0FF8" w:rsidP="00080C80">
      <w:pPr>
        <w:ind w:left="-540"/>
      </w:pPr>
      <w:r>
        <w:rPr>
          <w:bdr w:val="single" w:sz="4" w:space="0" w:color="auto" w:frame="1"/>
        </w:rPr>
        <w:t xml:space="preserve">  А 18</w:t>
      </w:r>
      <w:r>
        <w:t xml:space="preserve"> Форма множественного брака, при которой женщина имеет более одного мужа, </w:t>
      </w:r>
    </w:p>
    <w:p w:rsidR="006E0FF8" w:rsidRDefault="006E0FF8" w:rsidP="00080C80">
      <w:pPr>
        <w:ind w:left="-540"/>
      </w:pPr>
      <w:r>
        <w:t xml:space="preserve">           называется:</w:t>
      </w:r>
    </w:p>
    <w:p w:rsidR="006E0FF8" w:rsidRDefault="006E0FF8" w:rsidP="00080C80">
      <w:pPr>
        <w:ind w:left="-540"/>
      </w:pPr>
      <w:r>
        <w:t xml:space="preserve">                    1) полиандрия</w:t>
      </w:r>
    </w:p>
    <w:p w:rsidR="006E0FF8" w:rsidRDefault="006E0FF8" w:rsidP="00080C80">
      <w:pPr>
        <w:ind w:left="-540"/>
      </w:pPr>
      <w:r>
        <w:t xml:space="preserve">                    2) полигиния</w:t>
      </w:r>
    </w:p>
    <w:p w:rsidR="006E0FF8" w:rsidRDefault="006E0FF8" w:rsidP="00080C80">
      <w:pPr>
        <w:ind w:left="-540"/>
      </w:pPr>
      <w:r>
        <w:t xml:space="preserve">                    3) гражданская семья</w:t>
      </w:r>
    </w:p>
    <w:p w:rsidR="006E0FF8" w:rsidRDefault="006E0FF8" w:rsidP="00080C80">
      <w:pPr>
        <w:ind w:left="-540"/>
      </w:pPr>
      <w:r>
        <w:t xml:space="preserve">                    4) приемная семья</w:t>
      </w:r>
    </w:p>
    <w:p w:rsidR="006E0FF8" w:rsidRDefault="006E0FF8" w:rsidP="00080C80">
      <w:pPr>
        <w:ind w:left="-540"/>
      </w:pPr>
      <w:r>
        <w:rPr>
          <w:bdr w:val="single" w:sz="4" w:space="0" w:color="auto" w:frame="1"/>
        </w:rPr>
        <w:t xml:space="preserve">   А 19</w:t>
      </w:r>
      <w:r>
        <w:t xml:space="preserve">  Учреждения и институты, способствующие социальной мобильности, называются:</w:t>
      </w:r>
    </w:p>
    <w:p w:rsidR="006E0FF8" w:rsidRDefault="006E0FF8" w:rsidP="00080C80">
      <w:pPr>
        <w:ind w:left="-540"/>
      </w:pPr>
      <w:r>
        <w:t xml:space="preserve">                      1) социальные лифты</w:t>
      </w:r>
    </w:p>
    <w:p w:rsidR="006E0FF8" w:rsidRDefault="006E0FF8" w:rsidP="00080C80">
      <w:pPr>
        <w:ind w:left="-540"/>
      </w:pPr>
      <w:r>
        <w:t xml:space="preserve">                      2) социальные нормы</w:t>
      </w:r>
    </w:p>
    <w:p w:rsidR="006E0FF8" w:rsidRDefault="006E0FF8" w:rsidP="00080C80">
      <w:pPr>
        <w:ind w:left="-540"/>
      </w:pPr>
      <w:r>
        <w:t xml:space="preserve">                      3) социальная адаптация</w:t>
      </w:r>
    </w:p>
    <w:p w:rsidR="006E0FF8" w:rsidRDefault="006E0FF8" w:rsidP="00080C80">
      <w:pPr>
        <w:ind w:left="-540"/>
      </w:pPr>
      <w:r>
        <w:t xml:space="preserve">                      4) социологические исследования</w:t>
      </w:r>
    </w:p>
    <w:p w:rsidR="006E0FF8" w:rsidRDefault="006E0FF8" w:rsidP="00080C80">
      <w:pPr>
        <w:ind w:left="-540"/>
      </w:pPr>
      <w:r>
        <w:rPr>
          <w:bdr w:val="single" w:sz="4" w:space="0" w:color="auto" w:frame="1"/>
        </w:rPr>
        <w:t xml:space="preserve">    А 20</w:t>
      </w:r>
      <w:r>
        <w:t xml:space="preserve">  Какое суждение является верным:</w:t>
      </w:r>
    </w:p>
    <w:p w:rsidR="006E0FF8" w:rsidRDefault="006E0FF8" w:rsidP="00080C80">
      <w:pPr>
        <w:ind w:left="-540"/>
      </w:pPr>
      <w:r>
        <w:t xml:space="preserve">              А.  Досуговая  функция семьи проявляется в воспитании детей в традициях </w:t>
      </w:r>
    </w:p>
    <w:p w:rsidR="006E0FF8" w:rsidRDefault="006E0FF8" w:rsidP="00080C80">
      <w:pPr>
        <w:ind w:left="-540"/>
      </w:pPr>
      <w:r>
        <w:t xml:space="preserve">                    общества.</w:t>
      </w:r>
    </w:p>
    <w:p w:rsidR="006E0FF8" w:rsidRDefault="006E0FF8" w:rsidP="00080C80">
      <w:pPr>
        <w:ind w:left="-540"/>
      </w:pPr>
      <w:r>
        <w:t xml:space="preserve">              Б.  Репродуктивная функция семьи заключается в биологическом воспроизводстве.</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21</w:t>
      </w:r>
      <w:r>
        <w:t xml:space="preserve">  Политическая игра по правилам, позволяющим добиться сиюминутных результатов, </w:t>
      </w:r>
    </w:p>
    <w:p w:rsidR="006E0FF8" w:rsidRDefault="006E0FF8" w:rsidP="00080C80">
      <w:pPr>
        <w:ind w:left="-540"/>
      </w:pPr>
      <w:r>
        <w:t xml:space="preserve">              основанная на примитивных, но внешне привлекательных лозунгах, называется:</w:t>
      </w:r>
    </w:p>
    <w:p w:rsidR="006E0FF8" w:rsidRDefault="006E0FF8" w:rsidP="00080C80">
      <w:pPr>
        <w:ind w:left="-540"/>
      </w:pPr>
      <w:r>
        <w:t xml:space="preserve">                   1) популизм</w:t>
      </w:r>
    </w:p>
    <w:p w:rsidR="006E0FF8" w:rsidRDefault="006E0FF8" w:rsidP="00080C80">
      <w:pPr>
        <w:ind w:left="-540"/>
      </w:pPr>
      <w:r>
        <w:t xml:space="preserve">                   2) демократизм</w:t>
      </w:r>
    </w:p>
    <w:p w:rsidR="006E0FF8" w:rsidRDefault="006E0FF8" w:rsidP="00080C80">
      <w:pPr>
        <w:ind w:left="-540"/>
      </w:pPr>
      <w:r>
        <w:t xml:space="preserve">                   3) примитивизм</w:t>
      </w:r>
    </w:p>
    <w:p w:rsidR="006E0FF8" w:rsidRDefault="006E0FF8" w:rsidP="00080C80">
      <w:pPr>
        <w:ind w:left="-540"/>
      </w:pPr>
      <w:r>
        <w:t xml:space="preserve">                   4) национализм</w:t>
      </w:r>
    </w:p>
    <w:p w:rsidR="006E0FF8" w:rsidRDefault="006E0FF8" w:rsidP="00080C80">
      <w:pPr>
        <w:ind w:left="-540"/>
      </w:pPr>
      <w:r>
        <w:rPr>
          <w:bdr w:val="single" w:sz="4" w:space="0" w:color="auto" w:frame="1"/>
        </w:rPr>
        <w:t xml:space="preserve">     А 22</w:t>
      </w:r>
      <w:r>
        <w:t xml:space="preserve">   Смешанная избирательная система – это:</w:t>
      </w:r>
    </w:p>
    <w:p w:rsidR="006E0FF8" w:rsidRDefault="006E0FF8" w:rsidP="00080C80">
      <w:pPr>
        <w:ind w:left="-540"/>
      </w:pPr>
      <w:r>
        <w:t xml:space="preserve">                   1) избирательная система, при которой одна половина кандидатов избирается по</w:t>
      </w:r>
    </w:p>
    <w:p w:rsidR="006E0FF8" w:rsidRDefault="006E0FF8" w:rsidP="00080C80">
      <w:pPr>
        <w:ind w:left="-540"/>
      </w:pPr>
      <w:r>
        <w:t xml:space="preserve">                        мажоритарному, другая – по пропорциональному принципу</w:t>
      </w:r>
    </w:p>
    <w:p w:rsidR="006E0FF8" w:rsidRDefault="006E0FF8" w:rsidP="00080C80">
      <w:pPr>
        <w:ind w:left="-540"/>
      </w:pPr>
      <w:r>
        <w:t xml:space="preserve">                   2) избирательная система, при которой голосование осуществляется по партийным</w:t>
      </w:r>
    </w:p>
    <w:p w:rsidR="006E0FF8" w:rsidRDefault="006E0FF8" w:rsidP="00080C80">
      <w:pPr>
        <w:ind w:left="-540"/>
      </w:pPr>
      <w:r>
        <w:t xml:space="preserve">                       спискам и  распределение депутатских мест между партиями строго</w:t>
      </w:r>
    </w:p>
    <w:p w:rsidR="006E0FF8" w:rsidRDefault="006E0FF8" w:rsidP="00080C80">
      <w:pPr>
        <w:ind w:left="-540"/>
      </w:pPr>
      <w:r>
        <w:t xml:space="preserve">                       пропорционально числу голосов</w:t>
      </w:r>
    </w:p>
    <w:p w:rsidR="006E0FF8" w:rsidRDefault="006E0FF8" w:rsidP="00080C80">
      <w:pPr>
        <w:ind w:left="-540"/>
      </w:pPr>
      <w:r>
        <w:t xml:space="preserve">                   3) избирательная система, при которой избранным считается кандидат, набравший</w:t>
      </w:r>
    </w:p>
    <w:p w:rsidR="006E0FF8" w:rsidRDefault="006E0FF8" w:rsidP="00080C80">
      <w:pPr>
        <w:ind w:left="-540"/>
      </w:pPr>
      <w:r>
        <w:t xml:space="preserve">                      предусмотренное законом абсолютное большинство голосов</w:t>
      </w:r>
    </w:p>
    <w:p w:rsidR="006E0FF8" w:rsidRDefault="006E0FF8" w:rsidP="00080C80">
      <w:pPr>
        <w:ind w:left="-540"/>
      </w:pPr>
      <w:r>
        <w:t xml:space="preserve">                   4) избирательная система, при которой избранным считается кандидат, набравший </w:t>
      </w:r>
    </w:p>
    <w:p w:rsidR="006E0FF8" w:rsidRDefault="006E0FF8" w:rsidP="00080C80">
      <w:pPr>
        <w:ind w:left="-540"/>
      </w:pPr>
      <w:r>
        <w:t xml:space="preserve">                       предусмотренное законом относительное большинство голосов</w:t>
      </w:r>
    </w:p>
    <w:p w:rsidR="006E0FF8" w:rsidRDefault="006E0FF8" w:rsidP="00080C80">
      <w:pPr>
        <w:ind w:left="-540"/>
      </w:pPr>
      <w:r>
        <w:rPr>
          <w:bdr w:val="single" w:sz="4" w:space="0" w:color="auto" w:frame="1"/>
        </w:rPr>
        <w:t xml:space="preserve">   А 23</w:t>
      </w:r>
      <w:r>
        <w:t xml:space="preserve">  Какое требование, предъявляемое к прессе  соответствует  ее положению в правовом</w:t>
      </w:r>
    </w:p>
    <w:p w:rsidR="006E0FF8" w:rsidRDefault="006E0FF8" w:rsidP="00080C80">
      <w:pPr>
        <w:ind w:left="-540"/>
      </w:pPr>
      <w:r>
        <w:t xml:space="preserve">              государстве:</w:t>
      </w:r>
    </w:p>
    <w:p w:rsidR="006E0FF8" w:rsidRDefault="006E0FF8" w:rsidP="00080C80">
      <w:pPr>
        <w:ind w:left="-540"/>
      </w:pPr>
      <w:r>
        <w:t xml:space="preserve">                    1)  запрет публикаций с критическим анализом политики, проводимой органами </w:t>
      </w:r>
    </w:p>
    <w:p w:rsidR="006E0FF8" w:rsidRDefault="006E0FF8" w:rsidP="00080C80">
      <w:pPr>
        <w:ind w:left="-540"/>
      </w:pPr>
      <w:r>
        <w:t xml:space="preserve">                         государственной власти</w:t>
      </w:r>
    </w:p>
    <w:p w:rsidR="006E0FF8" w:rsidRDefault="006E0FF8" w:rsidP="00080C80">
      <w:pPr>
        <w:ind w:left="-540"/>
      </w:pPr>
      <w:r>
        <w:t xml:space="preserve">                   2) получение разрешения на публикацию статей политического содержания в</w:t>
      </w:r>
    </w:p>
    <w:p w:rsidR="006E0FF8" w:rsidRDefault="006E0FF8" w:rsidP="00080C80">
      <w:pPr>
        <w:ind w:left="-540"/>
      </w:pPr>
      <w:r>
        <w:t xml:space="preserve">                         специальной службе безопасности </w:t>
      </w:r>
    </w:p>
    <w:p w:rsidR="006E0FF8" w:rsidRDefault="006E0FF8" w:rsidP="00080C80">
      <w:pPr>
        <w:ind w:left="-540"/>
      </w:pPr>
      <w:r>
        <w:t xml:space="preserve">                   3) вмешательство в частную жизнь законопослушных граждан</w:t>
      </w:r>
    </w:p>
    <w:p w:rsidR="006E0FF8" w:rsidRDefault="006E0FF8" w:rsidP="00080C80">
      <w:pPr>
        <w:ind w:left="-540"/>
      </w:pPr>
      <w:r>
        <w:t xml:space="preserve">                   4) ответственность журналистов за достоверность сведений, содержащихся в публикациях</w:t>
      </w:r>
    </w:p>
    <w:p w:rsidR="006E0FF8" w:rsidRDefault="006E0FF8" w:rsidP="00080C80">
      <w:pPr>
        <w:ind w:left="-540"/>
      </w:pPr>
      <w:r>
        <w:t xml:space="preserve">                        о событиях, происходящих в стране и за рубежом.</w:t>
      </w:r>
    </w:p>
    <w:p w:rsidR="006E0FF8" w:rsidRDefault="006E0FF8" w:rsidP="00080C80">
      <w:pPr>
        <w:ind w:left="-540"/>
      </w:pPr>
      <w:r>
        <w:rPr>
          <w:bdr w:val="single" w:sz="4" w:space="0" w:color="auto" w:frame="1"/>
        </w:rPr>
        <w:t xml:space="preserve">   А 24</w:t>
      </w:r>
      <w:r>
        <w:t xml:space="preserve">    Что является причиной запрета деятельности религиозной организации в условиях </w:t>
      </w:r>
    </w:p>
    <w:p w:rsidR="006E0FF8" w:rsidRDefault="006E0FF8" w:rsidP="00080C80">
      <w:pPr>
        <w:ind w:left="-540"/>
      </w:pPr>
      <w:r>
        <w:t xml:space="preserve">                демократического   политического режима в государстве:</w:t>
      </w:r>
    </w:p>
    <w:p w:rsidR="006E0FF8" w:rsidRDefault="006E0FF8" w:rsidP="00080C80">
      <w:pPr>
        <w:ind w:left="-540"/>
      </w:pPr>
      <w:r>
        <w:t xml:space="preserve">                    1) данная организация  представляет интересы меньшинства</w:t>
      </w:r>
    </w:p>
    <w:p w:rsidR="006E0FF8" w:rsidRDefault="006E0FF8" w:rsidP="00080C80">
      <w:pPr>
        <w:ind w:left="-540"/>
      </w:pPr>
      <w:r>
        <w:t xml:space="preserve">                    2) это не свойственная  для данной страны религия</w:t>
      </w:r>
    </w:p>
    <w:p w:rsidR="006E0FF8" w:rsidRDefault="006E0FF8" w:rsidP="00080C80">
      <w:pPr>
        <w:ind w:left="-540"/>
      </w:pPr>
      <w:r>
        <w:t xml:space="preserve">                    3) ее представители активно участвуют в дискуссиях  в СМИ, </w:t>
      </w:r>
    </w:p>
    <w:p w:rsidR="006E0FF8" w:rsidRDefault="006E0FF8" w:rsidP="00080C80">
      <w:pPr>
        <w:ind w:left="-540"/>
      </w:pPr>
      <w:r>
        <w:t xml:space="preserve">                    4) ее представители  пропагандируют национальную рознь, призывает к неподчинению и </w:t>
      </w:r>
    </w:p>
    <w:p w:rsidR="006E0FF8" w:rsidRDefault="006E0FF8" w:rsidP="008A0633">
      <w:pPr>
        <w:ind w:left="-540"/>
      </w:pPr>
      <w:r>
        <w:t xml:space="preserve">                       насильственному   свержению  власти</w:t>
      </w:r>
    </w:p>
    <w:p w:rsidR="006E0FF8" w:rsidRDefault="006E0FF8" w:rsidP="00080C80">
      <w:pPr>
        <w:ind w:left="-540"/>
      </w:pPr>
      <w:r>
        <w:rPr>
          <w:bdr w:val="single" w:sz="4" w:space="0" w:color="auto" w:frame="1"/>
        </w:rPr>
        <w:t xml:space="preserve">    А 25</w:t>
      </w:r>
      <w:r>
        <w:t xml:space="preserve">   Какое суждение  о правовом государстве является верным:</w:t>
      </w:r>
    </w:p>
    <w:p w:rsidR="006E0FF8" w:rsidRDefault="006E0FF8" w:rsidP="00080C80">
      <w:pPr>
        <w:ind w:left="-540"/>
      </w:pPr>
      <w:r>
        <w:t xml:space="preserve">                 А.  Государство должно быть ограничено законом.</w:t>
      </w:r>
    </w:p>
    <w:p w:rsidR="006E0FF8" w:rsidRDefault="006E0FF8" w:rsidP="00080C80">
      <w:pPr>
        <w:ind w:left="-540"/>
      </w:pPr>
      <w:r>
        <w:t xml:space="preserve">                 Б.  Государство должно обеспечить соблюдение прав человека и индивидуальную свободу</w:t>
      </w:r>
    </w:p>
    <w:p w:rsidR="006E0FF8" w:rsidRDefault="006E0FF8" w:rsidP="00080C80">
      <w:pPr>
        <w:ind w:left="-540"/>
      </w:pPr>
      <w:r>
        <w:t xml:space="preserve">                      только для своих  граждан.</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   </w:t>
      </w:r>
    </w:p>
    <w:p w:rsidR="006E0FF8" w:rsidRDefault="006E0FF8" w:rsidP="00080C80">
      <w:pPr>
        <w:ind w:left="-540"/>
      </w:pPr>
      <w:r>
        <w:rPr>
          <w:bdr w:val="single" w:sz="4" w:space="0" w:color="auto" w:frame="1"/>
        </w:rPr>
        <w:t xml:space="preserve">    А 26</w:t>
      </w:r>
      <w:r>
        <w:t xml:space="preserve">  Назовите функцию права в обществе:</w:t>
      </w:r>
    </w:p>
    <w:p w:rsidR="006E0FF8" w:rsidRDefault="006E0FF8" w:rsidP="00080C80">
      <w:pPr>
        <w:ind w:left="-540"/>
      </w:pPr>
      <w:r>
        <w:t xml:space="preserve">                      1) охранительная</w:t>
      </w:r>
    </w:p>
    <w:p w:rsidR="006E0FF8" w:rsidRDefault="006E0FF8" w:rsidP="00080C80">
      <w:pPr>
        <w:ind w:left="-540"/>
      </w:pPr>
      <w:r>
        <w:t xml:space="preserve">                      2) предупредительная </w:t>
      </w:r>
    </w:p>
    <w:p w:rsidR="006E0FF8" w:rsidRDefault="006E0FF8" w:rsidP="00080C80">
      <w:pPr>
        <w:ind w:left="-540"/>
      </w:pPr>
      <w:r>
        <w:t xml:space="preserve">                      3) прогностическая</w:t>
      </w:r>
    </w:p>
    <w:p w:rsidR="006E0FF8" w:rsidRDefault="006E0FF8" w:rsidP="00080C80">
      <w:pPr>
        <w:ind w:left="-540"/>
      </w:pPr>
      <w:r>
        <w:t xml:space="preserve">                      4) познавательная </w:t>
      </w:r>
    </w:p>
    <w:p w:rsidR="006E0FF8" w:rsidRDefault="006E0FF8" w:rsidP="00080C80">
      <w:pPr>
        <w:ind w:left="-540"/>
      </w:pPr>
      <w:r>
        <w:rPr>
          <w:bdr w:val="single" w:sz="4" w:space="0" w:color="auto" w:frame="1"/>
        </w:rPr>
        <w:t xml:space="preserve">  А 27</w:t>
      </w:r>
      <w:r>
        <w:t xml:space="preserve">   Обеспечение выполнения судебного решения физическими и юридическими лицами</w:t>
      </w:r>
    </w:p>
    <w:p w:rsidR="006E0FF8" w:rsidRDefault="006E0FF8" w:rsidP="00080C80">
      <w:pPr>
        <w:ind w:left="-540"/>
      </w:pPr>
      <w:r>
        <w:t xml:space="preserve">             входит в обязанности:</w:t>
      </w:r>
    </w:p>
    <w:p w:rsidR="006E0FF8" w:rsidRDefault="006E0FF8" w:rsidP="00080C80">
      <w:pPr>
        <w:ind w:left="-540"/>
      </w:pPr>
      <w:r>
        <w:t xml:space="preserve">                      1) прокурора                                         </w:t>
      </w:r>
    </w:p>
    <w:p w:rsidR="006E0FF8" w:rsidRDefault="006E0FF8" w:rsidP="00080C80">
      <w:pPr>
        <w:ind w:left="-540"/>
      </w:pPr>
      <w:r>
        <w:t xml:space="preserve">                      2) судебного пристава</w:t>
      </w:r>
    </w:p>
    <w:p w:rsidR="006E0FF8" w:rsidRDefault="006E0FF8" w:rsidP="00080C80">
      <w:pPr>
        <w:ind w:left="-540"/>
      </w:pPr>
      <w:r>
        <w:t xml:space="preserve">                      3) милиционера                                     </w:t>
      </w:r>
    </w:p>
    <w:p w:rsidR="006E0FF8" w:rsidRDefault="006E0FF8" w:rsidP="00080C80">
      <w:pPr>
        <w:ind w:left="-540"/>
      </w:pPr>
      <w:r>
        <w:t xml:space="preserve">                      4) секретаря суда </w:t>
      </w:r>
    </w:p>
    <w:p w:rsidR="006E0FF8" w:rsidRDefault="006E0FF8" w:rsidP="00080C80">
      <w:pPr>
        <w:ind w:left="-540"/>
      </w:pPr>
      <w:r>
        <w:rPr>
          <w:bdr w:val="single" w:sz="4" w:space="0" w:color="auto" w:frame="1"/>
        </w:rPr>
        <w:t xml:space="preserve">  А 28</w:t>
      </w:r>
      <w:r>
        <w:t xml:space="preserve">   Гражданское право - это:</w:t>
      </w:r>
    </w:p>
    <w:p w:rsidR="006E0FF8" w:rsidRDefault="006E0FF8" w:rsidP="00080C80">
      <w:pPr>
        <w:ind w:left="-540"/>
      </w:pPr>
      <w:r>
        <w:t xml:space="preserve">                  1) отрасль права, регулирующая отношения в сфере труда граждан</w:t>
      </w:r>
    </w:p>
    <w:p w:rsidR="006E0FF8" w:rsidRDefault="006E0FF8" w:rsidP="00080C80">
      <w:pPr>
        <w:ind w:left="-540"/>
      </w:pPr>
      <w:r>
        <w:t xml:space="preserve">                  2) отрасль права, занимающаяся вопросами гражданства</w:t>
      </w:r>
    </w:p>
    <w:p w:rsidR="006E0FF8" w:rsidRDefault="006E0FF8" w:rsidP="00080C80">
      <w:pPr>
        <w:ind w:left="-540"/>
      </w:pPr>
      <w:r>
        <w:t xml:space="preserve">                  3) отрасль права, регулирующая социальное обеспечение граждан</w:t>
      </w:r>
    </w:p>
    <w:p w:rsidR="006E0FF8" w:rsidRDefault="006E0FF8" w:rsidP="00080C80">
      <w:pPr>
        <w:ind w:left="-540"/>
      </w:pPr>
      <w:r>
        <w:t xml:space="preserve">                  4) отрасль права, регулирующая имущественные и личные неимущественные отношения.</w:t>
      </w:r>
    </w:p>
    <w:p w:rsidR="006E0FF8" w:rsidRDefault="006E0FF8" w:rsidP="00080C80">
      <w:pPr>
        <w:ind w:left="-540"/>
      </w:pPr>
      <w:r>
        <w:rPr>
          <w:bdr w:val="single" w:sz="4" w:space="0" w:color="auto" w:frame="1"/>
        </w:rPr>
        <w:t xml:space="preserve">  А 29</w:t>
      </w:r>
      <w:r>
        <w:t xml:space="preserve">  Предприниматель К. осуществляет торговлю продуктами питания на городском рынке.</w:t>
      </w:r>
    </w:p>
    <w:p w:rsidR="006E0FF8" w:rsidRDefault="006E0FF8" w:rsidP="00080C80">
      <w:pPr>
        <w:ind w:left="-540"/>
      </w:pPr>
      <w:r>
        <w:t xml:space="preserve">             При проведении проверки документов было выявлено отсутствие сертификатов</w:t>
      </w:r>
    </w:p>
    <w:p w:rsidR="006E0FF8" w:rsidRDefault="006E0FF8" w:rsidP="00080C80">
      <w:pPr>
        <w:ind w:left="-540"/>
      </w:pPr>
      <w:r>
        <w:t xml:space="preserve">             качества на мясную продукцию и рыбные консервы. Данный факт  является примером:</w:t>
      </w:r>
    </w:p>
    <w:p w:rsidR="006E0FF8" w:rsidRDefault="006E0FF8" w:rsidP="00080C80">
      <w:pPr>
        <w:ind w:left="-540"/>
      </w:pPr>
      <w:r>
        <w:t xml:space="preserve">              1) преступления</w:t>
      </w:r>
    </w:p>
    <w:p w:rsidR="006E0FF8" w:rsidRDefault="006E0FF8" w:rsidP="00080C80">
      <w:pPr>
        <w:ind w:left="-540"/>
      </w:pPr>
      <w:r>
        <w:t xml:space="preserve">              2) административного проступка</w:t>
      </w:r>
    </w:p>
    <w:p w:rsidR="006E0FF8" w:rsidRDefault="006E0FF8" w:rsidP="00080C80">
      <w:pPr>
        <w:ind w:left="-540"/>
      </w:pPr>
      <w:r>
        <w:t xml:space="preserve">              3) гражданского правонарушения</w:t>
      </w:r>
    </w:p>
    <w:p w:rsidR="006E0FF8" w:rsidRDefault="006E0FF8" w:rsidP="00080C80">
      <w:pPr>
        <w:ind w:left="-540"/>
      </w:pPr>
      <w:r>
        <w:t xml:space="preserve">              4) дисциплинарного проступка </w:t>
      </w:r>
    </w:p>
    <w:p w:rsidR="006E0FF8" w:rsidRDefault="006E0FF8" w:rsidP="00080C80">
      <w:pPr>
        <w:ind w:left="-540"/>
      </w:pPr>
      <w:r>
        <w:rPr>
          <w:bdr w:val="single" w:sz="4" w:space="0" w:color="auto" w:frame="1"/>
        </w:rPr>
        <w:t xml:space="preserve">  А 30</w:t>
      </w:r>
      <w:r>
        <w:t xml:space="preserve">  Какое суждение является верным:</w:t>
      </w:r>
    </w:p>
    <w:p w:rsidR="006E0FF8" w:rsidRDefault="006E0FF8" w:rsidP="00080C80">
      <w:pPr>
        <w:ind w:left="-540"/>
      </w:pPr>
      <w:r>
        <w:t xml:space="preserve">             А. Совершение преступления в состоянии алкогольного опьянения является смягчающим</w:t>
      </w:r>
    </w:p>
    <w:p w:rsidR="006E0FF8" w:rsidRDefault="006E0FF8" w:rsidP="00080C80">
      <w:pPr>
        <w:ind w:left="-540"/>
      </w:pPr>
      <w:r>
        <w:t xml:space="preserve">                  вину обстоятельством.</w:t>
      </w:r>
    </w:p>
    <w:p w:rsidR="006E0FF8" w:rsidRDefault="006E0FF8" w:rsidP="00080C80">
      <w:pPr>
        <w:ind w:left="-540"/>
      </w:pPr>
      <w:r>
        <w:t xml:space="preserve">             Б. Несовершеннолетний не является субъектом преступления.</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p>
    <w:p w:rsidR="006E0FF8" w:rsidRDefault="006E0FF8" w:rsidP="00080C80">
      <w:pPr>
        <w:tabs>
          <w:tab w:val="left" w:pos="180"/>
        </w:tabs>
        <w:ind w:left="120" w:hanging="660"/>
        <w:rPr>
          <w:b/>
          <w:sz w:val="36"/>
          <w:szCs w:val="36"/>
        </w:rPr>
      </w:pPr>
      <w:r>
        <w:rPr>
          <w:b/>
          <w:sz w:val="36"/>
          <w:szCs w:val="36"/>
        </w:rPr>
        <w:t xml:space="preserve">                                                 Часть 2</w:t>
      </w:r>
    </w:p>
    <w:p w:rsidR="006E0FF8"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pPr>
    </w:p>
    <w:p w:rsidR="006E0FF8" w:rsidRDefault="006E0FF8" w:rsidP="00080C80">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080C80">
      <w:pPr>
        <w:tabs>
          <w:tab w:val="left" w:pos="180"/>
        </w:tabs>
        <w:ind w:left="120" w:hanging="120"/>
      </w:pPr>
      <w:r>
        <w:t xml:space="preserve">                               </w:t>
      </w:r>
      <w:r>
        <w:rPr>
          <w:bdr w:val="single" w:sz="4" w:space="0" w:color="auto" w:frame="1"/>
        </w:rPr>
        <w:t xml:space="preserve">    Мировоззрение</w:t>
      </w:r>
    </w:p>
    <w:p w:rsidR="006E0FF8" w:rsidRDefault="006E0FF8" w:rsidP="00080C80">
      <w:pPr>
        <w:tabs>
          <w:tab w:val="left" w:pos="180"/>
        </w:tabs>
        <w:ind w:left="120" w:hanging="120"/>
      </w:pPr>
    </w:p>
    <w:p w:rsidR="006E0FF8" w:rsidRDefault="006E0FF8" w:rsidP="00080C80">
      <w:pPr>
        <w:tabs>
          <w:tab w:val="left" w:pos="180"/>
        </w:tabs>
        <w:ind w:left="120" w:hanging="120"/>
      </w:pPr>
      <w:r>
        <w:rPr>
          <w:bdr w:val="single" w:sz="4" w:space="0" w:color="auto" w:frame="1"/>
        </w:rPr>
        <w:t xml:space="preserve">  …………………</w:t>
      </w:r>
      <w:r>
        <w:t xml:space="preserve">      </w:t>
      </w:r>
      <w:r w:rsidRPr="00FB4152">
        <w:rPr>
          <w:bdr w:val="single" w:sz="4" w:space="0" w:color="auto"/>
        </w:rPr>
        <w:t>Религиозное</w:t>
      </w:r>
      <w:r>
        <w:t xml:space="preserve">          </w:t>
      </w:r>
      <w:r>
        <w:rPr>
          <w:bdr w:val="single" w:sz="4" w:space="0" w:color="auto" w:frame="1"/>
        </w:rPr>
        <w:t xml:space="preserve"> Научное </w:t>
      </w:r>
    </w:p>
    <w:p w:rsidR="006E0FF8" w:rsidRDefault="006E0FF8" w:rsidP="00080C80">
      <w:pPr>
        <w:ind w:left="-540"/>
      </w:pPr>
      <w:r>
        <w:t xml:space="preserve">        Ответ_____________________ .</w:t>
      </w:r>
    </w:p>
    <w:p w:rsidR="006E0FF8" w:rsidRDefault="006E0FF8" w:rsidP="00080C80">
      <w:pPr>
        <w:ind w:left="-540"/>
      </w:pPr>
    </w:p>
    <w:p w:rsidR="006E0FF8" w:rsidRDefault="006E0FF8" w:rsidP="00080C80">
      <w:pPr>
        <w:ind w:left="-540"/>
      </w:pPr>
      <w:r>
        <w:rPr>
          <w:bdr w:val="single" w:sz="4" w:space="0" w:color="auto" w:frame="1"/>
        </w:rPr>
        <w:t xml:space="preserve">  В 2</w:t>
      </w:r>
      <w:r>
        <w:t xml:space="preserve">   Ниже приведен ряд терминов. Все они, за исключением одного относятся  к понятию</w:t>
      </w:r>
    </w:p>
    <w:p w:rsidR="006E0FF8" w:rsidRDefault="006E0FF8" w:rsidP="00080C80">
      <w:pPr>
        <w:ind w:left="-540"/>
      </w:pPr>
      <w:r>
        <w:t xml:space="preserve">                   «производитель». Найдите термин, не соответствующий этому понятию.</w:t>
      </w:r>
    </w:p>
    <w:p w:rsidR="006E0FF8" w:rsidRDefault="006E0FF8" w:rsidP="00080C80">
      <w:pPr>
        <w:ind w:left="-540"/>
      </w:pPr>
      <w:r>
        <w:t xml:space="preserve">    Факторы производства, налоги, сбережения населения, конкуренция, амортизация, прибыль, инвестиции, качество.</w:t>
      </w:r>
    </w:p>
    <w:p w:rsidR="006E0FF8" w:rsidRDefault="006E0FF8" w:rsidP="00080C80">
      <w:pPr>
        <w:ind w:left="-540"/>
      </w:pPr>
      <w:r>
        <w:t xml:space="preserve">                   Ответ __________________ .  </w:t>
      </w:r>
    </w:p>
    <w:p w:rsidR="006E0FF8" w:rsidRDefault="006E0FF8" w:rsidP="00080C80">
      <w:pPr>
        <w:ind w:left="-540"/>
      </w:pPr>
      <w:r>
        <w:t xml:space="preserve">        </w:t>
      </w:r>
    </w:p>
    <w:p w:rsidR="006E0FF8" w:rsidRDefault="006E0FF8" w:rsidP="001A0DD3">
      <w:pPr>
        <w:ind w:left="-540"/>
        <w:rPr>
          <w:b/>
        </w:rPr>
      </w:pPr>
      <w:r>
        <w:rPr>
          <w:bdr w:val="single" w:sz="4" w:space="0" w:color="auto" w:frame="1"/>
        </w:rPr>
        <w:t xml:space="preserve">  В </w:t>
      </w:r>
      <w:r>
        <w:rPr>
          <w:b/>
          <w:bdr w:val="single" w:sz="4" w:space="0" w:color="auto" w:frame="1"/>
        </w:rPr>
        <w:t>3</w:t>
      </w:r>
      <w:r>
        <w:rPr>
          <w:b/>
        </w:rPr>
        <w:t xml:space="preserve">       Установите соответствие между  понятиями и определениями к каждой позиции,</w:t>
      </w:r>
    </w:p>
    <w:p w:rsidR="006E0FF8" w:rsidRDefault="006E0FF8" w:rsidP="001A0DD3">
      <w:pPr>
        <w:ind w:left="-540"/>
        <w:rPr>
          <w:b/>
        </w:rPr>
      </w:pPr>
      <w:r>
        <w:rPr>
          <w:b/>
        </w:rPr>
        <w:t xml:space="preserve">              данной в первом столбце, подберите соответствующую позицию из второго столбца.</w:t>
      </w:r>
    </w:p>
    <w:p w:rsidR="006E0FF8" w:rsidRDefault="006E0FF8" w:rsidP="00080C80">
      <w:pPr>
        <w:ind w:left="-540"/>
      </w:pPr>
      <w:r>
        <w:t xml:space="preserve">                     ПОНЯТИЯ                                                                ОПРЕДЕЛЕНИЯ</w:t>
      </w:r>
    </w:p>
    <w:p w:rsidR="006E0FF8" w:rsidRDefault="006E0FF8" w:rsidP="00080C80">
      <w:pPr>
        <w:ind w:left="-540"/>
      </w:pPr>
      <w:r>
        <w:t xml:space="preserve">              1) социальная мобильность                       А) поведение человека, соответствующее его</w:t>
      </w:r>
    </w:p>
    <w:p w:rsidR="006E0FF8" w:rsidRDefault="006E0FF8" w:rsidP="00080C80">
      <w:pPr>
        <w:ind w:left="-540"/>
      </w:pPr>
      <w:r>
        <w:t xml:space="preserve">                                                                                         социальному положению                                </w:t>
      </w:r>
    </w:p>
    <w:p w:rsidR="006E0FF8" w:rsidRDefault="006E0FF8" w:rsidP="00080C80">
      <w:pPr>
        <w:ind w:left="-540"/>
      </w:pPr>
      <w:r>
        <w:t xml:space="preserve">              2) социальная стратификация                   Б)  предписание, определяющее рамки возможного</w:t>
      </w:r>
    </w:p>
    <w:p w:rsidR="006E0FF8" w:rsidRDefault="006E0FF8" w:rsidP="00080C80">
      <w:pPr>
        <w:ind w:left="-540"/>
      </w:pPr>
      <w:r>
        <w:t xml:space="preserve">                                                                                        поведения                                              </w:t>
      </w:r>
    </w:p>
    <w:p w:rsidR="006E0FF8" w:rsidRDefault="006E0FF8" w:rsidP="00080C80">
      <w:pPr>
        <w:ind w:left="-540"/>
      </w:pPr>
      <w:r>
        <w:t xml:space="preserve">              3) социальная роль                                     В)  перемещение из одной социальной группы в</w:t>
      </w:r>
    </w:p>
    <w:p w:rsidR="006E0FF8" w:rsidRDefault="006E0FF8" w:rsidP="00080C80">
      <w:pPr>
        <w:ind w:left="-540"/>
      </w:pPr>
      <w:r>
        <w:t xml:space="preserve">                                                                                         другую                                        </w:t>
      </w:r>
    </w:p>
    <w:p w:rsidR="006E0FF8" w:rsidRDefault="006E0FF8" w:rsidP="00080C80">
      <w:pPr>
        <w:ind w:left="-540"/>
      </w:pPr>
      <w:r>
        <w:t xml:space="preserve">              4) социальные нормы                                Г)  разделение общества на группы, занимающие</w:t>
      </w:r>
    </w:p>
    <w:p w:rsidR="006E0FF8" w:rsidRDefault="006E0FF8" w:rsidP="00080C80">
      <w:pPr>
        <w:ind w:left="-540"/>
      </w:pPr>
      <w:r>
        <w:t xml:space="preserve">                                                                                         разное положение</w:t>
      </w:r>
    </w:p>
    <w:p w:rsidR="006E0FF8" w:rsidRDefault="006E0FF8" w:rsidP="00080C80">
      <w:pPr>
        <w:ind w:left="-540"/>
      </w:pPr>
      <w:r>
        <w:t xml:space="preserve">             Запишите в таблицу выбранные буквы, а затем получившуюся последовательность букв</w:t>
      </w:r>
    </w:p>
    <w:p w:rsidR="006E0FF8" w:rsidRDefault="006E0FF8" w:rsidP="00080C80">
      <w:pPr>
        <w:ind w:left="-540"/>
      </w:pPr>
      <w:r>
        <w:t xml:space="preserve">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7"/>
        <w:gridCol w:w="2028"/>
        <w:gridCol w:w="2028"/>
        <w:gridCol w:w="2028"/>
      </w:tblGrid>
      <w:tr w:rsidR="006E0FF8" w:rsidRPr="00065E1D" w:rsidTr="00065E1D">
        <w:tc>
          <w:tcPr>
            <w:tcW w:w="2027" w:type="dxa"/>
          </w:tcPr>
          <w:p w:rsidR="006E0FF8" w:rsidRDefault="006E0FF8" w:rsidP="00080C80">
            <w:r>
              <w:t xml:space="preserve">              1</w:t>
            </w:r>
          </w:p>
        </w:tc>
        <w:tc>
          <w:tcPr>
            <w:tcW w:w="2028" w:type="dxa"/>
          </w:tcPr>
          <w:p w:rsidR="006E0FF8" w:rsidRDefault="006E0FF8" w:rsidP="00080C80">
            <w:r>
              <w:t xml:space="preserve">              2</w:t>
            </w:r>
          </w:p>
        </w:tc>
        <w:tc>
          <w:tcPr>
            <w:tcW w:w="2028" w:type="dxa"/>
          </w:tcPr>
          <w:p w:rsidR="006E0FF8" w:rsidRDefault="006E0FF8" w:rsidP="00080C80">
            <w:r>
              <w:t xml:space="preserve">              3  </w:t>
            </w:r>
          </w:p>
        </w:tc>
        <w:tc>
          <w:tcPr>
            <w:tcW w:w="2028" w:type="dxa"/>
          </w:tcPr>
          <w:p w:rsidR="006E0FF8" w:rsidRDefault="006E0FF8" w:rsidP="00080C80">
            <w:r>
              <w:t xml:space="preserve">               4</w:t>
            </w:r>
          </w:p>
        </w:tc>
      </w:tr>
      <w:tr w:rsidR="006E0FF8" w:rsidRPr="00065E1D" w:rsidTr="00065E1D">
        <w:tc>
          <w:tcPr>
            <w:tcW w:w="2027" w:type="dxa"/>
          </w:tcPr>
          <w:p w:rsidR="006E0FF8" w:rsidRDefault="006E0FF8" w:rsidP="00080C80"/>
        </w:tc>
        <w:tc>
          <w:tcPr>
            <w:tcW w:w="2028" w:type="dxa"/>
          </w:tcPr>
          <w:p w:rsidR="006E0FF8" w:rsidRDefault="006E0FF8" w:rsidP="00080C80"/>
        </w:tc>
        <w:tc>
          <w:tcPr>
            <w:tcW w:w="2028" w:type="dxa"/>
          </w:tcPr>
          <w:p w:rsidR="006E0FF8" w:rsidRDefault="006E0FF8" w:rsidP="00080C80"/>
        </w:tc>
        <w:tc>
          <w:tcPr>
            <w:tcW w:w="2028" w:type="dxa"/>
          </w:tcPr>
          <w:p w:rsidR="006E0FF8" w:rsidRDefault="006E0FF8" w:rsidP="00080C80"/>
        </w:tc>
      </w:tr>
    </w:tbl>
    <w:p w:rsidR="006E0FF8" w:rsidRDefault="006E0FF8" w:rsidP="00080C80">
      <w:r>
        <w:t xml:space="preserve">             </w:t>
      </w:r>
    </w:p>
    <w:p w:rsidR="006E0FF8" w:rsidRDefault="006E0FF8" w:rsidP="006C04B6">
      <w:pPr>
        <w:ind w:left="-540"/>
        <w:rPr>
          <w:b/>
        </w:rPr>
      </w:pPr>
      <w:r>
        <w:rPr>
          <w:bdr w:val="single" w:sz="4" w:space="0" w:color="auto" w:frame="1"/>
        </w:rPr>
        <w:t>В 4</w:t>
      </w:r>
      <w:r>
        <w:t xml:space="preserve">       </w:t>
      </w:r>
      <w:r>
        <w:rPr>
          <w:b/>
        </w:rPr>
        <w:t xml:space="preserve">Найдите в предложенном списке политические партии, систематизированные по </w:t>
      </w:r>
    </w:p>
    <w:p w:rsidR="006E0FF8" w:rsidRDefault="006E0FF8" w:rsidP="006C04B6">
      <w:pPr>
        <w:ind w:left="-540"/>
        <w:rPr>
          <w:b/>
        </w:rPr>
      </w:pPr>
      <w:r>
        <w:rPr>
          <w:b/>
        </w:rPr>
        <w:t xml:space="preserve">             средствам и методам их борьбы за власть и участия в политической жизни общества. </w:t>
      </w:r>
    </w:p>
    <w:p w:rsidR="006E0FF8" w:rsidRDefault="006E0FF8" w:rsidP="00080C80">
      <w:pPr>
        <w:ind w:left="-540"/>
        <w:rPr>
          <w:b/>
        </w:rPr>
      </w:pPr>
      <w:r>
        <w:rPr>
          <w:b/>
        </w:rPr>
        <w:t xml:space="preserve">             Обведите цифры, под которыми они указаны.</w:t>
      </w:r>
    </w:p>
    <w:p w:rsidR="006E0FF8" w:rsidRDefault="006E0FF8" w:rsidP="00080C80">
      <w:pPr>
        <w:ind w:left="-540"/>
      </w:pPr>
      <w:r>
        <w:t xml:space="preserve">                1) реформаторские</w:t>
      </w:r>
    </w:p>
    <w:p w:rsidR="006E0FF8" w:rsidRDefault="006E0FF8" w:rsidP="00080C80">
      <w:pPr>
        <w:ind w:left="-540"/>
      </w:pPr>
      <w:r>
        <w:t xml:space="preserve">                2) массовые</w:t>
      </w:r>
    </w:p>
    <w:p w:rsidR="006E0FF8" w:rsidRDefault="006E0FF8" w:rsidP="00080C80">
      <w:pPr>
        <w:ind w:left="-540"/>
      </w:pPr>
      <w:r>
        <w:t xml:space="preserve">                3) элитарные</w:t>
      </w:r>
    </w:p>
    <w:p w:rsidR="006E0FF8" w:rsidRDefault="006E0FF8" w:rsidP="00080C80">
      <w:pPr>
        <w:ind w:left="-540"/>
      </w:pPr>
      <w:r>
        <w:t xml:space="preserve">                4) революционные</w:t>
      </w:r>
    </w:p>
    <w:p w:rsidR="006E0FF8" w:rsidRDefault="006E0FF8" w:rsidP="00080C80">
      <w:pPr>
        <w:ind w:left="-540"/>
      </w:pPr>
      <w:r>
        <w:t xml:space="preserve">                5) региональные</w:t>
      </w:r>
    </w:p>
    <w:p w:rsidR="006E0FF8" w:rsidRDefault="006E0FF8" w:rsidP="00080C80">
      <w:pPr>
        <w:ind w:left="-540"/>
      </w:pPr>
      <w:r>
        <w:t xml:space="preserve">                6) радикальные</w:t>
      </w:r>
    </w:p>
    <w:p w:rsidR="006E0FF8" w:rsidRDefault="006E0FF8" w:rsidP="00080C80">
      <w:pPr>
        <w:ind w:left="-540"/>
        <w:rPr>
          <w:b/>
        </w:rPr>
      </w:pPr>
      <w:r>
        <w:rPr>
          <w:b/>
        </w:rPr>
        <w:t xml:space="preserve">          Обведенные цифры запишите в порядке возрастания</w:t>
      </w:r>
    </w:p>
    <w:p w:rsidR="006E0FF8" w:rsidRDefault="006E0FF8" w:rsidP="00080C80">
      <w:pPr>
        <w:ind w:left="-540"/>
      </w:pPr>
      <w:r>
        <w:t xml:space="preserve">          Ответ ___________________.</w:t>
      </w:r>
    </w:p>
    <w:p w:rsidR="006E0FF8" w:rsidRDefault="006E0FF8" w:rsidP="00080C80">
      <w:pPr>
        <w:ind w:left="-540"/>
      </w:pPr>
    </w:p>
    <w:p w:rsidR="006E0FF8" w:rsidRDefault="006E0FF8" w:rsidP="00080C80">
      <w:pPr>
        <w:ind w:left="-540"/>
        <w:rPr>
          <w:b/>
        </w:rPr>
      </w:pPr>
      <w:r>
        <w:rPr>
          <w:bdr w:val="single" w:sz="4" w:space="0" w:color="auto" w:frame="1"/>
        </w:rPr>
        <w:t xml:space="preserve"> В 5</w:t>
      </w:r>
      <w:r>
        <w:t xml:space="preserve">   </w:t>
      </w:r>
      <w:r>
        <w:rPr>
          <w:b/>
        </w:rPr>
        <w:t>Прочитайте приведенный ниже текст, каждое положение которого пронумеровано.</w:t>
      </w:r>
    </w:p>
    <w:p w:rsidR="006E0FF8" w:rsidRDefault="006E0FF8" w:rsidP="00080C80">
      <w:pPr>
        <w:ind w:left="-540"/>
      </w:pPr>
    </w:p>
    <w:p w:rsidR="006E0FF8" w:rsidRDefault="006E0FF8" w:rsidP="00080C80">
      <w:pPr>
        <w:pBdr>
          <w:top w:val="single" w:sz="4" w:space="1" w:color="auto"/>
          <w:left w:val="single" w:sz="4" w:space="4" w:color="auto"/>
          <w:bottom w:val="single" w:sz="4" w:space="1" w:color="auto"/>
          <w:right w:val="single" w:sz="4" w:space="4" w:color="auto"/>
        </w:pBdr>
      </w:pPr>
      <w:r>
        <w:t xml:space="preserve"> « (1) Кино превосходит театр, литературу, живопись по созданию зрительных подвижных образов, способных широко охватить современную жизнь во всем ее эстетическом значении и своеобразии.</w:t>
      </w:r>
    </w:p>
    <w:p w:rsidR="006E0FF8" w:rsidRDefault="006E0FF8" w:rsidP="00080C80">
      <w:pPr>
        <w:pBdr>
          <w:top w:val="single" w:sz="4" w:space="1" w:color="auto"/>
          <w:left w:val="single" w:sz="4" w:space="4" w:color="auto"/>
          <w:bottom w:val="single" w:sz="4" w:space="1" w:color="auto"/>
          <w:right w:val="single" w:sz="4" w:space="4" w:color="auto"/>
        </w:pBdr>
      </w:pPr>
      <w:r>
        <w:t>(2) Однако, российский кинопрокат находится в кризисном состоянии.</w:t>
      </w:r>
    </w:p>
    <w:p w:rsidR="006E0FF8" w:rsidRDefault="006E0FF8" w:rsidP="00080C80">
      <w:pPr>
        <w:pBdr>
          <w:top w:val="single" w:sz="4" w:space="1" w:color="auto"/>
          <w:left w:val="single" w:sz="4" w:space="4" w:color="auto"/>
          <w:bottom w:val="single" w:sz="4" w:space="1" w:color="auto"/>
          <w:right w:val="single" w:sz="4" w:space="4" w:color="auto"/>
        </w:pBdr>
      </w:pPr>
      <w:r>
        <w:t>(3) Сегодня кинотеатры посещает лишь 3% россиян.</w:t>
      </w:r>
    </w:p>
    <w:p w:rsidR="006E0FF8" w:rsidRDefault="006E0FF8" w:rsidP="00080C80">
      <w:pPr>
        <w:pBdr>
          <w:top w:val="single" w:sz="4" w:space="1" w:color="auto"/>
          <w:left w:val="single" w:sz="4" w:space="4" w:color="auto"/>
          <w:bottom w:val="single" w:sz="4" w:space="1" w:color="auto"/>
          <w:right w:val="single" w:sz="4" w:space="4" w:color="auto"/>
        </w:pBdr>
      </w:pPr>
      <w:r>
        <w:t>(4) В настоящее время десятки миллионов зрителей лишены возможности смотреть кино.</w:t>
      </w:r>
    </w:p>
    <w:p w:rsidR="006E0FF8" w:rsidRDefault="006E0FF8" w:rsidP="00080C80">
      <w:pPr>
        <w:pBdr>
          <w:top w:val="single" w:sz="4" w:space="1" w:color="auto"/>
          <w:left w:val="single" w:sz="4" w:space="4" w:color="auto"/>
          <w:bottom w:val="single" w:sz="4" w:space="1" w:color="auto"/>
          <w:right w:val="single" w:sz="4" w:space="4" w:color="auto"/>
        </w:pBdr>
      </w:pPr>
      <w:r>
        <w:t xml:space="preserve">(5) По данным 2007 года, у нас в стране 1,5 тысячи кинотеатров, а в США – 39 тысяч. В России в год 106 млн посещений, а в США – 1,4 млрд.. </w:t>
      </w:r>
    </w:p>
    <w:p w:rsidR="006E0FF8" w:rsidRDefault="006E0FF8" w:rsidP="00080C80">
      <w:pPr>
        <w:pBdr>
          <w:top w:val="single" w:sz="4" w:space="1" w:color="auto"/>
          <w:left w:val="single" w:sz="4" w:space="4" w:color="auto"/>
          <w:bottom w:val="single" w:sz="4" w:space="1" w:color="auto"/>
          <w:right w:val="single" w:sz="4" w:space="4" w:color="auto"/>
        </w:pBdr>
      </w:pPr>
      <w:r>
        <w:t>(6) Конечно, деятельность кинотеатров  неразрывно связана с благополучием населения, но государство уже сейчас может обустроить свою киносеть, где стоимость одного билета на качественный кинопоказ не превышал бы 20-30 рублей.</w:t>
      </w:r>
    </w:p>
    <w:p w:rsidR="006E0FF8" w:rsidRDefault="006E0FF8" w:rsidP="00080C80">
      <w:pPr>
        <w:pBdr>
          <w:top w:val="single" w:sz="4" w:space="1" w:color="auto"/>
          <w:left w:val="single" w:sz="4" w:space="4" w:color="auto"/>
          <w:bottom w:val="single" w:sz="4" w:space="1" w:color="auto"/>
          <w:right w:val="single" w:sz="4" w:space="4" w:color="auto"/>
        </w:pBdr>
      </w:pPr>
      <w:r>
        <w:t xml:space="preserve">                                                                                       Газета «Известия», 7 августа 2008г.</w:t>
      </w:r>
    </w:p>
    <w:p w:rsidR="006E0FF8" w:rsidRDefault="006E0FF8" w:rsidP="00080C80">
      <w:pPr>
        <w:rPr>
          <w:b/>
        </w:rPr>
      </w:pPr>
      <w:r>
        <w:rPr>
          <w:b/>
        </w:rPr>
        <w:t xml:space="preserve">   </w:t>
      </w:r>
    </w:p>
    <w:p w:rsidR="006E0FF8" w:rsidRDefault="006E0FF8" w:rsidP="00080C80">
      <w:pPr>
        <w:rPr>
          <w:b/>
        </w:rPr>
      </w:pPr>
      <w:r>
        <w:rPr>
          <w:b/>
        </w:rPr>
        <w:t xml:space="preserve">  Определите, какие положения текста носят </w:t>
      </w:r>
    </w:p>
    <w:p w:rsidR="006E0FF8" w:rsidRDefault="006E0FF8" w:rsidP="00080C80">
      <w:r>
        <w:t>А) фактический характер</w:t>
      </w:r>
    </w:p>
    <w:p w:rsidR="006E0FF8" w:rsidRDefault="006E0FF8" w:rsidP="00080C80">
      <w:r>
        <w:t>Б) характер оценочных суждений</w:t>
      </w:r>
    </w:p>
    <w:p w:rsidR="006E0FF8" w:rsidRDefault="006E0FF8" w:rsidP="00080C80">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w:t>
      </w:r>
    </w:p>
    <w:p w:rsidR="006E0FF8" w:rsidRDefault="006E0FF8" w:rsidP="00080C80">
      <w:pPr>
        <w:rPr>
          <w:b/>
        </w:rPr>
      </w:pPr>
      <w:r>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1692"/>
        <w:gridCol w:w="1692"/>
        <w:gridCol w:w="1693"/>
        <w:gridCol w:w="1693"/>
        <w:gridCol w:w="1680"/>
      </w:tblGrid>
      <w:tr w:rsidR="006E0FF8" w:rsidRPr="00065E1D" w:rsidTr="00065E1D">
        <w:tc>
          <w:tcPr>
            <w:tcW w:w="1807" w:type="dxa"/>
          </w:tcPr>
          <w:p w:rsidR="006E0FF8" w:rsidRPr="00065E1D" w:rsidRDefault="006E0FF8" w:rsidP="00080C80">
            <w:pPr>
              <w:rPr>
                <w:lang w:val="en-US"/>
              </w:rPr>
            </w:pPr>
            <w:r>
              <w:t xml:space="preserve">              </w:t>
            </w:r>
            <w:r w:rsidRPr="00065E1D">
              <w:rPr>
                <w:lang w:val="en-US"/>
              </w:rPr>
              <w:t>1</w:t>
            </w:r>
          </w:p>
        </w:tc>
        <w:tc>
          <w:tcPr>
            <w:tcW w:w="1808" w:type="dxa"/>
          </w:tcPr>
          <w:p w:rsidR="006E0FF8" w:rsidRPr="00065E1D" w:rsidRDefault="006E0FF8" w:rsidP="00080C80">
            <w:pPr>
              <w:rPr>
                <w:lang w:val="en-US"/>
              </w:rPr>
            </w:pPr>
            <w:r w:rsidRPr="00065E1D">
              <w:rPr>
                <w:lang w:val="en-US"/>
              </w:rPr>
              <w:t xml:space="preserve">             2</w:t>
            </w:r>
          </w:p>
        </w:tc>
        <w:tc>
          <w:tcPr>
            <w:tcW w:w="1808" w:type="dxa"/>
          </w:tcPr>
          <w:p w:rsidR="006E0FF8" w:rsidRPr="00065E1D" w:rsidRDefault="006E0FF8" w:rsidP="00080C80">
            <w:pPr>
              <w:rPr>
                <w:lang w:val="en-US"/>
              </w:rPr>
            </w:pPr>
            <w:r w:rsidRPr="00065E1D">
              <w:rPr>
                <w:lang w:val="en-US"/>
              </w:rPr>
              <w:t xml:space="preserve">            3</w:t>
            </w:r>
          </w:p>
        </w:tc>
        <w:tc>
          <w:tcPr>
            <w:tcW w:w="1809" w:type="dxa"/>
          </w:tcPr>
          <w:p w:rsidR="006E0FF8" w:rsidRPr="00065E1D" w:rsidRDefault="006E0FF8" w:rsidP="00080C80">
            <w:pPr>
              <w:rPr>
                <w:lang w:val="en-US"/>
              </w:rPr>
            </w:pPr>
            <w:r w:rsidRPr="00065E1D">
              <w:rPr>
                <w:lang w:val="en-US"/>
              </w:rPr>
              <w:t xml:space="preserve">              4</w:t>
            </w:r>
          </w:p>
        </w:tc>
        <w:tc>
          <w:tcPr>
            <w:tcW w:w="1809" w:type="dxa"/>
          </w:tcPr>
          <w:p w:rsidR="006E0FF8" w:rsidRPr="00065E1D" w:rsidRDefault="006E0FF8" w:rsidP="00080C80">
            <w:pPr>
              <w:rPr>
                <w:lang w:val="en-US"/>
              </w:rPr>
            </w:pPr>
            <w:r w:rsidRPr="00065E1D">
              <w:rPr>
                <w:lang w:val="en-US"/>
              </w:rPr>
              <w:t xml:space="preserve">            5</w:t>
            </w:r>
          </w:p>
        </w:tc>
        <w:tc>
          <w:tcPr>
            <w:tcW w:w="1795" w:type="dxa"/>
          </w:tcPr>
          <w:p w:rsidR="006E0FF8" w:rsidRDefault="006E0FF8" w:rsidP="00080C80">
            <w:r>
              <w:t xml:space="preserve">            6</w:t>
            </w:r>
          </w:p>
        </w:tc>
      </w:tr>
      <w:tr w:rsidR="006E0FF8" w:rsidRPr="00065E1D" w:rsidTr="00065E1D">
        <w:tc>
          <w:tcPr>
            <w:tcW w:w="1807" w:type="dxa"/>
          </w:tcPr>
          <w:p w:rsidR="006E0FF8" w:rsidRDefault="006E0FF8" w:rsidP="00080C80"/>
        </w:tc>
        <w:tc>
          <w:tcPr>
            <w:tcW w:w="1808" w:type="dxa"/>
          </w:tcPr>
          <w:p w:rsidR="006E0FF8" w:rsidRDefault="006E0FF8" w:rsidP="00080C80"/>
        </w:tc>
        <w:tc>
          <w:tcPr>
            <w:tcW w:w="1808" w:type="dxa"/>
          </w:tcPr>
          <w:p w:rsidR="006E0FF8" w:rsidRDefault="006E0FF8" w:rsidP="00080C80"/>
        </w:tc>
        <w:tc>
          <w:tcPr>
            <w:tcW w:w="1809" w:type="dxa"/>
          </w:tcPr>
          <w:p w:rsidR="006E0FF8" w:rsidRDefault="006E0FF8" w:rsidP="00080C80"/>
        </w:tc>
        <w:tc>
          <w:tcPr>
            <w:tcW w:w="1809" w:type="dxa"/>
          </w:tcPr>
          <w:p w:rsidR="006E0FF8" w:rsidRDefault="006E0FF8" w:rsidP="00080C80"/>
        </w:tc>
        <w:tc>
          <w:tcPr>
            <w:tcW w:w="1795" w:type="dxa"/>
          </w:tcPr>
          <w:p w:rsidR="006E0FF8" w:rsidRDefault="006E0FF8" w:rsidP="00080C80"/>
        </w:tc>
      </w:tr>
    </w:tbl>
    <w:p w:rsidR="006E0FF8" w:rsidRDefault="006E0FF8" w:rsidP="00080C80">
      <w:pPr>
        <w:ind w:left="-540"/>
      </w:pPr>
      <w:r>
        <w:t xml:space="preserve">  </w:t>
      </w:r>
    </w:p>
    <w:p w:rsidR="006E0FF8" w:rsidRDefault="006E0FF8" w:rsidP="00080C80">
      <w:pPr>
        <w:ind w:left="-540"/>
      </w:pPr>
    </w:p>
    <w:p w:rsidR="006E0FF8" w:rsidRDefault="006E0FF8" w:rsidP="00080C80">
      <w:pPr>
        <w:ind w:left="-540"/>
        <w:rPr>
          <w:b/>
        </w:rPr>
      </w:pPr>
      <w:r>
        <w:rPr>
          <w:sz w:val="48"/>
          <w:szCs w:val="48"/>
        </w:rPr>
        <w:t xml:space="preserve"> </w:t>
      </w:r>
      <w:r>
        <w:rPr>
          <w:bdr w:val="single" w:sz="4" w:space="0" w:color="auto" w:frame="1"/>
        </w:rPr>
        <w:t>В 6</w:t>
      </w:r>
      <w:r>
        <w:rPr>
          <w:b/>
        </w:rPr>
        <w:t xml:space="preserve">     Прочитайте приведенный ниже текст, в котором пропущен ряд слов.</w:t>
      </w:r>
    </w:p>
    <w:p w:rsidR="006E0FF8" w:rsidRDefault="006E0FF8" w:rsidP="00080C80">
      <w:pPr>
        <w:ind w:left="-540"/>
      </w:pPr>
      <w:r>
        <w:t xml:space="preserve">             </w:t>
      </w:r>
    </w:p>
    <w:p w:rsidR="006E0FF8" w:rsidRDefault="006E0FF8" w:rsidP="00080C80">
      <w:pPr>
        <w:ind w:left="-540"/>
      </w:pPr>
      <w:r>
        <w:t xml:space="preserve"> _________(1) –  это образцы, стандарты деятельности, правила поведения, выполнение которых ожидается от члена общества  или социальной группы и поддерживается с помощью санкций. Они бывают разных видов. </w:t>
      </w:r>
    </w:p>
    <w:p w:rsidR="006E0FF8" w:rsidRDefault="006E0FF8" w:rsidP="00080C80">
      <w:pPr>
        <w:ind w:left="-540"/>
      </w:pPr>
      <w:r>
        <w:t xml:space="preserve">          Правила социального поведения , передающиеся от поколения к поколению , воспроизводящиеся в определенном обществе, вошедшие в привычку, быт и сознание его членов, называются _____________(2).</w:t>
      </w:r>
    </w:p>
    <w:p w:rsidR="006E0FF8" w:rsidRDefault="006E0FF8" w:rsidP="00080C80">
      <w:pPr>
        <w:ind w:left="-540"/>
      </w:pPr>
      <w:r>
        <w:t xml:space="preserve">  ____________(3)- это элементы социального и культурного наследия, сохраняющиеся в обществе в течение длительного времени, процесс социального наследования, его способы.</w:t>
      </w:r>
    </w:p>
    <w:p w:rsidR="006E0FF8" w:rsidRDefault="006E0FF8" w:rsidP="00080C80">
      <w:pPr>
        <w:ind w:left="-540"/>
      </w:pPr>
      <w:r>
        <w:t xml:space="preserve">      Установленные государством, общеобязательные правила поведения, возведенные в закон, поддерживаемые силой государственного принуждения - _________(4).</w:t>
      </w:r>
    </w:p>
    <w:p w:rsidR="006E0FF8" w:rsidRDefault="006E0FF8" w:rsidP="00080C80">
      <w:pPr>
        <w:ind w:left="-540"/>
      </w:pPr>
      <w:r>
        <w:t xml:space="preserve">                                                                                                                                                                                                          ____________ (5) – это требования определенного поведения, основанные на принятых в обществе представлениях  о добре и зле, должном и непозволительном. Они опираются исключительно на силу общественного мнения.</w:t>
      </w:r>
    </w:p>
    <w:p w:rsidR="006E0FF8" w:rsidRDefault="006E0FF8" w:rsidP="00080C80">
      <w:pPr>
        <w:ind w:left="-540"/>
      </w:pPr>
      <w:r>
        <w:t xml:space="preserve">           </w:t>
      </w:r>
    </w:p>
    <w:p w:rsidR="006E0FF8" w:rsidRDefault="006E0FF8" w:rsidP="00080C80">
      <w:pPr>
        <w:rPr>
          <w:b/>
        </w:rPr>
      </w:pPr>
      <w:r>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080C80">
      <w:r>
        <w:t xml:space="preserve">          А) духовность</w:t>
      </w:r>
    </w:p>
    <w:p w:rsidR="006E0FF8" w:rsidRDefault="006E0FF8" w:rsidP="00080C80">
      <w:r>
        <w:t xml:space="preserve">          Б)  социальные нормы</w:t>
      </w:r>
    </w:p>
    <w:p w:rsidR="006E0FF8" w:rsidRDefault="006E0FF8" w:rsidP="00080C80">
      <w:r>
        <w:t xml:space="preserve">          В) потребности</w:t>
      </w:r>
    </w:p>
    <w:p w:rsidR="006E0FF8" w:rsidRDefault="006E0FF8" w:rsidP="00080C80">
      <w:r>
        <w:t xml:space="preserve">          Г) обычаи</w:t>
      </w:r>
    </w:p>
    <w:p w:rsidR="006E0FF8" w:rsidRDefault="006E0FF8" w:rsidP="00080C80">
      <w:r>
        <w:t xml:space="preserve">          Д) традиции</w:t>
      </w:r>
    </w:p>
    <w:p w:rsidR="006E0FF8" w:rsidRDefault="006E0FF8" w:rsidP="00080C80">
      <w:r>
        <w:t xml:space="preserve">          Е) мотивы</w:t>
      </w:r>
    </w:p>
    <w:p w:rsidR="006E0FF8" w:rsidRDefault="006E0FF8" w:rsidP="00080C80">
      <w:r>
        <w:t xml:space="preserve">         Ж) нормы права</w:t>
      </w:r>
    </w:p>
    <w:p w:rsidR="006E0FF8" w:rsidRDefault="006E0FF8" w:rsidP="00080C80">
      <w:pPr>
        <w:rPr>
          <w:b/>
          <w:sz w:val="48"/>
          <w:szCs w:val="48"/>
        </w:rPr>
      </w:pPr>
      <w:r>
        <w:t xml:space="preserve">          З)</w:t>
      </w:r>
      <w:r>
        <w:rPr>
          <w:b/>
          <w:sz w:val="48"/>
          <w:szCs w:val="48"/>
        </w:rPr>
        <w:t xml:space="preserve"> </w:t>
      </w:r>
      <w:r w:rsidRPr="009D0759">
        <w:t>моральные нормы</w:t>
      </w:r>
    </w:p>
    <w:p w:rsidR="006E0FF8" w:rsidRDefault="006E0FF8" w:rsidP="00080C80">
      <w:pPr>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w:t>
      </w:r>
    </w:p>
    <w:p w:rsidR="006E0FF8" w:rsidRDefault="006E0FF8" w:rsidP="00080C80">
      <w:pPr>
        <w:rPr>
          <w:b/>
        </w:rPr>
      </w:pPr>
      <w:r>
        <w:rPr>
          <w:b/>
        </w:rPr>
        <w:t xml:space="preserve">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8"/>
        <w:gridCol w:w="1448"/>
        <w:gridCol w:w="1448"/>
        <w:gridCol w:w="1449"/>
        <w:gridCol w:w="1449"/>
      </w:tblGrid>
      <w:tr w:rsidR="006E0FF8" w:rsidRPr="00065E1D" w:rsidTr="00065E1D">
        <w:tc>
          <w:tcPr>
            <w:tcW w:w="1448" w:type="dxa"/>
          </w:tcPr>
          <w:p w:rsidR="006E0FF8" w:rsidRDefault="006E0FF8" w:rsidP="00080C80">
            <w:r>
              <w:t xml:space="preserve">          1</w:t>
            </w:r>
          </w:p>
        </w:tc>
        <w:tc>
          <w:tcPr>
            <w:tcW w:w="1448" w:type="dxa"/>
          </w:tcPr>
          <w:p w:rsidR="006E0FF8" w:rsidRDefault="006E0FF8" w:rsidP="00080C80">
            <w:r>
              <w:t xml:space="preserve">         2</w:t>
            </w:r>
          </w:p>
        </w:tc>
        <w:tc>
          <w:tcPr>
            <w:tcW w:w="1448" w:type="dxa"/>
          </w:tcPr>
          <w:p w:rsidR="006E0FF8" w:rsidRDefault="006E0FF8" w:rsidP="00080C80">
            <w:r>
              <w:t xml:space="preserve">          3</w:t>
            </w:r>
          </w:p>
        </w:tc>
        <w:tc>
          <w:tcPr>
            <w:tcW w:w="1449" w:type="dxa"/>
          </w:tcPr>
          <w:p w:rsidR="006E0FF8" w:rsidRDefault="006E0FF8" w:rsidP="00080C80">
            <w:r>
              <w:t xml:space="preserve">          4</w:t>
            </w:r>
          </w:p>
        </w:tc>
        <w:tc>
          <w:tcPr>
            <w:tcW w:w="1449" w:type="dxa"/>
          </w:tcPr>
          <w:p w:rsidR="006E0FF8" w:rsidRDefault="006E0FF8" w:rsidP="00080C80">
            <w:r>
              <w:t xml:space="preserve">         5</w:t>
            </w:r>
          </w:p>
        </w:tc>
      </w:tr>
      <w:tr w:rsidR="006E0FF8" w:rsidRPr="00065E1D" w:rsidTr="00065E1D">
        <w:tc>
          <w:tcPr>
            <w:tcW w:w="1448" w:type="dxa"/>
          </w:tcPr>
          <w:p w:rsidR="006E0FF8" w:rsidRDefault="006E0FF8" w:rsidP="00080C80"/>
        </w:tc>
        <w:tc>
          <w:tcPr>
            <w:tcW w:w="1448" w:type="dxa"/>
          </w:tcPr>
          <w:p w:rsidR="006E0FF8" w:rsidRDefault="006E0FF8" w:rsidP="00080C80"/>
        </w:tc>
        <w:tc>
          <w:tcPr>
            <w:tcW w:w="1448" w:type="dxa"/>
          </w:tcPr>
          <w:p w:rsidR="006E0FF8" w:rsidRDefault="006E0FF8" w:rsidP="00080C80"/>
        </w:tc>
        <w:tc>
          <w:tcPr>
            <w:tcW w:w="1449" w:type="dxa"/>
          </w:tcPr>
          <w:p w:rsidR="006E0FF8" w:rsidRDefault="006E0FF8" w:rsidP="00080C80"/>
        </w:tc>
        <w:tc>
          <w:tcPr>
            <w:tcW w:w="1449" w:type="dxa"/>
          </w:tcPr>
          <w:p w:rsidR="006E0FF8" w:rsidRDefault="006E0FF8" w:rsidP="00080C80"/>
        </w:tc>
      </w:tr>
    </w:tbl>
    <w:p w:rsidR="006E0FF8" w:rsidRDefault="006E0FF8" w:rsidP="00080C80"/>
    <w:p w:rsidR="006E0FF8" w:rsidRDefault="006E0FF8" w:rsidP="00080C80">
      <w:pPr>
        <w:rPr>
          <w:i/>
          <w:sz w:val="28"/>
          <w:szCs w:val="28"/>
        </w:rPr>
      </w:pPr>
      <w:r>
        <w:rPr>
          <w:b/>
          <w:sz w:val="48"/>
          <w:szCs w:val="48"/>
        </w:rPr>
        <w:t xml:space="preserve">  </w:t>
      </w:r>
      <w:r>
        <w:rPr>
          <w:i/>
          <w:sz w:val="28"/>
          <w:szCs w:val="28"/>
        </w:rPr>
        <w:t>Не забудьте перенести все ответы в бланк регистрации и ответов № 1.</w:t>
      </w:r>
    </w:p>
    <w:p w:rsidR="006E0FF8" w:rsidRDefault="006E0FF8" w:rsidP="00080C80">
      <w:pPr>
        <w:rPr>
          <w:i/>
          <w:sz w:val="28"/>
          <w:szCs w:val="28"/>
        </w:rPr>
      </w:pPr>
      <w:r>
        <w:rPr>
          <w:i/>
          <w:sz w:val="28"/>
          <w:szCs w:val="28"/>
        </w:rPr>
        <w:t xml:space="preserve">                       </w:t>
      </w:r>
    </w:p>
    <w:p w:rsidR="006E0FF8" w:rsidRDefault="006E0FF8" w:rsidP="00080C80">
      <w:pPr>
        <w:ind w:hanging="540"/>
        <w:rPr>
          <w:b/>
          <w:sz w:val="32"/>
          <w:szCs w:val="32"/>
        </w:rPr>
      </w:pPr>
      <w:r>
        <w:rPr>
          <w:b/>
          <w:sz w:val="48"/>
          <w:szCs w:val="48"/>
        </w:rPr>
        <w:t xml:space="preserve">                                      </w:t>
      </w:r>
      <w:r>
        <w:rPr>
          <w:b/>
          <w:sz w:val="32"/>
          <w:szCs w:val="32"/>
        </w:rPr>
        <w:t>Часть 3</w:t>
      </w:r>
    </w:p>
    <w:p w:rsidR="006E0FF8" w:rsidRPr="009D0759" w:rsidRDefault="006E0FF8" w:rsidP="00080C80">
      <w:pPr>
        <w:pBdr>
          <w:top w:val="single" w:sz="4" w:space="1" w:color="auto"/>
          <w:left w:val="single" w:sz="4" w:space="4" w:color="auto"/>
          <w:bottom w:val="single" w:sz="4" w:space="1" w:color="auto"/>
          <w:right w:val="single" w:sz="4" w:space="4" w:color="auto"/>
        </w:pBdr>
        <w:ind w:left="540" w:hanging="540"/>
        <w:rPr>
          <w:b/>
          <w:i/>
          <w:sz w:val="28"/>
          <w:szCs w:val="28"/>
        </w:rPr>
      </w:pPr>
      <w:r w:rsidRPr="009D0759">
        <w:rPr>
          <w:sz w:val="28"/>
          <w:szCs w:val="28"/>
        </w:rPr>
        <w:t xml:space="preserve">        </w:t>
      </w:r>
      <w:r w:rsidRPr="009D0759">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080C80"/>
    <w:p w:rsidR="006E0FF8" w:rsidRDefault="006E0FF8" w:rsidP="00080C80">
      <w:pPr>
        <w:ind w:left="-540"/>
        <w:rPr>
          <w:b/>
          <w:i/>
          <w:sz w:val="32"/>
          <w:szCs w:val="32"/>
        </w:rPr>
      </w:pPr>
      <w:r>
        <w:t xml:space="preserve">                       </w:t>
      </w:r>
      <w:r>
        <w:rPr>
          <w:b/>
          <w:i/>
          <w:sz w:val="32"/>
          <w:szCs w:val="32"/>
        </w:rPr>
        <w:t xml:space="preserve">Прочитайте текст и выполните задания  С 1 – С 4 </w:t>
      </w:r>
    </w:p>
    <w:p w:rsidR="006E0FF8" w:rsidRDefault="006E0FF8" w:rsidP="00E66C0E">
      <w:pPr>
        <w:shd w:val="clear" w:color="auto" w:fill="FFFFFF"/>
        <w:spacing w:line="341" w:lineRule="exact"/>
        <w:ind w:left="1790" w:right="557" w:hanging="854"/>
      </w:pPr>
      <w:r>
        <w:rPr>
          <w:spacing w:val="-1"/>
          <w:sz w:val="26"/>
          <w:szCs w:val="26"/>
        </w:rPr>
        <w:t xml:space="preserve">                    Сущность и предназначение внешней политики</w:t>
      </w:r>
    </w:p>
    <w:p w:rsidR="006E0FF8" w:rsidRPr="00E66C0E" w:rsidRDefault="006E0FF8" w:rsidP="00E66C0E">
      <w:pPr>
        <w:shd w:val="clear" w:color="auto" w:fill="FFFFFF"/>
        <w:spacing w:before="125"/>
        <w:ind w:right="14" w:firstLine="288"/>
        <w:jc w:val="both"/>
      </w:pPr>
      <w:r w:rsidRPr="00E66C0E">
        <w:t>Во внешнеполитической сфере государство призвано обеспечить сохранение единства и национально-государ</w:t>
      </w:r>
      <w:r w:rsidRPr="00E66C0E">
        <w:softHyphen/>
        <w:t>ственную безопасность, физическое выживание государ</w:t>
      </w:r>
      <w:r w:rsidRPr="00E66C0E">
        <w:softHyphen/>
        <w:t>ства, защиту национальных интересов с помощью всех ре</w:t>
      </w:r>
      <w:r w:rsidRPr="00E66C0E">
        <w:softHyphen/>
        <w:t>сурсов, находящихся в его распоряжении. Иными словами, государство всецело возлагает на себя функции обороны страны от внешней опасности и действий подрывных эле</w:t>
      </w:r>
      <w:r w:rsidRPr="00E66C0E">
        <w:softHyphen/>
        <w:t xml:space="preserve">ментов внутри страны. В этом случае большое значение имеют деятельность государства на международной арене, </w:t>
      </w:r>
      <w:r w:rsidRPr="00E66C0E">
        <w:rPr>
          <w:spacing w:val="-4"/>
        </w:rPr>
        <w:t xml:space="preserve">реализация отношений с зарубежными государствами. Среди </w:t>
      </w:r>
      <w:r w:rsidRPr="00E66C0E">
        <w:rPr>
          <w:spacing w:val="-2"/>
        </w:rPr>
        <w:t>них можно назвать реализацию государственно-националь</w:t>
      </w:r>
      <w:r w:rsidRPr="00E66C0E">
        <w:rPr>
          <w:spacing w:val="-2"/>
        </w:rPr>
        <w:softHyphen/>
      </w:r>
      <w:r w:rsidRPr="00E66C0E">
        <w:t>ных интересов, обеспечение неприкосновенности террито</w:t>
      </w:r>
      <w:r w:rsidRPr="00E66C0E">
        <w:softHyphen/>
        <w:t>риальных границ государства и национальной безопасно</w:t>
      </w:r>
      <w:r w:rsidRPr="00E66C0E">
        <w:softHyphen/>
        <w:t>сти, международного сотрудничества и т.д.</w:t>
      </w:r>
    </w:p>
    <w:p w:rsidR="006E0FF8" w:rsidRPr="00E66C0E" w:rsidRDefault="006E0FF8" w:rsidP="00E66C0E">
      <w:pPr>
        <w:shd w:val="clear" w:color="auto" w:fill="FFFFFF"/>
        <w:ind w:left="10" w:right="5" w:firstLine="288"/>
        <w:jc w:val="both"/>
      </w:pPr>
      <w:r w:rsidRPr="00E66C0E">
        <w:rPr>
          <w:spacing w:val="-1"/>
        </w:rPr>
        <w:t>Государство осуществляет международное сотрудниче</w:t>
      </w:r>
      <w:r w:rsidRPr="00E66C0E">
        <w:rPr>
          <w:spacing w:val="-1"/>
        </w:rPr>
        <w:softHyphen/>
      </w:r>
      <w:r w:rsidRPr="00E66C0E">
        <w:t>ство прежде всего по двум основным направлениям: внеш</w:t>
      </w:r>
      <w:r w:rsidRPr="00E66C0E">
        <w:softHyphen/>
      </w:r>
      <w:r w:rsidRPr="00E66C0E">
        <w:rPr>
          <w:spacing w:val="-1"/>
        </w:rPr>
        <w:t>неполитическому и внешнеэкономическому. При этом важ</w:t>
      </w:r>
      <w:r w:rsidRPr="00E66C0E">
        <w:rPr>
          <w:spacing w:val="-1"/>
        </w:rPr>
        <w:softHyphen/>
        <w:t xml:space="preserve">но отметить, что в обеспечении национальной безопасности </w:t>
      </w:r>
      <w:r w:rsidRPr="00E66C0E">
        <w:t>и реализации национальных интересов для России, как и для большинства других стран, появились новые нюансы: выдвижение на передний план международного террориз</w:t>
      </w:r>
      <w:r w:rsidRPr="00E66C0E">
        <w:softHyphen/>
        <w:t>ма, международной организованной преступности, нарко</w:t>
      </w:r>
      <w:r w:rsidRPr="00E66C0E">
        <w:softHyphen/>
        <w:t>бизнеса, экологических проблем, СПИДа и т.д.</w:t>
      </w:r>
    </w:p>
    <w:p w:rsidR="006E0FF8" w:rsidRPr="00E66C0E" w:rsidRDefault="006E0FF8" w:rsidP="00E66C0E">
      <w:pPr>
        <w:shd w:val="clear" w:color="auto" w:fill="FFFFFF"/>
        <w:ind w:right="14" w:firstLine="283"/>
        <w:jc w:val="both"/>
      </w:pPr>
      <w:r w:rsidRPr="00E66C0E">
        <w:t>Разумеется, при реализации как внутренних, так и вне</w:t>
      </w:r>
      <w:r w:rsidRPr="00E66C0E">
        <w:softHyphen/>
      </w:r>
      <w:r w:rsidRPr="00E66C0E">
        <w:rPr>
          <w:spacing w:val="-1"/>
        </w:rPr>
        <w:t>шних функций государство обязано неукоснительно соблю</w:t>
      </w:r>
      <w:r w:rsidRPr="00E66C0E">
        <w:rPr>
          <w:spacing w:val="-1"/>
        </w:rPr>
        <w:softHyphen/>
      </w:r>
      <w:r w:rsidRPr="00E66C0E">
        <w:t xml:space="preserve">дать все общепринятые правила международного права, такие как соблюдение суверенного равенства всех стран, </w:t>
      </w:r>
      <w:r w:rsidRPr="00E66C0E">
        <w:rPr>
          <w:spacing w:val="-1"/>
        </w:rPr>
        <w:t>невмешательство во внутренние дела, соблюдение террито</w:t>
      </w:r>
      <w:r w:rsidRPr="00E66C0E">
        <w:rPr>
          <w:spacing w:val="-1"/>
        </w:rPr>
        <w:softHyphen/>
      </w:r>
      <w:r w:rsidRPr="00E66C0E">
        <w:t>риальной целостности, невмешательство во внутренние дела других стран, отказ от применения силы при решении межгосударственных споров и т.д.</w:t>
      </w:r>
      <w:r w:rsidRPr="00E66C0E">
        <w:rPr>
          <w:spacing w:val="-1"/>
        </w:rPr>
        <w:t xml:space="preserve"> Основу международной политики составляют взаимоот</w:t>
      </w:r>
      <w:r w:rsidRPr="00E66C0E">
        <w:rPr>
          <w:spacing w:val="-1"/>
        </w:rPr>
        <w:softHyphen/>
        <w:t xml:space="preserve">ношения, сотрудничество, противоречия, конфликты между </w:t>
      </w:r>
      <w:r w:rsidRPr="00E66C0E">
        <w:t xml:space="preserve">различными народами и странами, не подчиняющимися </w:t>
      </w:r>
      <w:r w:rsidRPr="00E66C0E">
        <w:rPr>
          <w:spacing w:val="-1"/>
        </w:rPr>
        <w:t xml:space="preserve">какой-либо единой и общей для всех них верховной власти. </w:t>
      </w:r>
      <w:r w:rsidRPr="00E66C0E">
        <w:t>Одна из главных функций международных отношений за</w:t>
      </w:r>
      <w:r w:rsidRPr="00E66C0E">
        <w:softHyphen/>
        <w:t>ключается в том, чтобы найти пути и способы разрешения конфликтов, возникающих в результате столкновения ин</w:t>
      </w:r>
      <w:r w:rsidRPr="00E66C0E">
        <w:softHyphen/>
        <w:t>тересов различных государств. Предельно острым выраже</w:t>
      </w:r>
      <w:r w:rsidRPr="00E66C0E">
        <w:softHyphen/>
        <w:t xml:space="preserve">нием конфликта является война. Но в современном мире государства прибегают к войне как способу обеспечения </w:t>
      </w:r>
      <w:r w:rsidRPr="00E66C0E">
        <w:rPr>
          <w:spacing w:val="-1"/>
        </w:rPr>
        <w:t xml:space="preserve">своих национальных интересов лишь в том случае, если все </w:t>
      </w:r>
      <w:r w:rsidRPr="00E66C0E">
        <w:t>другие средства не дали положительного результата.</w:t>
      </w:r>
      <w:r>
        <w:t xml:space="preserve"> </w:t>
      </w:r>
      <w:r w:rsidRPr="00E66C0E">
        <w:t>В большинстве случаев государства предпочитают ре</w:t>
      </w:r>
      <w:r w:rsidRPr="00E66C0E">
        <w:softHyphen/>
        <w:t>шать возникающие между ними споры за столом перегово</w:t>
      </w:r>
      <w:r w:rsidRPr="00E66C0E">
        <w:softHyphen/>
        <w:t xml:space="preserve">ров, на путях взаимного сотрудничества и поиска согласия. </w:t>
      </w:r>
    </w:p>
    <w:p w:rsidR="006E0FF8" w:rsidRPr="00E66C0E" w:rsidRDefault="006E0FF8" w:rsidP="00E66C0E">
      <w:pPr>
        <w:shd w:val="clear" w:color="auto" w:fill="FFFFFF"/>
        <w:ind w:left="19" w:right="10" w:firstLine="293"/>
        <w:jc w:val="both"/>
      </w:pPr>
      <w:r w:rsidRPr="00E66C0E">
        <w:t>Межгосударственные отношения реализуются через внешнюю политику. Ее основная задача состоит в том, что</w:t>
      </w:r>
      <w:r w:rsidRPr="00E66C0E">
        <w:softHyphen/>
      </w:r>
      <w:r w:rsidRPr="00E66C0E">
        <w:rPr>
          <w:spacing w:val="-1"/>
        </w:rPr>
        <w:t>бы обеспечить наиболее благоприятные международные ус</w:t>
      </w:r>
      <w:r w:rsidRPr="00E66C0E">
        <w:rPr>
          <w:spacing w:val="-1"/>
        </w:rPr>
        <w:softHyphen/>
      </w:r>
      <w:r w:rsidRPr="00E66C0E">
        <w:t>ловия для стабильного развития страны, ее экономики. Важнейшей функцией внешней политики является предот</w:t>
      </w:r>
      <w:r w:rsidRPr="00E66C0E">
        <w:softHyphen/>
        <w:t>вращение войн, агрессии и разного рода конфликтов, угро</w:t>
      </w:r>
      <w:r w:rsidRPr="00E66C0E">
        <w:softHyphen/>
        <w:t>жающих целостности государства.</w:t>
      </w:r>
    </w:p>
    <w:p w:rsidR="006E0FF8" w:rsidRPr="00E66C0E" w:rsidRDefault="006E0FF8" w:rsidP="00E66C0E">
      <w:pPr>
        <w:shd w:val="clear" w:color="auto" w:fill="FFFFFF"/>
        <w:ind w:right="5"/>
        <w:jc w:val="both"/>
      </w:pPr>
      <w:r>
        <w:rPr>
          <w:spacing w:val="-1"/>
        </w:rPr>
        <w:t xml:space="preserve">     </w:t>
      </w:r>
      <w:r w:rsidRPr="00E66C0E">
        <w:rPr>
          <w:spacing w:val="-2"/>
        </w:rPr>
        <w:t xml:space="preserve">Внешняя политика осуществляется специально созданными </w:t>
      </w:r>
      <w:r w:rsidRPr="00E66C0E">
        <w:t>для этого государственными органами.</w:t>
      </w:r>
      <w:r>
        <w:t xml:space="preserve"> </w:t>
      </w:r>
      <w:r w:rsidRPr="00E66C0E">
        <w:t xml:space="preserve">Будучи важным звеном </w:t>
      </w:r>
      <w:r w:rsidRPr="00E66C0E">
        <w:rPr>
          <w:spacing w:val="-3"/>
        </w:rPr>
        <w:t>в механизме государственного управления, внешнеполитиче</w:t>
      </w:r>
      <w:r w:rsidRPr="00E66C0E">
        <w:rPr>
          <w:spacing w:val="-3"/>
        </w:rPr>
        <w:softHyphen/>
      </w:r>
      <w:r w:rsidRPr="00E66C0E">
        <w:t xml:space="preserve">ское ведомство призвано представлять и защищать права и </w:t>
      </w:r>
      <w:r w:rsidRPr="00E66C0E">
        <w:rPr>
          <w:spacing w:val="-1"/>
        </w:rPr>
        <w:t>интересы государства в сфере международных отношений.</w:t>
      </w:r>
    </w:p>
    <w:p w:rsidR="006E0FF8" w:rsidRDefault="006E0FF8" w:rsidP="00080C80">
      <w:pPr>
        <w:ind w:left="-540"/>
        <w:rPr>
          <w:b/>
          <w:i/>
          <w:sz w:val="32"/>
          <w:szCs w:val="32"/>
        </w:rPr>
      </w:pPr>
    </w:p>
    <w:p w:rsidR="006E0FF8" w:rsidRDefault="006E0FF8" w:rsidP="00080C80">
      <w:pPr>
        <w:shd w:val="clear" w:color="auto" w:fill="FFFFFF"/>
        <w:spacing w:before="5" w:line="250" w:lineRule="exact"/>
        <w:ind w:left="5" w:right="5" w:firstLine="341"/>
        <w:jc w:val="both"/>
        <w:rPr>
          <w:sz w:val="22"/>
          <w:szCs w:val="22"/>
        </w:rPr>
      </w:pPr>
      <w:r>
        <w:rPr>
          <w:sz w:val="32"/>
          <w:szCs w:val="32"/>
        </w:rPr>
        <w:t xml:space="preserve">                            </w:t>
      </w:r>
    </w:p>
    <w:p w:rsidR="006E0FF8" w:rsidRDefault="006E0FF8" w:rsidP="00080C80">
      <w:pPr>
        <w:ind w:left="-540"/>
      </w:pPr>
      <w:r>
        <w:rPr>
          <w:bdr w:val="single" w:sz="4" w:space="0" w:color="auto" w:frame="1"/>
        </w:rPr>
        <w:t>С 1</w:t>
      </w:r>
      <w:r>
        <w:t xml:space="preserve">     Какие задачи решает государство во внешнеполитической сфере?  </w:t>
      </w:r>
    </w:p>
    <w:p w:rsidR="006E0FF8" w:rsidRDefault="006E0FF8" w:rsidP="00080C80">
      <w:pPr>
        <w:ind w:left="-540"/>
      </w:pPr>
      <w:r>
        <w:t>.</w:t>
      </w:r>
    </w:p>
    <w:p w:rsidR="006E0FF8" w:rsidRDefault="006E0FF8" w:rsidP="00080C80">
      <w:pPr>
        <w:ind w:left="-540"/>
      </w:pPr>
      <w:r>
        <w:rPr>
          <w:bdr w:val="single" w:sz="4" w:space="0" w:color="auto" w:frame="1"/>
        </w:rPr>
        <w:t>С 2</w:t>
      </w:r>
      <w:r>
        <w:t xml:space="preserve">    Какие три направления в международном сотрудничестве выделяет автор?</w:t>
      </w:r>
    </w:p>
    <w:p w:rsidR="006E0FF8" w:rsidRDefault="006E0FF8" w:rsidP="00080C80">
      <w:pPr>
        <w:ind w:left="-540"/>
      </w:pPr>
    </w:p>
    <w:p w:rsidR="006E0FF8" w:rsidRDefault="006E0FF8" w:rsidP="00080C80">
      <w:pPr>
        <w:ind w:left="-540"/>
      </w:pPr>
      <w:r>
        <w:rPr>
          <w:bdr w:val="single" w:sz="4" w:space="0" w:color="auto" w:frame="1"/>
        </w:rPr>
        <w:t>С 3</w:t>
      </w:r>
      <w:r>
        <w:t xml:space="preserve">    Перечислите основные принципы международных отношений. На основе имеющихся знаний</w:t>
      </w:r>
    </w:p>
    <w:p w:rsidR="006E0FF8" w:rsidRDefault="006E0FF8" w:rsidP="00080C80">
      <w:pPr>
        <w:ind w:left="-540"/>
      </w:pPr>
      <w:r>
        <w:t xml:space="preserve">          по обществознанию и истории России назовите  два  международных документа, являющиеся </w:t>
      </w:r>
    </w:p>
    <w:p w:rsidR="006E0FF8" w:rsidRDefault="006E0FF8" w:rsidP="005E5262">
      <w:pPr>
        <w:ind w:left="-540"/>
      </w:pPr>
      <w:r>
        <w:t xml:space="preserve">          основой взаимоотношений между странами. </w:t>
      </w:r>
    </w:p>
    <w:p w:rsidR="006E0FF8" w:rsidRDefault="006E0FF8" w:rsidP="005E5262">
      <w:pPr>
        <w:ind w:left="-540"/>
      </w:pPr>
    </w:p>
    <w:p w:rsidR="006E0FF8" w:rsidRDefault="006E0FF8" w:rsidP="005E5262">
      <w:pPr>
        <w:ind w:left="-540"/>
      </w:pPr>
      <w:r>
        <w:rPr>
          <w:bdr w:val="single" w:sz="4" w:space="0" w:color="auto" w:frame="1"/>
        </w:rPr>
        <w:t>С 4</w:t>
      </w:r>
      <w:r>
        <w:t xml:space="preserve">    Какие  2  задачи решает внешнеполитическое ведомство? Приведите примеры таких ведомств в </w:t>
      </w:r>
    </w:p>
    <w:p w:rsidR="006E0FF8" w:rsidRDefault="006E0FF8" w:rsidP="005E5262">
      <w:pPr>
        <w:ind w:left="-540"/>
      </w:pPr>
      <w:r>
        <w:t xml:space="preserve">          РФ и других странах.</w:t>
      </w:r>
    </w:p>
    <w:p w:rsidR="006E0FF8" w:rsidRDefault="006E0FF8" w:rsidP="005E5262">
      <w:pPr>
        <w:ind w:left="-540"/>
      </w:pPr>
      <w:r>
        <w:t>_______________________________________________________________________________________</w:t>
      </w:r>
    </w:p>
    <w:p w:rsidR="006E0FF8" w:rsidRDefault="006E0FF8" w:rsidP="00080C80">
      <w:pPr>
        <w:ind w:left="-540"/>
      </w:pPr>
    </w:p>
    <w:p w:rsidR="006E0FF8" w:rsidRDefault="006E0FF8" w:rsidP="00080C80">
      <w:pPr>
        <w:ind w:left="-540"/>
      </w:pPr>
      <w:r>
        <w:rPr>
          <w:bdr w:val="single" w:sz="4" w:space="0" w:color="auto" w:frame="1"/>
        </w:rPr>
        <w:t>С 5</w:t>
      </w:r>
      <w:r>
        <w:t xml:space="preserve">     Назовите три формы собственности, существующие в современной России  наравне с другими.</w:t>
      </w:r>
    </w:p>
    <w:p w:rsidR="006E0FF8" w:rsidRDefault="006E0FF8" w:rsidP="00080C80">
      <w:pPr>
        <w:ind w:left="-540"/>
      </w:pPr>
    </w:p>
    <w:p w:rsidR="006E0FF8" w:rsidRDefault="006E0FF8" w:rsidP="005E5262">
      <w:pPr>
        <w:ind w:left="-540"/>
      </w:pPr>
      <w:r>
        <w:rPr>
          <w:bdr w:val="single" w:sz="4" w:space="0" w:color="auto" w:frame="1"/>
        </w:rPr>
        <w:t>С 6</w:t>
      </w:r>
      <w:r>
        <w:t xml:space="preserve">     Приведите не менее трех примеров деятельности  по реализации своих  культурных   прав.</w:t>
      </w:r>
    </w:p>
    <w:p w:rsidR="006E0FF8" w:rsidRDefault="006E0FF8" w:rsidP="005E5262">
      <w:pPr>
        <w:ind w:left="-540"/>
      </w:pPr>
    </w:p>
    <w:p w:rsidR="006E0FF8" w:rsidRDefault="006E0FF8" w:rsidP="00080C80">
      <w:pPr>
        <w:ind w:left="-540"/>
      </w:pPr>
      <w:r>
        <w:rPr>
          <w:bdr w:val="single" w:sz="4" w:space="0" w:color="auto" w:frame="1"/>
        </w:rPr>
        <w:t>С 7</w:t>
      </w:r>
      <w:r>
        <w:t xml:space="preserve">     В ходе социологического опроса респондентам  в возрасте от 14 до 16 лет предлагалось ответить на вопрос: «Как складываются мои отношения с родителями?». Полученные результаты представлены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5"/>
        <w:gridCol w:w="2535"/>
        <w:gridCol w:w="2535"/>
        <w:gridCol w:w="2535"/>
      </w:tblGrid>
      <w:tr w:rsidR="006E0FF8" w:rsidTr="00065E1D">
        <w:tc>
          <w:tcPr>
            <w:tcW w:w="2535" w:type="dxa"/>
          </w:tcPr>
          <w:p w:rsidR="006E0FF8" w:rsidRDefault="006E0FF8" w:rsidP="00080C80"/>
        </w:tc>
        <w:tc>
          <w:tcPr>
            <w:tcW w:w="2535" w:type="dxa"/>
          </w:tcPr>
          <w:p w:rsidR="006E0FF8" w:rsidRDefault="006E0FF8" w:rsidP="00065E1D">
            <w:pPr>
              <w:jc w:val="center"/>
            </w:pPr>
            <w:r>
              <w:t>Весьма проблематично, что связано с попыткой  меня контролировать, постоянные ссоры, скандалы, упреки, но я не уступаю. Могу и уйти из дома</w:t>
            </w:r>
          </w:p>
          <w:p w:rsidR="006E0FF8" w:rsidRDefault="006E0FF8" w:rsidP="00065E1D">
            <w:pPr>
              <w:jc w:val="center"/>
            </w:pPr>
            <w:r>
              <w:t>%</w:t>
            </w:r>
          </w:p>
        </w:tc>
        <w:tc>
          <w:tcPr>
            <w:tcW w:w="2535" w:type="dxa"/>
          </w:tcPr>
          <w:p w:rsidR="006E0FF8" w:rsidRDefault="006E0FF8" w:rsidP="00065E1D">
            <w:pPr>
              <w:jc w:val="center"/>
            </w:pPr>
            <w:r>
              <w:t>В целом нормально, но по некоторым вопросам (друзья, одежда, учеба) возникают споры Чаще всего мне им приходится уступать.</w:t>
            </w:r>
          </w:p>
          <w:p w:rsidR="006E0FF8" w:rsidRDefault="006E0FF8" w:rsidP="00065E1D">
            <w:pPr>
              <w:jc w:val="center"/>
            </w:pPr>
          </w:p>
          <w:p w:rsidR="006E0FF8" w:rsidRDefault="006E0FF8" w:rsidP="00065E1D">
            <w:pPr>
              <w:jc w:val="center"/>
            </w:pPr>
            <w:r>
              <w:t>%</w:t>
            </w:r>
          </w:p>
        </w:tc>
        <w:tc>
          <w:tcPr>
            <w:tcW w:w="2535" w:type="dxa"/>
          </w:tcPr>
          <w:p w:rsidR="006E0FF8" w:rsidRDefault="006E0FF8" w:rsidP="00065E1D">
            <w:pPr>
              <w:jc w:val="center"/>
            </w:pPr>
            <w:r>
              <w:t>Нормально, все возникающие вопросы обсуждаем и решаем вместе. Ко мне относятся как к взрослому человеку.</w:t>
            </w:r>
          </w:p>
          <w:p w:rsidR="006E0FF8" w:rsidRDefault="006E0FF8" w:rsidP="00065E1D">
            <w:pPr>
              <w:jc w:val="center"/>
            </w:pPr>
          </w:p>
          <w:p w:rsidR="006E0FF8" w:rsidRDefault="006E0FF8" w:rsidP="00065E1D">
            <w:pPr>
              <w:jc w:val="center"/>
            </w:pPr>
          </w:p>
          <w:p w:rsidR="006E0FF8" w:rsidRDefault="006E0FF8" w:rsidP="00065E1D">
            <w:pPr>
              <w:jc w:val="center"/>
            </w:pPr>
            <w:r>
              <w:t>%</w:t>
            </w:r>
          </w:p>
        </w:tc>
      </w:tr>
      <w:tr w:rsidR="006E0FF8" w:rsidTr="00065E1D">
        <w:tc>
          <w:tcPr>
            <w:tcW w:w="2535" w:type="dxa"/>
          </w:tcPr>
          <w:p w:rsidR="006E0FF8" w:rsidRDefault="006E0FF8" w:rsidP="00080C80">
            <w:r>
              <w:t>юноши</w:t>
            </w:r>
          </w:p>
        </w:tc>
        <w:tc>
          <w:tcPr>
            <w:tcW w:w="2535" w:type="dxa"/>
          </w:tcPr>
          <w:p w:rsidR="006E0FF8" w:rsidRDefault="006E0FF8" w:rsidP="00080C80">
            <w:r>
              <w:t>22</w:t>
            </w:r>
          </w:p>
        </w:tc>
        <w:tc>
          <w:tcPr>
            <w:tcW w:w="2535" w:type="dxa"/>
          </w:tcPr>
          <w:p w:rsidR="006E0FF8" w:rsidRDefault="006E0FF8" w:rsidP="00080C80">
            <w:r>
              <w:t>43</w:t>
            </w:r>
          </w:p>
        </w:tc>
        <w:tc>
          <w:tcPr>
            <w:tcW w:w="2535" w:type="dxa"/>
          </w:tcPr>
          <w:p w:rsidR="006E0FF8" w:rsidRDefault="006E0FF8" w:rsidP="00080C80">
            <w:r>
              <w:t>35</w:t>
            </w:r>
          </w:p>
        </w:tc>
      </w:tr>
      <w:tr w:rsidR="006E0FF8" w:rsidTr="00065E1D">
        <w:tc>
          <w:tcPr>
            <w:tcW w:w="2535" w:type="dxa"/>
          </w:tcPr>
          <w:p w:rsidR="006E0FF8" w:rsidRDefault="006E0FF8" w:rsidP="00080C80">
            <w:r>
              <w:t>девушки</w:t>
            </w:r>
          </w:p>
        </w:tc>
        <w:tc>
          <w:tcPr>
            <w:tcW w:w="2535" w:type="dxa"/>
          </w:tcPr>
          <w:p w:rsidR="006E0FF8" w:rsidRDefault="006E0FF8" w:rsidP="00080C80">
            <w:r>
              <w:t>18</w:t>
            </w:r>
          </w:p>
        </w:tc>
        <w:tc>
          <w:tcPr>
            <w:tcW w:w="2535" w:type="dxa"/>
          </w:tcPr>
          <w:p w:rsidR="006E0FF8" w:rsidRDefault="006E0FF8" w:rsidP="00080C80">
            <w:r>
              <w:t>48</w:t>
            </w:r>
          </w:p>
        </w:tc>
        <w:tc>
          <w:tcPr>
            <w:tcW w:w="2535" w:type="dxa"/>
          </w:tcPr>
          <w:p w:rsidR="006E0FF8" w:rsidRDefault="006E0FF8" w:rsidP="00080C80">
            <w:r>
              <w:t>34</w:t>
            </w:r>
          </w:p>
        </w:tc>
      </w:tr>
    </w:tbl>
    <w:p w:rsidR="006E0FF8" w:rsidRPr="0048260A" w:rsidRDefault="006E0FF8" w:rsidP="00083DAF">
      <w:pPr>
        <w:ind w:left="-540"/>
        <w:sectPr w:rsidR="006E0FF8" w:rsidRPr="0048260A">
          <w:pgSz w:w="11909" w:h="16834"/>
          <w:pgMar w:top="851" w:right="851" w:bottom="851" w:left="1134" w:header="720" w:footer="720" w:gutter="0"/>
          <w:cols w:space="720"/>
        </w:sectPr>
      </w:pPr>
      <w:r>
        <w:t xml:space="preserve">     Какие проблемы  указывают подростки в своих взаимоотношениях с родителями? Какие способы решения этих проблем называют они?  Как принадлежность к полу сказывается на способах решения  подобных конфликтов.</w:t>
      </w:r>
    </w:p>
    <w:p w:rsidR="006E0FF8" w:rsidRDefault="006E0FF8" w:rsidP="00080C80"/>
    <w:p w:rsidR="006E0FF8" w:rsidRDefault="006E0FF8" w:rsidP="00080C80">
      <w:pPr>
        <w:ind w:left="-540"/>
      </w:pPr>
      <w:r>
        <w:rPr>
          <w:b/>
          <w:sz w:val="48"/>
          <w:szCs w:val="48"/>
        </w:rPr>
        <w:t xml:space="preserve">          </w:t>
      </w:r>
    </w:p>
    <w:p w:rsidR="006E0FF8" w:rsidRPr="00083DAF" w:rsidRDefault="006E0FF8" w:rsidP="00080C80">
      <w:pPr>
        <w:pBdr>
          <w:top w:val="single" w:sz="4" w:space="1" w:color="auto"/>
          <w:left w:val="single" w:sz="4" w:space="6" w:color="auto"/>
          <w:bottom w:val="single" w:sz="4" w:space="1" w:color="auto"/>
          <w:right w:val="single" w:sz="4" w:space="4" w:color="auto"/>
        </w:pBdr>
        <w:ind w:firstLine="360"/>
        <w:rPr>
          <w:b/>
          <w:i/>
          <w:sz w:val="28"/>
          <w:szCs w:val="28"/>
        </w:rPr>
      </w:pPr>
      <w:r w:rsidRPr="00083DAF">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jc w:val="both"/>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jc w:val="both"/>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jc w:val="both"/>
      </w:pPr>
    </w:p>
    <w:p w:rsidR="006E0FF8" w:rsidRDefault="006E0FF8" w:rsidP="00080C80">
      <w:pPr>
        <w:ind w:left="-180"/>
      </w:pPr>
      <w:r>
        <w:rPr>
          <w:bdr w:val="single" w:sz="4" w:space="0" w:color="auto" w:frame="1"/>
        </w:rPr>
        <w:t xml:space="preserve">   С 8.1</w:t>
      </w:r>
      <w:r>
        <w:t xml:space="preserve">             </w:t>
      </w:r>
      <w:r>
        <w:rPr>
          <w:b/>
        </w:rPr>
        <w:t xml:space="preserve">Философия </w:t>
      </w:r>
      <w:r>
        <w:t xml:space="preserve">       «Вне материи нет ни опыта, ни знаний, значит нет </w:t>
      </w:r>
    </w:p>
    <w:p w:rsidR="006E0FF8" w:rsidRDefault="006E0FF8" w:rsidP="00083DAF">
      <w:pPr>
        <w:ind w:left="-180"/>
      </w:pPr>
      <w:r>
        <w:t xml:space="preserve">                                                        и истины» (А.П. Чехов)            </w:t>
      </w:r>
    </w:p>
    <w:p w:rsidR="006E0FF8" w:rsidRDefault="006E0FF8" w:rsidP="00080C80">
      <w:pPr>
        <w:ind w:left="-180"/>
      </w:pPr>
    </w:p>
    <w:p w:rsidR="006E0FF8" w:rsidRDefault="006E0FF8" w:rsidP="00083DAF">
      <w:r>
        <w:rPr>
          <w:bdr w:val="single" w:sz="4" w:space="0" w:color="auto" w:frame="1"/>
        </w:rPr>
        <w:t xml:space="preserve">   С 8.2</w:t>
      </w:r>
      <w:r>
        <w:t xml:space="preserve">             </w:t>
      </w:r>
      <w:r>
        <w:rPr>
          <w:b/>
        </w:rPr>
        <w:t xml:space="preserve">Социальная   </w:t>
      </w:r>
      <w:r>
        <w:t xml:space="preserve">        «Каждое поколение восстает против своих отцов и   </w:t>
      </w:r>
    </w:p>
    <w:p w:rsidR="006E0FF8" w:rsidRDefault="006E0FF8" w:rsidP="00083DAF">
      <w:r>
        <w:t xml:space="preserve">                           </w:t>
      </w:r>
      <w:r w:rsidRPr="00083DAF">
        <w:rPr>
          <w:b/>
        </w:rPr>
        <w:t xml:space="preserve">психология  </w:t>
      </w:r>
      <w:r>
        <w:t xml:space="preserve">          берет себе в друзья дедов» (Л. Мамфорд)   </w:t>
      </w:r>
    </w:p>
    <w:p w:rsidR="006E0FF8" w:rsidRDefault="006E0FF8" w:rsidP="00080C80">
      <w:pPr>
        <w:ind w:left="-180"/>
      </w:pPr>
      <w:r>
        <w:rPr>
          <w:b/>
        </w:rPr>
        <w:t xml:space="preserve">                                                         </w:t>
      </w:r>
      <w:r>
        <w:t xml:space="preserve">                                                         </w:t>
      </w:r>
    </w:p>
    <w:p w:rsidR="006E0FF8" w:rsidRDefault="006E0FF8" w:rsidP="00083DAF">
      <w:pPr>
        <w:ind w:left="-180"/>
      </w:pPr>
      <w:r>
        <w:rPr>
          <w:bdr w:val="single" w:sz="4" w:space="0" w:color="auto" w:frame="1"/>
        </w:rPr>
        <w:t xml:space="preserve">   С 8.3</w:t>
      </w:r>
      <w:r>
        <w:t xml:space="preserve">             </w:t>
      </w:r>
      <w:r>
        <w:rPr>
          <w:b/>
        </w:rPr>
        <w:t xml:space="preserve"> Экономика</w:t>
      </w:r>
      <w:r>
        <w:t xml:space="preserve">                « В бизнесе ни один шанс не теряется: если вы его </w:t>
      </w:r>
    </w:p>
    <w:p w:rsidR="006E0FF8" w:rsidRDefault="006E0FF8" w:rsidP="00083DAF">
      <w:pPr>
        <w:ind w:left="-180"/>
      </w:pPr>
      <w:r>
        <w:t xml:space="preserve">                                                                загубили, то его отыщет ваш конкурент» (А. Маршалл)</w:t>
      </w:r>
    </w:p>
    <w:p w:rsidR="006E0FF8" w:rsidRDefault="006E0FF8" w:rsidP="00080C80">
      <w:pPr>
        <w:ind w:left="-180"/>
      </w:pPr>
      <w:r>
        <w:t xml:space="preserve">                                                                                                                   </w:t>
      </w:r>
    </w:p>
    <w:p w:rsidR="006E0FF8" w:rsidRDefault="006E0FF8" w:rsidP="00080C80">
      <w:pPr>
        <w:ind w:left="-180"/>
      </w:pPr>
      <w:r>
        <w:rPr>
          <w:bdr w:val="single" w:sz="4" w:space="0" w:color="auto" w:frame="1"/>
        </w:rPr>
        <w:t xml:space="preserve">   С 8.4 </w:t>
      </w:r>
      <w:r>
        <w:t xml:space="preserve">            </w:t>
      </w:r>
      <w:r>
        <w:rPr>
          <w:b/>
        </w:rPr>
        <w:t xml:space="preserve">Социология                </w:t>
      </w:r>
      <w:r>
        <w:t>«Личность одного террориста является душителем</w:t>
      </w:r>
    </w:p>
    <w:p w:rsidR="006E0FF8" w:rsidRDefault="006E0FF8" w:rsidP="00080C80">
      <w:pPr>
        <w:ind w:left="-180"/>
      </w:pPr>
      <w:r>
        <w:t xml:space="preserve">                                                                свободы другой личности».</w:t>
      </w:r>
    </w:p>
    <w:p w:rsidR="006E0FF8" w:rsidRDefault="006E0FF8" w:rsidP="00083DAF"/>
    <w:p w:rsidR="006E0FF8" w:rsidRDefault="006E0FF8" w:rsidP="00080C80">
      <w:pPr>
        <w:ind w:left="-180"/>
      </w:pPr>
      <w:r>
        <w:rPr>
          <w:bdr w:val="single" w:sz="4" w:space="0" w:color="auto" w:frame="1"/>
        </w:rPr>
        <w:t xml:space="preserve">  С 8.5</w:t>
      </w:r>
      <w:r>
        <w:t xml:space="preserve">             </w:t>
      </w:r>
      <w:r>
        <w:rPr>
          <w:b/>
        </w:rPr>
        <w:t xml:space="preserve"> Политология                </w:t>
      </w:r>
      <w:r>
        <w:t>«Кто хочет прекрасно повелевать, должен сначала</w:t>
      </w:r>
    </w:p>
    <w:p w:rsidR="006E0FF8" w:rsidRDefault="006E0FF8" w:rsidP="00080C80">
      <w:pPr>
        <w:ind w:left="-180"/>
      </w:pPr>
      <w:r>
        <w:t xml:space="preserve">                                                                 научиться повиноваться». (Аристотель)                                                          </w:t>
      </w:r>
    </w:p>
    <w:p w:rsidR="006E0FF8" w:rsidRDefault="006E0FF8" w:rsidP="00080C80">
      <w:pPr>
        <w:ind w:left="-180"/>
      </w:pPr>
    </w:p>
    <w:p w:rsidR="006E0FF8" w:rsidRDefault="006E0FF8" w:rsidP="00080C80">
      <w:pPr>
        <w:ind w:left="-180"/>
      </w:pPr>
      <w:r>
        <w:rPr>
          <w:bdr w:val="single" w:sz="4" w:space="0" w:color="auto" w:frame="1"/>
        </w:rPr>
        <w:t xml:space="preserve">   С 8.6 </w:t>
      </w:r>
      <w:r>
        <w:t xml:space="preserve">          </w:t>
      </w:r>
      <w:r>
        <w:rPr>
          <w:b/>
        </w:rPr>
        <w:t xml:space="preserve"> Правоведение</w:t>
      </w:r>
      <w:r>
        <w:t xml:space="preserve">                 «Закон суров, но он закон».</w:t>
      </w:r>
    </w:p>
    <w:p w:rsidR="006E0FF8" w:rsidRDefault="006E0FF8" w:rsidP="00080C80">
      <w:pPr>
        <w:ind w:left="-180"/>
      </w:pPr>
      <w:r>
        <w:t xml:space="preserve">                                                                                       (Латинское изречение)</w:t>
      </w:r>
    </w:p>
    <w:p w:rsidR="006E0FF8" w:rsidRDefault="006E0FF8" w:rsidP="00080C80">
      <w:pPr>
        <w:ind w:left="-180"/>
      </w:pPr>
    </w:p>
    <w:p w:rsidR="006E0FF8" w:rsidRDefault="006E0FF8" w:rsidP="00080C80">
      <w:pPr>
        <w:ind w:left="-180"/>
      </w:pPr>
    </w:p>
    <w:p w:rsidR="006E0FF8" w:rsidRDefault="006E0FF8" w:rsidP="00080C80">
      <w:pPr>
        <w:pBdr>
          <w:top w:val="single" w:sz="4" w:space="1" w:color="auto"/>
          <w:left w:val="single" w:sz="4" w:space="0" w:color="auto"/>
          <w:bottom w:val="single" w:sz="4" w:space="1" w:color="auto"/>
          <w:right w:val="single" w:sz="4" w:space="4" w:color="auto"/>
        </w:pBdr>
        <w:rPr>
          <w:i/>
          <w:sz w:val="32"/>
          <w:szCs w:val="32"/>
        </w:rPr>
      </w:pPr>
      <w:r>
        <w:rPr>
          <w:i/>
          <w:sz w:val="32"/>
          <w:szCs w:val="32"/>
        </w:rPr>
        <w:t xml:space="preserve">     В бланке ответов №2 запишите полный номер задания (например, С 8.5),</w:t>
      </w:r>
    </w:p>
    <w:p w:rsidR="006E0FF8" w:rsidRDefault="006E0FF8" w:rsidP="00080C80">
      <w:pPr>
        <w:pBdr>
          <w:top w:val="single" w:sz="4" w:space="1" w:color="auto"/>
          <w:left w:val="single" w:sz="4" w:space="0" w:color="auto"/>
          <w:bottom w:val="single" w:sz="4" w:space="1" w:color="auto"/>
          <w:right w:val="single" w:sz="4" w:space="4" w:color="auto"/>
        </w:pBdr>
        <w:rPr>
          <w:i/>
          <w:sz w:val="32"/>
          <w:szCs w:val="32"/>
        </w:rPr>
      </w:pPr>
      <w:r>
        <w:rPr>
          <w:i/>
          <w:sz w:val="32"/>
          <w:szCs w:val="32"/>
        </w:rPr>
        <w:t xml:space="preserve">        выбранное высказывание, а затем развернутый ответ</w:t>
      </w:r>
    </w:p>
    <w:p w:rsidR="006E0FF8" w:rsidRDefault="006E0FF8" w:rsidP="00080C80">
      <w:pPr>
        <w:ind w:left="-540"/>
        <w:jc w:val="center"/>
        <w:rPr>
          <w:b/>
          <w:sz w:val="40"/>
          <w:szCs w:val="40"/>
        </w:rPr>
      </w:pPr>
    </w:p>
    <w:p w:rsidR="006E0FF8" w:rsidRPr="00C82D3C" w:rsidRDefault="006E0FF8" w:rsidP="008C1596">
      <w:pPr>
        <w:ind w:left="-540"/>
        <w:jc w:val="center"/>
        <w:rPr>
          <w:sz w:val="40"/>
          <w:szCs w:val="40"/>
        </w:rPr>
      </w:pPr>
      <w:r w:rsidRPr="00C82D3C">
        <w:rPr>
          <w:sz w:val="40"/>
          <w:szCs w:val="40"/>
        </w:rPr>
        <w:t>ВАРИАНТ 1</w:t>
      </w:r>
      <w:r>
        <w:rPr>
          <w:sz w:val="40"/>
          <w:szCs w:val="40"/>
        </w:rPr>
        <w:t>1</w:t>
      </w:r>
    </w:p>
    <w:p w:rsidR="006E0FF8" w:rsidRDefault="006E0FF8" w:rsidP="008C1596">
      <w:pPr>
        <w:ind w:left="-540"/>
        <w:rPr>
          <w:b/>
          <w:sz w:val="32"/>
          <w:szCs w:val="32"/>
        </w:rPr>
      </w:pPr>
      <w:r>
        <w:rPr>
          <w:b/>
          <w:sz w:val="32"/>
          <w:szCs w:val="32"/>
        </w:rPr>
        <w:t xml:space="preserve">                                                       Часть 1</w:t>
      </w:r>
    </w:p>
    <w:p w:rsidR="006E0FF8" w:rsidRDefault="006E0FF8" w:rsidP="008C1596">
      <w:pPr>
        <w:rPr>
          <w:sz w:val="32"/>
          <w:szCs w:val="32"/>
        </w:rPr>
      </w:pPr>
    </w:p>
    <w:p w:rsidR="006E0FF8" w:rsidRDefault="006E0FF8" w:rsidP="008C1596">
      <w:pPr>
        <w:pBdr>
          <w:top w:val="single" w:sz="4" w:space="1" w:color="auto"/>
          <w:left w:val="single" w:sz="4" w:space="4" w:color="auto"/>
          <w:bottom w:val="single" w:sz="4" w:space="1" w:color="auto"/>
          <w:right w:val="single" w:sz="4" w:space="4" w:color="auto"/>
        </w:pBdr>
        <w:jc w:val="both"/>
        <w:rPr>
          <w:b/>
          <w:sz w:val="32"/>
          <w:szCs w:val="32"/>
        </w:rPr>
      </w:pPr>
      <w:r>
        <w:rPr>
          <w:b/>
          <w:i/>
          <w:sz w:val="32"/>
          <w:szCs w:val="32"/>
        </w:rPr>
        <w:t xml:space="preserve">   При выполнении заданий этой части в бланке ответов № 1 под номером, выполняемого вами задания (А1 – А30) поставьте знак </w:t>
      </w:r>
      <w:r>
        <w:rPr>
          <w:b/>
          <w:sz w:val="32"/>
          <w:szCs w:val="32"/>
        </w:rPr>
        <w:t>«х»</w:t>
      </w:r>
      <w:r>
        <w:rPr>
          <w:b/>
          <w:i/>
          <w:sz w:val="32"/>
          <w:szCs w:val="32"/>
        </w:rPr>
        <w:t xml:space="preserve"> в клеточке, номер которой соответствует номеру выбранного вами ответа.</w:t>
      </w:r>
      <w:r>
        <w:rPr>
          <w:b/>
          <w:sz w:val="32"/>
          <w:szCs w:val="32"/>
        </w:rPr>
        <w:t xml:space="preserve">    </w:t>
      </w:r>
    </w:p>
    <w:p w:rsidR="006E0FF8" w:rsidRDefault="006E0FF8" w:rsidP="008C1596">
      <w:pPr>
        <w:ind w:left="-540"/>
      </w:pPr>
    </w:p>
    <w:p w:rsidR="006E0FF8" w:rsidRDefault="006E0FF8" w:rsidP="008C1596">
      <w:pPr>
        <w:ind w:left="-540"/>
      </w:pPr>
      <w:r>
        <w:rPr>
          <w:bdr w:val="single" w:sz="4" w:space="0" w:color="auto" w:frame="1"/>
        </w:rPr>
        <w:t xml:space="preserve">     А 1</w:t>
      </w:r>
      <w:r>
        <w:t xml:space="preserve">       Эстетические и религиозные воззрения различных социальных групп относятся к:</w:t>
      </w:r>
    </w:p>
    <w:p w:rsidR="006E0FF8" w:rsidRDefault="006E0FF8" w:rsidP="008C1596">
      <w:pPr>
        <w:ind w:left="-540"/>
      </w:pPr>
      <w:r>
        <w:t xml:space="preserve">                           1) экономической сфере общества</w:t>
      </w:r>
    </w:p>
    <w:p w:rsidR="006E0FF8" w:rsidRDefault="006E0FF8" w:rsidP="008C1596">
      <w:pPr>
        <w:ind w:left="-540"/>
      </w:pPr>
      <w:r>
        <w:t xml:space="preserve">                           2) политической сфере общества</w:t>
      </w:r>
    </w:p>
    <w:p w:rsidR="006E0FF8" w:rsidRDefault="006E0FF8" w:rsidP="008C1596">
      <w:pPr>
        <w:ind w:left="-540"/>
      </w:pPr>
      <w:r>
        <w:t xml:space="preserve">                           3) духовной сфере общества</w:t>
      </w:r>
    </w:p>
    <w:p w:rsidR="006E0FF8" w:rsidRDefault="006E0FF8" w:rsidP="008C1596">
      <w:pPr>
        <w:ind w:left="-540"/>
      </w:pPr>
      <w:r>
        <w:t xml:space="preserve">                           4) социальной сфере общества</w:t>
      </w:r>
    </w:p>
    <w:p w:rsidR="006E0FF8" w:rsidRDefault="006E0FF8" w:rsidP="008C1596">
      <w:pPr>
        <w:ind w:left="-540"/>
      </w:pPr>
      <w:r>
        <w:rPr>
          <w:bdr w:val="single" w:sz="4" w:space="0" w:color="auto" w:frame="1"/>
        </w:rPr>
        <w:t xml:space="preserve">    А 2</w:t>
      </w:r>
      <w:r>
        <w:t xml:space="preserve">        В современном мире к глобальным можно отнести проблему:</w:t>
      </w:r>
    </w:p>
    <w:p w:rsidR="006E0FF8" w:rsidRDefault="006E0FF8" w:rsidP="008C1596">
      <w:pPr>
        <w:ind w:left="-540"/>
      </w:pPr>
      <w:r>
        <w:t xml:space="preserve">                            1) создание общеевропейского парламента</w:t>
      </w:r>
    </w:p>
    <w:p w:rsidR="006E0FF8" w:rsidRDefault="006E0FF8" w:rsidP="008C1596">
      <w:pPr>
        <w:ind w:left="-540"/>
      </w:pPr>
      <w:r>
        <w:t xml:space="preserve">                            2) развития мировой торговли</w:t>
      </w:r>
    </w:p>
    <w:p w:rsidR="006E0FF8" w:rsidRDefault="006E0FF8" w:rsidP="008C1596">
      <w:pPr>
        <w:ind w:left="-540"/>
      </w:pPr>
      <w:r>
        <w:t xml:space="preserve">                            3) появление новых религиозных конфессий</w:t>
      </w:r>
    </w:p>
    <w:p w:rsidR="006E0FF8" w:rsidRDefault="006E0FF8" w:rsidP="008C1596">
      <w:pPr>
        <w:ind w:left="-540"/>
      </w:pPr>
      <w:r>
        <w:t xml:space="preserve">                            4) сырьевую</w:t>
      </w:r>
    </w:p>
    <w:p w:rsidR="006E0FF8" w:rsidRDefault="006E0FF8" w:rsidP="008C1596">
      <w:pPr>
        <w:ind w:left="-540"/>
      </w:pPr>
      <w:r>
        <w:rPr>
          <w:bdr w:val="single" w:sz="4" w:space="0" w:color="auto" w:frame="1"/>
        </w:rPr>
        <w:t xml:space="preserve">   А 3</w:t>
      </w:r>
      <w:r>
        <w:t xml:space="preserve">    Найдите обобщающее слово для понятий: рок-опера, симфония, пьеса, сказка, легенда,</w:t>
      </w:r>
    </w:p>
    <w:p w:rsidR="006E0FF8" w:rsidRDefault="006E0FF8" w:rsidP="008C1596">
      <w:pPr>
        <w:ind w:left="-540"/>
      </w:pPr>
      <w:r>
        <w:t xml:space="preserve">             обычай, язык:</w:t>
      </w:r>
    </w:p>
    <w:p w:rsidR="006E0FF8" w:rsidRDefault="006E0FF8" w:rsidP="008C1596">
      <w:pPr>
        <w:ind w:left="-540"/>
      </w:pPr>
      <w:r>
        <w:t xml:space="preserve">                            1) материальная культура</w:t>
      </w:r>
    </w:p>
    <w:p w:rsidR="006E0FF8" w:rsidRDefault="006E0FF8" w:rsidP="008C1596">
      <w:pPr>
        <w:ind w:left="-540"/>
      </w:pPr>
      <w:r>
        <w:t xml:space="preserve">                            2) духовная культура</w:t>
      </w:r>
    </w:p>
    <w:p w:rsidR="006E0FF8" w:rsidRDefault="006E0FF8" w:rsidP="008C1596">
      <w:pPr>
        <w:ind w:left="-540"/>
      </w:pPr>
      <w:r>
        <w:t xml:space="preserve">                            3) культурное наследие</w:t>
      </w:r>
    </w:p>
    <w:p w:rsidR="006E0FF8" w:rsidRDefault="006E0FF8" w:rsidP="008C1596">
      <w:pPr>
        <w:ind w:left="-540"/>
      </w:pPr>
      <w:r>
        <w:t xml:space="preserve">                            4) массовая культура</w:t>
      </w:r>
    </w:p>
    <w:p w:rsidR="006E0FF8" w:rsidRDefault="006E0FF8" w:rsidP="008C1596">
      <w:pPr>
        <w:ind w:left="-540"/>
      </w:pPr>
      <w:r>
        <w:rPr>
          <w:bdr w:val="single" w:sz="4" w:space="0" w:color="auto" w:frame="1"/>
        </w:rPr>
        <w:t xml:space="preserve">   А 4</w:t>
      </w:r>
      <w:r>
        <w:t xml:space="preserve">    Для трудовой деятельности характерны признаки:             </w:t>
      </w:r>
    </w:p>
    <w:p w:rsidR="006E0FF8" w:rsidRDefault="006E0FF8" w:rsidP="008C1596">
      <w:pPr>
        <w:ind w:left="-540"/>
      </w:pPr>
      <w:r>
        <w:t xml:space="preserve">                         1) необходимость определенной квалификации, умений и навыков</w:t>
      </w:r>
    </w:p>
    <w:p w:rsidR="006E0FF8" w:rsidRDefault="006E0FF8" w:rsidP="008C1596">
      <w:pPr>
        <w:ind w:left="-540"/>
      </w:pPr>
      <w:r>
        <w:t xml:space="preserve">                         2) ориентированность на процесс, а не на результат</w:t>
      </w:r>
    </w:p>
    <w:p w:rsidR="006E0FF8" w:rsidRDefault="006E0FF8" w:rsidP="008C1596">
      <w:pPr>
        <w:ind w:left="-540"/>
      </w:pPr>
      <w:r>
        <w:t xml:space="preserve">                         3) спонтанный, нецеленаправленный характер</w:t>
      </w:r>
    </w:p>
    <w:p w:rsidR="006E0FF8" w:rsidRDefault="006E0FF8" w:rsidP="008C1596">
      <w:pPr>
        <w:ind w:left="-540"/>
      </w:pPr>
      <w:r>
        <w:t xml:space="preserve">                         4) обязательно доставляет удовольствие </w:t>
      </w:r>
    </w:p>
    <w:p w:rsidR="006E0FF8" w:rsidRDefault="006E0FF8" w:rsidP="008C1596">
      <w:pPr>
        <w:ind w:left="-540"/>
      </w:pPr>
      <w:r>
        <w:rPr>
          <w:bdr w:val="single" w:sz="4" w:space="0" w:color="auto" w:frame="1"/>
        </w:rPr>
        <w:t xml:space="preserve">   А 5</w:t>
      </w:r>
      <w:r>
        <w:t xml:space="preserve">   Какое суждение является верным:</w:t>
      </w:r>
    </w:p>
    <w:p w:rsidR="006E0FF8" w:rsidRDefault="006E0FF8" w:rsidP="008C1596">
      <w:pPr>
        <w:ind w:left="-540"/>
      </w:pPr>
      <w:r>
        <w:t xml:space="preserve">             А.  Познание – есть форма адекватного отражения действительности, процесс приобретения знаний.</w:t>
      </w:r>
    </w:p>
    <w:p w:rsidR="006E0FF8" w:rsidRDefault="006E0FF8" w:rsidP="008C1596">
      <w:pPr>
        <w:ind w:left="-540"/>
      </w:pPr>
      <w:r>
        <w:t xml:space="preserve">             Б.   Ощущения мы получаем при помощи органов чувств.</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w:t>
      </w:r>
    </w:p>
    <w:p w:rsidR="006E0FF8" w:rsidRDefault="006E0FF8" w:rsidP="008C1596">
      <w:pPr>
        <w:ind w:left="-540"/>
      </w:pPr>
      <w:r>
        <w:rPr>
          <w:bdr w:val="single" w:sz="4" w:space="0" w:color="auto" w:frame="1"/>
        </w:rPr>
        <w:t xml:space="preserve">   А 6</w:t>
      </w:r>
      <w:r>
        <w:t xml:space="preserve">    Относительный характер истинности наших знаний объясняется тем, что:</w:t>
      </w:r>
    </w:p>
    <w:p w:rsidR="006E0FF8" w:rsidRDefault="006E0FF8" w:rsidP="008C1596">
      <w:pPr>
        <w:ind w:left="-540"/>
      </w:pPr>
      <w:r>
        <w:t xml:space="preserve">                           1) они зависят от реальных исторических условий</w:t>
      </w:r>
    </w:p>
    <w:p w:rsidR="006E0FF8" w:rsidRDefault="006E0FF8" w:rsidP="008C1596">
      <w:pPr>
        <w:ind w:left="-540"/>
      </w:pPr>
      <w:r>
        <w:t xml:space="preserve">                           2) они зависят от моральных норм общества </w:t>
      </w:r>
    </w:p>
    <w:p w:rsidR="006E0FF8" w:rsidRDefault="006E0FF8" w:rsidP="008C1596">
      <w:pPr>
        <w:ind w:left="-540"/>
      </w:pPr>
      <w:r>
        <w:t xml:space="preserve">                          3) только наблюдение может служить критерием истины</w:t>
      </w:r>
    </w:p>
    <w:p w:rsidR="006E0FF8" w:rsidRDefault="006E0FF8" w:rsidP="008C1596">
      <w:pPr>
        <w:ind w:left="-540"/>
      </w:pPr>
      <w:r>
        <w:t xml:space="preserve">                           4) любое знание можно проверить посредством эксперимента</w:t>
      </w:r>
    </w:p>
    <w:p w:rsidR="006E0FF8" w:rsidRDefault="006E0FF8" w:rsidP="008C1596">
      <w:pPr>
        <w:ind w:left="-540"/>
      </w:pPr>
      <w:r>
        <w:rPr>
          <w:bdr w:val="single" w:sz="4" w:space="0" w:color="auto" w:frame="1"/>
        </w:rPr>
        <w:t xml:space="preserve">   А 7</w:t>
      </w:r>
      <w:r>
        <w:t xml:space="preserve">   Социальным последствием научно-технической революции является:</w:t>
      </w:r>
    </w:p>
    <w:p w:rsidR="006E0FF8" w:rsidRDefault="006E0FF8" w:rsidP="008C1596">
      <w:pPr>
        <w:ind w:left="-540"/>
      </w:pPr>
      <w:r>
        <w:t xml:space="preserve">                           1) повышение численности населения, занятого в промышленности</w:t>
      </w:r>
    </w:p>
    <w:p w:rsidR="006E0FF8" w:rsidRDefault="006E0FF8" w:rsidP="008C1596">
      <w:pPr>
        <w:ind w:left="-540"/>
      </w:pPr>
      <w:r>
        <w:t xml:space="preserve">                            2) снижение качества жизни</w:t>
      </w:r>
    </w:p>
    <w:p w:rsidR="006E0FF8" w:rsidRDefault="006E0FF8" w:rsidP="008C1596">
      <w:pPr>
        <w:ind w:left="-540"/>
      </w:pPr>
      <w:r>
        <w:t xml:space="preserve">                            3) высокий уровень инфляции</w:t>
      </w:r>
    </w:p>
    <w:p w:rsidR="006E0FF8" w:rsidRDefault="006E0FF8" w:rsidP="008C1596">
      <w:pPr>
        <w:ind w:left="-540"/>
      </w:pPr>
      <w:r>
        <w:t xml:space="preserve">                            4) низкая квалификация работников</w:t>
      </w:r>
    </w:p>
    <w:p w:rsidR="006E0FF8" w:rsidRDefault="006E0FF8" w:rsidP="008C1596">
      <w:pPr>
        <w:ind w:left="-540"/>
      </w:pPr>
      <w:r>
        <w:rPr>
          <w:bdr w:val="single" w:sz="4" w:space="0" w:color="auto" w:frame="1"/>
        </w:rPr>
        <w:t xml:space="preserve">   А 8</w:t>
      </w:r>
      <w:r>
        <w:t xml:space="preserve">     Агностики отрицают возможность:</w:t>
      </w:r>
    </w:p>
    <w:p w:rsidR="006E0FF8" w:rsidRDefault="006E0FF8" w:rsidP="008C1596">
      <w:pPr>
        <w:ind w:left="-540"/>
      </w:pPr>
      <w:r>
        <w:t xml:space="preserve">                            1) воспитания добродетели</w:t>
      </w:r>
    </w:p>
    <w:p w:rsidR="006E0FF8" w:rsidRDefault="006E0FF8" w:rsidP="008C1596">
      <w:pPr>
        <w:ind w:left="-540"/>
      </w:pPr>
      <w:r>
        <w:t xml:space="preserve">                            2) существование Бога</w:t>
      </w:r>
    </w:p>
    <w:p w:rsidR="006E0FF8" w:rsidRDefault="006E0FF8" w:rsidP="008C1596">
      <w:pPr>
        <w:ind w:left="-540"/>
      </w:pPr>
      <w:r>
        <w:t xml:space="preserve">                            3) достижения абсолютной истины</w:t>
      </w:r>
    </w:p>
    <w:p w:rsidR="006E0FF8" w:rsidRDefault="006E0FF8" w:rsidP="008C1596">
      <w:pPr>
        <w:ind w:left="-540"/>
      </w:pPr>
      <w:r>
        <w:t xml:space="preserve">                            4) возможность прогресса </w:t>
      </w:r>
    </w:p>
    <w:p w:rsidR="006E0FF8" w:rsidRDefault="006E0FF8" w:rsidP="008C1596">
      <w:pPr>
        <w:ind w:left="-540"/>
      </w:pPr>
      <w:r>
        <w:rPr>
          <w:bdr w:val="single" w:sz="4" w:space="0" w:color="auto" w:frame="1"/>
        </w:rPr>
        <w:t xml:space="preserve">   А 9</w:t>
      </w:r>
      <w:r>
        <w:t xml:space="preserve">      Современному развитию образования не соответствует:</w:t>
      </w:r>
    </w:p>
    <w:p w:rsidR="006E0FF8" w:rsidRDefault="006E0FF8" w:rsidP="008C1596">
      <w:pPr>
        <w:ind w:left="-540"/>
      </w:pPr>
      <w:r>
        <w:t xml:space="preserve">                            1) широкое применение компьютеров и электронных средств обучения</w:t>
      </w:r>
    </w:p>
    <w:p w:rsidR="006E0FF8" w:rsidRDefault="006E0FF8" w:rsidP="008C1596">
      <w:pPr>
        <w:ind w:left="-540"/>
      </w:pPr>
      <w:r>
        <w:t xml:space="preserve">                            2) увеличение объема содержания образования за счет гуманитарных</w:t>
      </w:r>
    </w:p>
    <w:p w:rsidR="006E0FF8" w:rsidRDefault="006E0FF8" w:rsidP="008C1596">
      <w:pPr>
        <w:ind w:left="-540"/>
      </w:pPr>
      <w:r>
        <w:t xml:space="preserve">                                дисциплин</w:t>
      </w:r>
    </w:p>
    <w:p w:rsidR="006E0FF8" w:rsidRDefault="006E0FF8" w:rsidP="008C1596">
      <w:pPr>
        <w:ind w:left="-540"/>
      </w:pPr>
      <w:r>
        <w:t xml:space="preserve">                            3) усиление сословности                             </w:t>
      </w:r>
    </w:p>
    <w:p w:rsidR="006E0FF8" w:rsidRDefault="006E0FF8" w:rsidP="008C1596">
      <w:pPr>
        <w:ind w:left="-540"/>
      </w:pPr>
      <w:r>
        <w:t xml:space="preserve">                            4) создание системы непрерывного образования</w:t>
      </w:r>
    </w:p>
    <w:p w:rsidR="006E0FF8" w:rsidRDefault="006E0FF8" w:rsidP="008C1596">
      <w:pPr>
        <w:ind w:left="-540"/>
      </w:pPr>
      <w:r>
        <w:rPr>
          <w:bdr w:val="single" w:sz="4" w:space="0" w:color="auto" w:frame="1"/>
        </w:rPr>
        <w:t xml:space="preserve">  А 10</w:t>
      </w:r>
      <w:r>
        <w:t xml:space="preserve">       Какое суждение является верным:</w:t>
      </w:r>
    </w:p>
    <w:p w:rsidR="006E0FF8" w:rsidRDefault="006E0FF8" w:rsidP="008C1596">
      <w:pPr>
        <w:ind w:left="-540"/>
      </w:pPr>
      <w:r>
        <w:t xml:space="preserve">                А. Самопознание невозможно, так как для познания необходимо наблюдать предмет</w:t>
      </w:r>
    </w:p>
    <w:p w:rsidR="006E0FF8" w:rsidRDefault="006E0FF8" w:rsidP="008C1596">
      <w:pPr>
        <w:ind w:left="-540"/>
      </w:pPr>
      <w:r>
        <w:t xml:space="preserve">                     со стороны</w:t>
      </w:r>
    </w:p>
    <w:p w:rsidR="006E0FF8" w:rsidRDefault="006E0FF8" w:rsidP="008C1596">
      <w:pPr>
        <w:ind w:left="-540"/>
      </w:pPr>
      <w:r>
        <w:t xml:space="preserve">                Б.  Предмет самопознания находится в постоянном изменении, следовательно процесс</w:t>
      </w:r>
    </w:p>
    <w:p w:rsidR="006E0FF8" w:rsidRDefault="006E0FF8" w:rsidP="008C1596">
      <w:pPr>
        <w:ind w:left="-540"/>
      </w:pPr>
      <w:r>
        <w:t xml:space="preserve">                     самопознания  является бессмысленным.</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w:t>
      </w:r>
    </w:p>
    <w:p w:rsidR="006E0FF8" w:rsidRDefault="006E0FF8" w:rsidP="008C1596">
      <w:pPr>
        <w:ind w:left="-540"/>
      </w:pPr>
    </w:p>
    <w:p w:rsidR="006E0FF8" w:rsidRDefault="006E0FF8" w:rsidP="008C1596">
      <w:pPr>
        <w:ind w:left="-540"/>
      </w:pPr>
      <w:r>
        <w:rPr>
          <w:bdr w:val="single" w:sz="4" w:space="0" w:color="auto" w:frame="1"/>
        </w:rPr>
        <w:t xml:space="preserve">   А 11</w:t>
      </w:r>
      <w:r>
        <w:t xml:space="preserve">      Право на участие в управлении предприятием дает ее владельцу ценная бумага:</w:t>
      </w:r>
    </w:p>
    <w:p w:rsidR="006E0FF8" w:rsidRDefault="006E0FF8" w:rsidP="008C1596">
      <w:pPr>
        <w:ind w:left="-540"/>
      </w:pPr>
      <w:r>
        <w:t xml:space="preserve">                     1) лицензия</w:t>
      </w:r>
    </w:p>
    <w:p w:rsidR="006E0FF8" w:rsidRDefault="006E0FF8" w:rsidP="008C1596">
      <w:pPr>
        <w:ind w:left="-540"/>
      </w:pPr>
      <w:r>
        <w:t xml:space="preserve">                     2) вексель</w:t>
      </w:r>
    </w:p>
    <w:p w:rsidR="006E0FF8" w:rsidRDefault="006E0FF8" w:rsidP="008C1596">
      <w:pPr>
        <w:ind w:left="-540"/>
      </w:pPr>
      <w:r>
        <w:t xml:space="preserve">                     3) акция</w:t>
      </w:r>
    </w:p>
    <w:p w:rsidR="006E0FF8" w:rsidRDefault="006E0FF8" w:rsidP="009B40B2">
      <w:pPr>
        <w:ind w:left="-540"/>
      </w:pPr>
      <w:r>
        <w:t xml:space="preserve">                     4) облигация</w:t>
      </w:r>
    </w:p>
    <w:p w:rsidR="006E0FF8" w:rsidRDefault="006E0FF8" w:rsidP="008C1596">
      <w:pPr>
        <w:ind w:left="-540"/>
      </w:pPr>
      <w:r>
        <w:rPr>
          <w:bdr w:val="single" w:sz="4" w:space="0" w:color="auto" w:frame="1"/>
        </w:rPr>
        <w:t xml:space="preserve">   А 12</w:t>
      </w:r>
      <w:r>
        <w:t xml:space="preserve">       В административно-командной экономике  предметом дефицита  являются:</w:t>
      </w:r>
    </w:p>
    <w:p w:rsidR="006E0FF8" w:rsidRDefault="006E0FF8" w:rsidP="008C1596">
      <w:pPr>
        <w:ind w:left="-540"/>
      </w:pPr>
      <w:r>
        <w:t xml:space="preserve">                        1) трудовые ресурсы</w:t>
      </w:r>
    </w:p>
    <w:p w:rsidR="006E0FF8" w:rsidRDefault="006E0FF8" w:rsidP="008C1596">
      <w:pPr>
        <w:ind w:left="-540"/>
      </w:pPr>
      <w:r>
        <w:t xml:space="preserve">                        2) товары и услуги</w:t>
      </w:r>
    </w:p>
    <w:p w:rsidR="006E0FF8" w:rsidRDefault="006E0FF8" w:rsidP="008C1596">
      <w:pPr>
        <w:ind w:left="-540"/>
      </w:pPr>
      <w:r>
        <w:t xml:space="preserve">                        3) деньги</w:t>
      </w:r>
    </w:p>
    <w:p w:rsidR="006E0FF8" w:rsidRDefault="006E0FF8" w:rsidP="009B40B2">
      <w:pPr>
        <w:ind w:left="-540"/>
      </w:pPr>
      <w:r>
        <w:t xml:space="preserve">                        4) сырьевые ресурсы</w:t>
      </w:r>
    </w:p>
    <w:p w:rsidR="006E0FF8" w:rsidRDefault="006E0FF8" w:rsidP="008C1596">
      <w:pPr>
        <w:ind w:left="-540"/>
      </w:pPr>
      <w:r>
        <w:rPr>
          <w:bdr w:val="single" w:sz="4" w:space="0" w:color="auto" w:frame="1"/>
        </w:rPr>
        <w:t xml:space="preserve">   А 13</w:t>
      </w:r>
      <w:r>
        <w:t xml:space="preserve">     Государство вводит таможенные пошлины на иностранные товары, чтобы</w:t>
      </w:r>
    </w:p>
    <w:p w:rsidR="006E0FF8" w:rsidRDefault="006E0FF8" w:rsidP="008C1596">
      <w:pPr>
        <w:ind w:left="-540"/>
      </w:pPr>
      <w:r>
        <w:t xml:space="preserve">                        1) увеличить объем импорта</w:t>
      </w:r>
    </w:p>
    <w:p w:rsidR="006E0FF8" w:rsidRDefault="006E0FF8" w:rsidP="008C1596">
      <w:pPr>
        <w:ind w:left="-540"/>
      </w:pPr>
      <w:r>
        <w:t xml:space="preserve">                        2) получить прибыль</w:t>
      </w:r>
    </w:p>
    <w:p w:rsidR="006E0FF8" w:rsidRDefault="006E0FF8" w:rsidP="008C1596">
      <w:pPr>
        <w:ind w:left="-540"/>
      </w:pPr>
      <w:r>
        <w:t xml:space="preserve">                        3) защитить отечественных производителей  товаров</w:t>
      </w:r>
    </w:p>
    <w:p w:rsidR="006E0FF8" w:rsidRDefault="006E0FF8" w:rsidP="008C1596">
      <w:pPr>
        <w:ind w:left="-540"/>
      </w:pPr>
      <w:r>
        <w:t xml:space="preserve">                        4) понизить стоимость импортных товаров</w:t>
      </w:r>
    </w:p>
    <w:p w:rsidR="006E0FF8" w:rsidRDefault="006E0FF8" w:rsidP="008C1596">
      <w:pPr>
        <w:ind w:left="-540"/>
      </w:pPr>
      <w:r>
        <w:rPr>
          <w:bdr w:val="single" w:sz="4" w:space="0" w:color="auto" w:frame="1"/>
        </w:rPr>
        <w:t xml:space="preserve">   А 14  </w:t>
      </w:r>
      <w:r>
        <w:t xml:space="preserve">   Формирование информационного общества  привело к росту спроса на услуги</w:t>
      </w:r>
    </w:p>
    <w:p w:rsidR="006E0FF8" w:rsidRDefault="006E0FF8" w:rsidP="008C1596">
      <w:pPr>
        <w:ind w:left="-540"/>
      </w:pPr>
      <w:r>
        <w:t xml:space="preserve">                специалистов по телекоммуникациям, программистов и компьютерных аналитиков.</w:t>
      </w:r>
    </w:p>
    <w:p w:rsidR="006E0FF8" w:rsidRDefault="006E0FF8" w:rsidP="008C1596">
      <w:pPr>
        <w:ind w:left="-540"/>
      </w:pPr>
      <w:r>
        <w:t xml:space="preserve">                 Этот пример характеризует ситуацию на рынке:      </w:t>
      </w:r>
    </w:p>
    <w:p w:rsidR="006E0FF8" w:rsidRDefault="006E0FF8" w:rsidP="008C1596">
      <w:r>
        <w:t xml:space="preserve">               1) фондовом</w:t>
      </w:r>
    </w:p>
    <w:p w:rsidR="006E0FF8" w:rsidRDefault="006E0FF8" w:rsidP="008C1596">
      <w:pPr>
        <w:ind w:left="-540"/>
      </w:pPr>
      <w:r>
        <w:t xml:space="preserve">                        2) информационном</w:t>
      </w:r>
    </w:p>
    <w:p w:rsidR="006E0FF8" w:rsidRDefault="006E0FF8" w:rsidP="008C1596">
      <w:pPr>
        <w:ind w:left="-540"/>
      </w:pPr>
      <w:r>
        <w:t xml:space="preserve">                        3) труда</w:t>
      </w:r>
    </w:p>
    <w:p w:rsidR="006E0FF8" w:rsidRDefault="006E0FF8" w:rsidP="008C1596">
      <w:pPr>
        <w:ind w:left="-540"/>
      </w:pPr>
      <w:r>
        <w:t xml:space="preserve">                        4) средств производства</w:t>
      </w:r>
    </w:p>
    <w:p w:rsidR="006E0FF8" w:rsidRDefault="006E0FF8" w:rsidP="008C1596">
      <w:pPr>
        <w:ind w:left="-540"/>
      </w:pPr>
      <w:r>
        <w:rPr>
          <w:bdr w:val="single" w:sz="4" w:space="0" w:color="auto" w:frame="1"/>
        </w:rPr>
        <w:t xml:space="preserve">   А 15</w:t>
      </w:r>
      <w:r>
        <w:t xml:space="preserve">      Какое суждение является верным:</w:t>
      </w:r>
    </w:p>
    <w:p w:rsidR="006E0FF8" w:rsidRDefault="006E0FF8" w:rsidP="008C1596">
      <w:pPr>
        <w:ind w:left="-540"/>
      </w:pPr>
      <w:r>
        <w:t xml:space="preserve">                А. К внутреннему фактору, вызывающему инфляцию, относится  необоснованное </w:t>
      </w:r>
    </w:p>
    <w:p w:rsidR="006E0FF8" w:rsidRDefault="006E0FF8" w:rsidP="008C1596">
      <w:pPr>
        <w:ind w:left="-540"/>
      </w:pPr>
      <w:r>
        <w:t xml:space="preserve">                     повышение цен и заработной платы</w:t>
      </w:r>
    </w:p>
    <w:p w:rsidR="006E0FF8" w:rsidRDefault="006E0FF8" w:rsidP="008C1596">
      <w:pPr>
        <w:ind w:left="-540"/>
      </w:pPr>
      <w:r>
        <w:t xml:space="preserve">                Б.  Структурные мировые кризисы относятся к внешним факторам, вызывающим </w:t>
      </w:r>
    </w:p>
    <w:p w:rsidR="006E0FF8" w:rsidRDefault="006E0FF8" w:rsidP="008C1596">
      <w:pPr>
        <w:ind w:left="-540"/>
      </w:pPr>
      <w:r>
        <w:t xml:space="preserve">                     инфляцию.</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rPr>
          <w:bdr w:val="single" w:sz="4" w:space="0" w:color="auto" w:frame="1"/>
        </w:rPr>
        <w:t xml:space="preserve">   А 16</w:t>
      </w:r>
      <w:r>
        <w:t xml:space="preserve">     Главным признаком деления общества на классы в марксистской теории  является:</w:t>
      </w:r>
    </w:p>
    <w:p w:rsidR="006E0FF8" w:rsidRDefault="006E0FF8" w:rsidP="008C1596">
      <w:pPr>
        <w:ind w:left="-540"/>
      </w:pPr>
      <w:r>
        <w:t xml:space="preserve">                     1) нравственные ценности, объединяющие людей</w:t>
      </w:r>
    </w:p>
    <w:p w:rsidR="006E0FF8" w:rsidRDefault="006E0FF8" w:rsidP="008C1596">
      <w:pPr>
        <w:ind w:left="-540"/>
      </w:pPr>
      <w:r>
        <w:t xml:space="preserve">                     2) численность и характер взаимодействий</w:t>
      </w:r>
    </w:p>
    <w:p w:rsidR="006E0FF8" w:rsidRDefault="006E0FF8" w:rsidP="008C1596">
      <w:pPr>
        <w:ind w:left="-540"/>
      </w:pPr>
      <w:r>
        <w:t xml:space="preserve">                     3) отношение к средствам производства</w:t>
      </w:r>
    </w:p>
    <w:p w:rsidR="006E0FF8" w:rsidRDefault="006E0FF8" w:rsidP="008C1596">
      <w:pPr>
        <w:ind w:left="-540"/>
      </w:pPr>
      <w:r>
        <w:t xml:space="preserve">                     4) положительное или отрицательное отношение к государственной власти</w:t>
      </w:r>
    </w:p>
    <w:p w:rsidR="006E0FF8" w:rsidRDefault="006E0FF8" w:rsidP="008C1596">
      <w:pPr>
        <w:ind w:left="-540"/>
      </w:pPr>
      <w:r>
        <w:rPr>
          <w:bdr w:val="single" w:sz="4" w:space="0" w:color="auto" w:frame="1"/>
        </w:rPr>
        <w:t xml:space="preserve">   А 17</w:t>
      </w:r>
      <w:r>
        <w:t xml:space="preserve">     Нормы морали:</w:t>
      </w:r>
    </w:p>
    <w:p w:rsidR="006E0FF8" w:rsidRDefault="006E0FF8" w:rsidP="008C1596">
      <w:pPr>
        <w:ind w:left="-540"/>
      </w:pPr>
      <w:r>
        <w:t xml:space="preserve">                  1) способствуют подчинению слабых сильным</w:t>
      </w:r>
    </w:p>
    <w:p w:rsidR="006E0FF8" w:rsidRDefault="006E0FF8" w:rsidP="008C1596">
      <w:pPr>
        <w:ind w:left="-540"/>
      </w:pPr>
      <w:r>
        <w:t xml:space="preserve">                  2) имеют оценочный характер, закрепляются силой общественного мнения</w:t>
      </w:r>
    </w:p>
    <w:p w:rsidR="006E0FF8" w:rsidRDefault="006E0FF8" w:rsidP="008C1596">
      <w:pPr>
        <w:ind w:left="-540"/>
      </w:pPr>
      <w:r>
        <w:t xml:space="preserve">                  3) содержатся в законах и других нормативно-правовых актах</w:t>
      </w:r>
    </w:p>
    <w:p w:rsidR="006E0FF8" w:rsidRDefault="006E0FF8" w:rsidP="008C1596">
      <w:pPr>
        <w:ind w:left="-540"/>
      </w:pPr>
      <w:r>
        <w:t xml:space="preserve">                  4) выражают интересы меньшинства населения</w:t>
      </w:r>
    </w:p>
    <w:p w:rsidR="006E0FF8" w:rsidRDefault="006E0FF8" w:rsidP="008C1596">
      <w:pPr>
        <w:ind w:left="-540"/>
      </w:pPr>
      <w:r>
        <w:rPr>
          <w:bdr w:val="single" w:sz="4" w:space="0" w:color="auto" w:frame="1"/>
        </w:rPr>
        <w:t xml:space="preserve">   А 18</w:t>
      </w:r>
      <w:r>
        <w:t xml:space="preserve">     Тенденция в развитии межнациональных отношений, проявляющаяся в расширении</w:t>
      </w:r>
    </w:p>
    <w:p w:rsidR="006E0FF8" w:rsidRDefault="006E0FF8" w:rsidP="008C1596">
      <w:pPr>
        <w:ind w:left="-540"/>
      </w:pPr>
      <w:r>
        <w:t xml:space="preserve">               связей между  различными нациями, развитии общения в сфере культуры, углублении </w:t>
      </w:r>
    </w:p>
    <w:p w:rsidR="006E0FF8" w:rsidRDefault="006E0FF8" w:rsidP="008C1596">
      <w:pPr>
        <w:ind w:left="-540"/>
      </w:pPr>
      <w:r>
        <w:t xml:space="preserve">                экономических, политических, гражданских отношений, восприятие всего лучшего, </w:t>
      </w:r>
    </w:p>
    <w:p w:rsidR="006E0FF8" w:rsidRDefault="006E0FF8" w:rsidP="008C1596">
      <w:pPr>
        <w:ind w:left="-540"/>
      </w:pPr>
      <w:r>
        <w:t xml:space="preserve">               что создано другими   народами, называется:</w:t>
      </w:r>
    </w:p>
    <w:p w:rsidR="006E0FF8" w:rsidRDefault="006E0FF8" w:rsidP="008C1596">
      <w:pPr>
        <w:ind w:left="-540"/>
      </w:pPr>
      <w:r>
        <w:t xml:space="preserve">                    1) национальная интеграция</w:t>
      </w:r>
    </w:p>
    <w:p w:rsidR="006E0FF8" w:rsidRDefault="006E0FF8" w:rsidP="008C1596">
      <w:pPr>
        <w:ind w:left="-540"/>
      </w:pPr>
      <w:r>
        <w:t xml:space="preserve">                    2) национальная дифференциация</w:t>
      </w:r>
    </w:p>
    <w:p w:rsidR="006E0FF8" w:rsidRDefault="006E0FF8" w:rsidP="008C1596">
      <w:pPr>
        <w:ind w:left="-540"/>
      </w:pPr>
      <w:r>
        <w:t xml:space="preserve">                    3) национальное самосознание</w:t>
      </w:r>
    </w:p>
    <w:p w:rsidR="006E0FF8" w:rsidRDefault="006E0FF8" w:rsidP="008C1596">
      <w:pPr>
        <w:ind w:left="-540"/>
      </w:pPr>
      <w:r>
        <w:t xml:space="preserve">                    4) национальный авторитет</w:t>
      </w:r>
    </w:p>
    <w:p w:rsidR="006E0FF8" w:rsidRDefault="006E0FF8" w:rsidP="008C1596">
      <w:pPr>
        <w:ind w:left="-540"/>
      </w:pPr>
      <w:r>
        <w:rPr>
          <w:bdr w:val="single" w:sz="4" w:space="0" w:color="auto" w:frame="1"/>
        </w:rPr>
        <w:t xml:space="preserve">   А 19</w:t>
      </w:r>
      <w:r>
        <w:t xml:space="preserve">       Значительные трудности испытывают в адаптации к новой социокультурной среде:</w:t>
      </w:r>
    </w:p>
    <w:p w:rsidR="006E0FF8" w:rsidRDefault="006E0FF8" w:rsidP="008C1596">
      <w:pPr>
        <w:ind w:left="-540"/>
      </w:pPr>
      <w:r>
        <w:t xml:space="preserve">                    1) бизнесмены </w:t>
      </w:r>
    </w:p>
    <w:p w:rsidR="006E0FF8" w:rsidRDefault="006E0FF8" w:rsidP="008C1596">
      <w:pPr>
        <w:ind w:left="-540"/>
      </w:pPr>
      <w:r>
        <w:t xml:space="preserve">                    2) маргиналы</w:t>
      </w:r>
    </w:p>
    <w:p w:rsidR="006E0FF8" w:rsidRDefault="006E0FF8" w:rsidP="008C1596">
      <w:pPr>
        <w:ind w:left="-540"/>
      </w:pPr>
      <w:r>
        <w:t xml:space="preserve">                    3) представители государственного аппарата</w:t>
      </w:r>
    </w:p>
    <w:p w:rsidR="006E0FF8" w:rsidRDefault="006E0FF8" w:rsidP="008C1596">
      <w:pPr>
        <w:ind w:left="-540"/>
      </w:pPr>
      <w:r>
        <w:t xml:space="preserve">                    4) владельцы капитала  </w:t>
      </w:r>
    </w:p>
    <w:p w:rsidR="006E0FF8" w:rsidRDefault="006E0FF8" w:rsidP="008C1596">
      <w:pPr>
        <w:ind w:left="-540"/>
      </w:pPr>
      <w:r>
        <w:rPr>
          <w:bdr w:val="single" w:sz="4" w:space="0" w:color="auto" w:frame="1"/>
        </w:rPr>
        <w:t xml:space="preserve">  А 20</w:t>
      </w:r>
      <w:r>
        <w:t xml:space="preserve">    Какое суждение является верным:</w:t>
      </w:r>
    </w:p>
    <w:p w:rsidR="006E0FF8" w:rsidRDefault="006E0FF8" w:rsidP="008C1596">
      <w:pPr>
        <w:ind w:left="-540"/>
      </w:pPr>
      <w:r>
        <w:t xml:space="preserve">             А. Отклоняющееся поведение всегда приводит к отрицательным последствиям</w:t>
      </w:r>
    </w:p>
    <w:p w:rsidR="006E0FF8" w:rsidRDefault="006E0FF8" w:rsidP="008C1596">
      <w:pPr>
        <w:ind w:left="-540"/>
      </w:pPr>
      <w:r>
        <w:t xml:space="preserve">             Б.  Отклоняющее поведение может иметь положительную направленность.</w:t>
      </w:r>
    </w:p>
    <w:p w:rsidR="006E0FF8" w:rsidRDefault="006E0FF8" w:rsidP="008C1596">
      <w:pPr>
        <w:ind w:left="-540"/>
      </w:pPr>
      <w:r>
        <w:t xml:space="preserve">                  на  предприятии</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rPr>
          <w:bdr w:val="single" w:sz="4" w:space="0" w:color="auto" w:frame="1"/>
        </w:rPr>
        <w:t xml:space="preserve">  А 21</w:t>
      </w:r>
      <w:r>
        <w:t xml:space="preserve">    Государственным суверенитетом называется:</w:t>
      </w:r>
    </w:p>
    <w:p w:rsidR="006E0FF8" w:rsidRDefault="006E0FF8" w:rsidP="008C1596">
      <w:pPr>
        <w:ind w:left="-540"/>
      </w:pPr>
      <w:r>
        <w:t xml:space="preserve">                  1) демократическое государственное устройство</w:t>
      </w:r>
    </w:p>
    <w:p w:rsidR="006E0FF8" w:rsidRDefault="006E0FF8" w:rsidP="008C1596">
      <w:pPr>
        <w:ind w:left="-540"/>
      </w:pPr>
      <w:r>
        <w:t xml:space="preserve">                  2) аппарат государственного насилия</w:t>
      </w:r>
    </w:p>
    <w:p w:rsidR="006E0FF8" w:rsidRDefault="006E0FF8" w:rsidP="008C1596">
      <w:pPr>
        <w:ind w:left="-540"/>
      </w:pPr>
      <w:r>
        <w:t xml:space="preserve">                  3) независимость государства в осуществлении его внутренней и внешней политики</w:t>
      </w:r>
    </w:p>
    <w:p w:rsidR="006E0FF8" w:rsidRDefault="006E0FF8" w:rsidP="008C1596">
      <w:pPr>
        <w:ind w:left="-540"/>
      </w:pPr>
      <w:r>
        <w:t xml:space="preserve">                  4) наличие правовой системы в государстве</w:t>
      </w:r>
    </w:p>
    <w:p w:rsidR="006E0FF8" w:rsidRDefault="006E0FF8" w:rsidP="008C1596">
      <w:pPr>
        <w:ind w:left="-540"/>
      </w:pPr>
      <w:r>
        <w:rPr>
          <w:bdr w:val="single" w:sz="4" w:space="0" w:color="auto" w:frame="1"/>
        </w:rPr>
        <w:t xml:space="preserve">  А 22</w:t>
      </w:r>
      <w:r>
        <w:t xml:space="preserve">     Идеологии либерализма соответствует высказывание:</w:t>
      </w:r>
    </w:p>
    <w:p w:rsidR="006E0FF8" w:rsidRDefault="006E0FF8" w:rsidP="008C1596">
      <w:pPr>
        <w:ind w:left="-540"/>
      </w:pPr>
      <w:r>
        <w:t xml:space="preserve">                   1)  Правительство лучше отдельных людей знает, что им нужно</w:t>
      </w:r>
    </w:p>
    <w:p w:rsidR="006E0FF8" w:rsidRDefault="006E0FF8" w:rsidP="008C1596">
      <w:pPr>
        <w:ind w:left="-540"/>
      </w:pPr>
      <w:r>
        <w:t xml:space="preserve">                   2) Неравенство людей является естественным условием политического развития</w:t>
      </w:r>
    </w:p>
    <w:p w:rsidR="006E0FF8" w:rsidRDefault="006E0FF8" w:rsidP="008C1596">
      <w:pPr>
        <w:ind w:left="-540"/>
      </w:pPr>
      <w:r>
        <w:t xml:space="preserve">                   3) Глава государства – отец нации</w:t>
      </w:r>
    </w:p>
    <w:p w:rsidR="006E0FF8" w:rsidRDefault="006E0FF8" w:rsidP="008C1596">
      <w:pPr>
        <w:ind w:left="-540"/>
      </w:pPr>
      <w:r>
        <w:t xml:space="preserve">                   4) Личность, свобода, собственность – абсолютные ценности.</w:t>
      </w:r>
    </w:p>
    <w:p w:rsidR="006E0FF8" w:rsidRDefault="006E0FF8" w:rsidP="008C1596">
      <w:pPr>
        <w:ind w:left="-540"/>
      </w:pPr>
      <w:r>
        <w:rPr>
          <w:bdr w:val="single" w:sz="4" w:space="0" w:color="auto" w:frame="1"/>
        </w:rPr>
        <w:t xml:space="preserve">  А 23</w:t>
      </w:r>
      <w:r>
        <w:t xml:space="preserve">       Признаком правового государства не является:</w:t>
      </w:r>
    </w:p>
    <w:p w:rsidR="006E0FF8" w:rsidRDefault="006E0FF8" w:rsidP="008C1596">
      <w:pPr>
        <w:ind w:left="-540"/>
      </w:pPr>
      <w:r>
        <w:t xml:space="preserve">                   1) наличие гарантий прав и свобод личности</w:t>
      </w:r>
    </w:p>
    <w:p w:rsidR="006E0FF8" w:rsidRDefault="006E0FF8" w:rsidP="008C1596">
      <w:pPr>
        <w:ind w:left="-540"/>
      </w:pPr>
      <w:r>
        <w:t xml:space="preserve">                   2) разделение властей на законодательную, исполнительную и судебную</w:t>
      </w:r>
    </w:p>
    <w:p w:rsidR="006E0FF8" w:rsidRDefault="006E0FF8" w:rsidP="008C1596">
      <w:pPr>
        <w:ind w:left="-540"/>
      </w:pPr>
      <w:r>
        <w:t xml:space="preserve">                   3) наличие единственно верной обязательной для всех идеологии</w:t>
      </w:r>
    </w:p>
    <w:p w:rsidR="006E0FF8" w:rsidRDefault="006E0FF8" w:rsidP="008C1596">
      <w:pPr>
        <w:ind w:left="-540"/>
      </w:pPr>
      <w:r>
        <w:t xml:space="preserve">                   4) верховенство права</w:t>
      </w:r>
    </w:p>
    <w:p w:rsidR="006E0FF8" w:rsidRDefault="006E0FF8" w:rsidP="008C1596">
      <w:pPr>
        <w:ind w:left="-540"/>
      </w:pPr>
      <w:r>
        <w:rPr>
          <w:bdr w:val="single" w:sz="4" w:space="0" w:color="auto" w:frame="1"/>
        </w:rPr>
        <w:t xml:space="preserve">  А 24</w:t>
      </w:r>
      <w:r>
        <w:t xml:space="preserve">     Высшие органы государственной власти в стране Н. формируются выборным путем. </w:t>
      </w:r>
    </w:p>
    <w:p w:rsidR="006E0FF8" w:rsidRDefault="006E0FF8" w:rsidP="008C1596">
      <w:pPr>
        <w:ind w:left="-540"/>
      </w:pPr>
      <w:r>
        <w:t xml:space="preserve">               Ветви власти (законодательная, исполнительная и судебная) независимы друг от друга. </w:t>
      </w:r>
    </w:p>
    <w:p w:rsidR="006E0FF8" w:rsidRDefault="006E0FF8" w:rsidP="008C1596">
      <w:pPr>
        <w:ind w:left="-540"/>
      </w:pPr>
      <w:r>
        <w:t xml:space="preserve">               Какая дополнительная информация позволит сделать вывод о том, что данное </w:t>
      </w:r>
    </w:p>
    <w:p w:rsidR="006E0FF8" w:rsidRDefault="006E0FF8" w:rsidP="008C1596">
      <w:pPr>
        <w:ind w:left="-540"/>
      </w:pPr>
      <w:r>
        <w:t xml:space="preserve">               государство является парламентской республикой?</w:t>
      </w:r>
    </w:p>
    <w:p w:rsidR="006E0FF8" w:rsidRDefault="006E0FF8" w:rsidP="008C1596">
      <w:pPr>
        <w:ind w:left="-540"/>
      </w:pPr>
      <w:r>
        <w:t xml:space="preserve">                    1) глава государства одновременно является главой исполнительной власти                </w:t>
      </w:r>
    </w:p>
    <w:p w:rsidR="006E0FF8" w:rsidRDefault="006E0FF8" w:rsidP="008C1596">
      <w:pPr>
        <w:ind w:left="-540"/>
      </w:pPr>
      <w:r>
        <w:t xml:space="preserve">                    2) правительство формируется парламентом</w:t>
      </w:r>
    </w:p>
    <w:p w:rsidR="006E0FF8" w:rsidRDefault="006E0FF8" w:rsidP="008C1596">
      <w:pPr>
        <w:ind w:left="-540"/>
      </w:pPr>
      <w:r>
        <w:t xml:space="preserve">                    3) главой исполнительной власти является премьер-министр                         </w:t>
      </w:r>
    </w:p>
    <w:p w:rsidR="006E0FF8" w:rsidRDefault="006E0FF8" w:rsidP="008C1596">
      <w:pPr>
        <w:ind w:left="-540"/>
      </w:pPr>
      <w:r>
        <w:t xml:space="preserve">                    4) парламент состоит из двух палат</w:t>
      </w:r>
    </w:p>
    <w:p w:rsidR="006E0FF8" w:rsidRDefault="006E0FF8" w:rsidP="008C1596">
      <w:pPr>
        <w:ind w:left="-540"/>
      </w:pPr>
      <w:r>
        <w:rPr>
          <w:bdr w:val="single" w:sz="4" w:space="0" w:color="auto" w:frame="1"/>
        </w:rPr>
        <w:t xml:space="preserve"> А 25</w:t>
      </w:r>
      <w:r>
        <w:t xml:space="preserve">       Какое суждение является верным:</w:t>
      </w:r>
    </w:p>
    <w:p w:rsidR="006E0FF8" w:rsidRDefault="006E0FF8" w:rsidP="008C1596">
      <w:pPr>
        <w:ind w:left="-540"/>
      </w:pPr>
      <w:r>
        <w:t xml:space="preserve">              А. Любая политическая партия является носителем определенной идеологии</w:t>
      </w:r>
    </w:p>
    <w:p w:rsidR="006E0FF8" w:rsidRDefault="006E0FF8" w:rsidP="008C1596">
      <w:pPr>
        <w:ind w:left="-540"/>
      </w:pPr>
      <w:r>
        <w:t xml:space="preserve">              Б.  Все политические партии создаются с целью завоевания политической власти  </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  </w:t>
      </w:r>
    </w:p>
    <w:p w:rsidR="006E0FF8" w:rsidRDefault="006E0FF8" w:rsidP="008C1596">
      <w:pPr>
        <w:ind w:left="-540"/>
      </w:pPr>
      <w:r>
        <w:t xml:space="preserve">  </w:t>
      </w:r>
      <w:r>
        <w:rPr>
          <w:bdr w:val="single" w:sz="4" w:space="0" w:color="auto" w:frame="1"/>
        </w:rPr>
        <w:t>А  26</w:t>
      </w:r>
      <w:r>
        <w:t xml:space="preserve">      Нормы права отличаются от норм морали следующим признаком:</w:t>
      </w:r>
    </w:p>
    <w:p w:rsidR="006E0FF8" w:rsidRDefault="006E0FF8" w:rsidP="008C1596">
      <w:pPr>
        <w:ind w:left="-540"/>
      </w:pPr>
      <w:r>
        <w:t xml:space="preserve">                      1) являются регуляторами поведения людей</w:t>
      </w:r>
    </w:p>
    <w:p w:rsidR="006E0FF8" w:rsidRDefault="006E0FF8" w:rsidP="008C1596">
      <w:pPr>
        <w:ind w:left="-540"/>
      </w:pPr>
      <w:r>
        <w:t xml:space="preserve">                      2) их нарушитель испытывает всеобщее осуждение</w:t>
      </w:r>
    </w:p>
    <w:p w:rsidR="006E0FF8" w:rsidRDefault="006E0FF8" w:rsidP="008C1596">
      <w:pPr>
        <w:ind w:left="-540"/>
      </w:pPr>
      <w:r>
        <w:t xml:space="preserve">                      3) возникли вместе с человеческим обществом</w:t>
      </w:r>
    </w:p>
    <w:p w:rsidR="006E0FF8" w:rsidRDefault="006E0FF8" w:rsidP="008C1596">
      <w:pPr>
        <w:ind w:left="-540"/>
      </w:pPr>
      <w:r>
        <w:t xml:space="preserve">                      4) обеспечиваются государством через аппарат принуждения  </w:t>
      </w:r>
    </w:p>
    <w:p w:rsidR="006E0FF8" w:rsidRDefault="006E0FF8" w:rsidP="008C1596">
      <w:pPr>
        <w:ind w:left="-540"/>
      </w:pPr>
      <w:r>
        <w:rPr>
          <w:bdr w:val="single" w:sz="4" w:space="0" w:color="auto" w:frame="1"/>
        </w:rPr>
        <w:t xml:space="preserve">   А  27</w:t>
      </w:r>
      <w:r>
        <w:t xml:space="preserve">      Пропуски занятий студентом без уважительной причины являются примером:</w:t>
      </w:r>
    </w:p>
    <w:p w:rsidR="006E0FF8" w:rsidRDefault="006E0FF8" w:rsidP="008C1596">
      <w:pPr>
        <w:ind w:left="-540"/>
      </w:pPr>
      <w:r>
        <w:t xml:space="preserve">                      1) административного проступка</w:t>
      </w:r>
    </w:p>
    <w:p w:rsidR="006E0FF8" w:rsidRDefault="006E0FF8" w:rsidP="008C1596">
      <w:pPr>
        <w:ind w:left="-540"/>
      </w:pPr>
      <w:r>
        <w:t xml:space="preserve">                      2) дисциплинарного проступка</w:t>
      </w:r>
    </w:p>
    <w:p w:rsidR="006E0FF8" w:rsidRDefault="006E0FF8" w:rsidP="008C1596">
      <w:pPr>
        <w:ind w:left="-540"/>
      </w:pPr>
      <w:r>
        <w:t xml:space="preserve">                      3) преступления</w:t>
      </w:r>
    </w:p>
    <w:p w:rsidR="006E0FF8" w:rsidRDefault="006E0FF8" w:rsidP="008C1596">
      <w:pPr>
        <w:ind w:left="-540"/>
      </w:pPr>
      <w:r>
        <w:t xml:space="preserve">                      4) гражданского правонарушения   </w:t>
      </w:r>
    </w:p>
    <w:p w:rsidR="006E0FF8" w:rsidRDefault="006E0FF8" w:rsidP="008C1596">
      <w:pPr>
        <w:ind w:left="-540"/>
      </w:pPr>
      <w:r>
        <w:rPr>
          <w:bdr w:val="single" w:sz="4" w:space="0" w:color="auto" w:frame="1"/>
        </w:rPr>
        <w:t xml:space="preserve">  А  28</w:t>
      </w:r>
      <w:r>
        <w:t xml:space="preserve">      Орган исполнительной власти государства, обеспечивающий оперативное </w:t>
      </w:r>
    </w:p>
    <w:p w:rsidR="006E0FF8" w:rsidRDefault="006E0FF8" w:rsidP="008C1596">
      <w:pPr>
        <w:ind w:left="-540"/>
      </w:pPr>
      <w:r>
        <w:t xml:space="preserve">                 руководство  государственными делами, называется:</w:t>
      </w:r>
    </w:p>
    <w:p w:rsidR="006E0FF8" w:rsidRDefault="006E0FF8" w:rsidP="008C1596">
      <w:pPr>
        <w:ind w:left="-540"/>
      </w:pPr>
      <w:r>
        <w:t xml:space="preserve">                      1) Верховный Суд РФ</w:t>
      </w:r>
    </w:p>
    <w:p w:rsidR="006E0FF8" w:rsidRDefault="006E0FF8" w:rsidP="008C1596">
      <w:pPr>
        <w:ind w:left="-540"/>
      </w:pPr>
      <w:r>
        <w:t xml:space="preserve">                      2) Правительство РФ</w:t>
      </w:r>
    </w:p>
    <w:p w:rsidR="006E0FF8" w:rsidRDefault="006E0FF8" w:rsidP="008C1596">
      <w:pPr>
        <w:ind w:left="-540"/>
      </w:pPr>
      <w:r>
        <w:t xml:space="preserve">                      3) Государственная Дума РФ</w:t>
      </w:r>
    </w:p>
    <w:p w:rsidR="006E0FF8" w:rsidRDefault="006E0FF8" w:rsidP="008C1596">
      <w:pPr>
        <w:ind w:left="-540"/>
      </w:pPr>
      <w:r>
        <w:t xml:space="preserve">                      4) Совет Федерации   </w:t>
      </w:r>
    </w:p>
    <w:p w:rsidR="006E0FF8" w:rsidRDefault="006E0FF8" w:rsidP="008C1596">
      <w:pPr>
        <w:ind w:left="-540"/>
      </w:pPr>
      <w:r>
        <w:rPr>
          <w:bdr w:val="single" w:sz="4" w:space="0" w:color="auto" w:frame="1"/>
        </w:rPr>
        <w:t xml:space="preserve">  А 29</w:t>
      </w:r>
      <w:r>
        <w:t xml:space="preserve">  Граждане РФ решили усыновить ребенка из детского дома. Какой орган уполномочен </w:t>
      </w:r>
    </w:p>
    <w:p w:rsidR="006E0FF8" w:rsidRDefault="006E0FF8" w:rsidP="008C1596">
      <w:pPr>
        <w:ind w:left="-540"/>
      </w:pPr>
      <w:r>
        <w:t xml:space="preserve">            решать вопрос об усыновлении:</w:t>
      </w:r>
    </w:p>
    <w:p w:rsidR="006E0FF8" w:rsidRDefault="006E0FF8" w:rsidP="008C1596">
      <w:pPr>
        <w:ind w:left="-540"/>
      </w:pPr>
      <w:r>
        <w:t xml:space="preserve">            1)  в суд</w:t>
      </w:r>
    </w:p>
    <w:p w:rsidR="006E0FF8" w:rsidRDefault="006E0FF8" w:rsidP="008C1596">
      <w:pPr>
        <w:ind w:left="-540"/>
      </w:pPr>
      <w:r>
        <w:t xml:space="preserve">            2) в прокуратуру</w:t>
      </w:r>
    </w:p>
    <w:p w:rsidR="006E0FF8" w:rsidRDefault="006E0FF8" w:rsidP="008C1596">
      <w:pPr>
        <w:ind w:left="-540"/>
      </w:pPr>
      <w:r>
        <w:t xml:space="preserve">            3) в инспекцию по делам несовершеннолетних</w:t>
      </w:r>
    </w:p>
    <w:p w:rsidR="006E0FF8" w:rsidRDefault="006E0FF8" w:rsidP="008C1596">
      <w:pPr>
        <w:ind w:left="-540"/>
      </w:pPr>
      <w:r>
        <w:t xml:space="preserve">            4) в городской отдел опеки и попечительства</w:t>
      </w:r>
    </w:p>
    <w:p w:rsidR="006E0FF8" w:rsidRDefault="006E0FF8" w:rsidP="008C1596">
      <w:pPr>
        <w:ind w:left="-540"/>
      </w:pPr>
      <w:r>
        <w:rPr>
          <w:bdr w:val="single" w:sz="4" w:space="0" w:color="auto" w:frame="1"/>
        </w:rPr>
        <w:t xml:space="preserve">  А 30</w:t>
      </w:r>
      <w:r>
        <w:t xml:space="preserve">      Какое суждение является верным:</w:t>
      </w:r>
    </w:p>
    <w:p w:rsidR="006E0FF8" w:rsidRDefault="006E0FF8" w:rsidP="008C1596">
      <w:pPr>
        <w:ind w:left="-540"/>
      </w:pPr>
      <w:r>
        <w:t xml:space="preserve">            А.  Принцип презумпции невиновности исходит из того, что всякое сомнение, которое</w:t>
      </w:r>
    </w:p>
    <w:p w:rsidR="006E0FF8" w:rsidRDefault="006E0FF8" w:rsidP="008C1596">
      <w:pPr>
        <w:ind w:left="-540"/>
      </w:pPr>
      <w:r>
        <w:t xml:space="preserve">               не представляется возможным устранить в установленном законом порядке, должно </w:t>
      </w:r>
    </w:p>
    <w:p w:rsidR="006E0FF8" w:rsidRDefault="006E0FF8" w:rsidP="008C1596">
      <w:pPr>
        <w:ind w:left="-540"/>
      </w:pPr>
      <w:r>
        <w:t xml:space="preserve">                истолковываться в пользу лица, обвиняемого в совершении правонарушения.</w:t>
      </w:r>
    </w:p>
    <w:p w:rsidR="006E0FF8" w:rsidRDefault="006E0FF8" w:rsidP="008C1596">
      <w:pPr>
        <w:ind w:left="-540"/>
      </w:pPr>
      <w:r>
        <w:t xml:space="preserve">            Б.  Презумпция невиновности исключает необоснованность юридической</w:t>
      </w:r>
    </w:p>
    <w:p w:rsidR="006E0FF8" w:rsidRDefault="006E0FF8" w:rsidP="008C1596">
      <w:pPr>
        <w:ind w:left="-540"/>
      </w:pPr>
      <w:r>
        <w:t xml:space="preserve">                 ответственности </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w:t>
      </w:r>
    </w:p>
    <w:p w:rsidR="006E0FF8" w:rsidRDefault="006E0FF8" w:rsidP="008C1596">
      <w:pPr>
        <w:ind w:left="-540"/>
      </w:pPr>
    </w:p>
    <w:p w:rsidR="006E0FF8" w:rsidRDefault="006E0FF8" w:rsidP="008C1596">
      <w:pPr>
        <w:tabs>
          <w:tab w:val="left" w:pos="180"/>
        </w:tabs>
        <w:ind w:left="120" w:hanging="660"/>
        <w:rPr>
          <w:b/>
          <w:sz w:val="36"/>
          <w:szCs w:val="36"/>
        </w:rPr>
      </w:pPr>
      <w:r>
        <w:rPr>
          <w:b/>
          <w:sz w:val="36"/>
          <w:szCs w:val="36"/>
        </w:rPr>
        <w:t xml:space="preserve">                                                 Часть 2</w:t>
      </w:r>
    </w:p>
    <w:p w:rsidR="006E0FF8" w:rsidRDefault="006E0FF8" w:rsidP="008C1596">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8C1596">
      <w:pPr>
        <w:tabs>
          <w:tab w:val="left" w:pos="180"/>
        </w:tabs>
        <w:ind w:left="120" w:hanging="660"/>
        <w:rPr>
          <w:b/>
          <w:sz w:val="36"/>
          <w:szCs w:val="36"/>
        </w:rPr>
      </w:pPr>
    </w:p>
    <w:p w:rsidR="006E0FF8" w:rsidRDefault="006E0FF8" w:rsidP="008C1596">
      <w:pPr>
        <w:tabs>
          <w:tab w:val="left" w:pos="180"/>
        </w:tabs>
        <w:ind w:left="120" w:hanging="120"/>
      </w:pPr>
    </w:p>
    <w:p w:rsidR="006E0FF8" w:rsidRDefault="006E0FF8" w:rsidP="008C1596">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8C1596">
      <w:pPr>
        <w:tabs>
          <w:tab w:val="left" w:pos="180"/>
        </w:tabs>
        <w:ind w:left="120" w:hanging="120"/>
      </w:pPr>
    </w:p>
    <w:p w:rsidR="006E0FF8" w:rsidRDefault="006E0FF8" w:rsidP="008C1596">
      <w:pPr>
        <w:tabs>
          <w:tab w:val="left" w:pos="180"/>
        </w:tabs>
        <w:ind w:left="120" w:hanging="120"/>
      </w:pPr>
      <w:r>
        <w:t xml:space="preserve">                                         </w:t>
      </w:r>
      <w:r>
        <w:rPr>
          <w:bdr w:val="single" w:sz="4" w:space="0" w:color="auto" w:frame="1"/>
        </w:rPr>
        <w:t>………………….</w:t>
      </w:r>
    </w:p>
    <w:p w:rsidR="006E0FF8" w:rsidRDefault="006E0FF8" w:rsidP="008C1596">
      <w:pPr>
        <w:tabs>
          <w:tab w:val="left" w:pos="180"/>
        </w:tabs>
        <w:ind w:left="120" w:hanging="120"/>
      </w:pPr>
    </w:p>
    <w:p w:rsidR="006E0FF8" w:rsidRDefault="006E0FF8" w:rsidP="008C1596">
      <w:pPr>
        <w:tabs>
          <w:tab w:val="left" w:pos="180"/>
        </w:tabs>
        <w:ind w:left="120" w:hanging="120"/>
      </w:pPr>
      <w:r>
        <w:t xml:space="preserve">         </w:t>
      </w:r>
      <w:r>
        <w:rPr>
          <w:bdr w:val="single" w:sz="4" w:space="0" w:color="auto" w:frame="1"/>
        </w:rPr>
        <w:t>Частная</w:t>
      </w:r>
      <w:r>
        <w:t xml:space="preserve">       </w:t>
      </w:r>
      <w:r>
        <w:rPr>
          <w:bdr w:val="single" w:sz="4" w:space="0" w:color="auto" w:frame="1"/>
        </w:rPr>
        <w:t>Государственная</w:t>
      </w:r>
      <w:r>
        <w:t xml:space="preserve">     </w:t>
      </w:r>
      <w:r>
        <w:rPr>
          <w:bdr w:val="single" w:sz="4" w:space="0" w:color="auto" w:frame="1"/>
        </w:rPr>
        <w:t xml:space="preserve"> Коллективная</w:t>
      </w:r>
    </w:p>
    <w:p w:rsidR="006E0FF8" w:rsidRDefault="006E0FF8" w:rsidP="008C1596">
      <w:pPr>
        <w:ind w:left="-540"/>
      </w:pPr>
      <w:r>
        <w:t xml:space="preserve">                 Ответ __________________.</w:t>
      </w:r>
    </w:p>
    <w:p w:rsidR="006E0FF8" w:rsidRDefault="006E0FF8" w:rsidP="008C1596">
      <w:pPr>
        <w:ind w:left="-540"/>
      </w:pPr>
    </w:p>
    <w:p w:rsidR="006E0FF8" w:rsidRDefault="006E0FF8" w:rsidP="008C1596">
      <w:pPr>
        <w:ind w:left="-540"/>
        <w:rPr>
          <w:b/>
        </w:rPr>
      </w:pPr>
      <w:r>
        <w:rPr>
          <w:bdr w:val="single" w:sz="4" w:space="0" w:color="auto" w:frame="1"/>
        </w:rPr>
        <w:t xml:space="preserve">  В 2</w:t>
      </w:r>
      <w:r>
        <w:t xml:space="preserve">           </w:t>
      </w:r>
      <w:r>
        <w:rPr>
          <w:b/>
        </w:rPr>
        <w:t>Ниже приведен ряд терминов. Все они, за исключением одного относятся  к  образованию. Найдите термин, не соответствующий этому понятию.</w:t>
      </w:r>
    </w:p>
    <w:p w:rsidR="006E0FF8" w:rsidRDefault="006E0FF8" w:rsidP="008C1596">
      <w:pPr>
        <w:ind w:left="-540"/>
      </w:pPr>
      <w:r>
        <w:t xml:space="preserve">          Гуманизация, гуманитаризация, биржа, информатизация, знания, педагогика, вуз, лицей, учебники, детский сад.</w:t>
      </w:r>
    </w:p>
    <w:p w:rsidR="006E0FF8" w:rsidRDefault="006E0FF8" w:rsidP="008C1596">
      <w:pPr>
        <w:ind w:left="-540"/>
      </w:pPr>
      <w:r>
        <w:t xml:space="preserve">                Ответ __________________ .  </w:t>
      </w:r>
    </w:p>
    <w:p w:rsidR="006E0FF8" w:rsidRDefault="006E0FF8" w:rsidP="008C1596">
      <w:pPr>
        <w:ind w:left="-540"/>
      </w:pPr>
    </w:p>
    <w:p w:rsidR="006E0FF8" w:rsidRDefault="006E0FF8" w:rsidP="008C1596">
      <w:pPr>
        <w:ind w:left="-540"/>
        <w:rPr>
          <w:b/>
        </w:rPr>
      </w:pPr>
      <w:r>
        <w:rPr>
          <w:bdr w:val="single" w:sz="4" w:space="0" w:color="auto" w:frame="1"/>
        </w:rPr>
        <w:t xml:space="preserve">  В 3</w:t>
      </w:r>
      <w:r>
        <w:t xml:space="preserve">            </w:t>
      </w:r>
      <w:r>
        <w:rPr>
          <w:b/>
        </w:rPr>
        <w:t>Установите соответствие между  типами санкций и их примерами,  к каждой</w:t>
      </w:r>
    </w:p>
    <w:p w:rsidR="006E0FF8" w:rsidRDefault="006E0FF8" w:rsidP="008C1596">
      <w:pPr>
        <w:rPr>
          <w:b/>
        </w:rPr>
      </w:pPr>
      <w:r>
        <w:rPr>
          <w:b/>
        </w:rPr>
        <w:t xml:space="preserve">  позиции,  данной в первом столбце, подберите соответствующую позицию из </w:t>
      </w:r>
    </w:p>
    <w:p w:rsidR="006E0FF8" w:rsidRDefault="006E0FF8" w:rsidP="008C1596">
      <w:pPr>
        <w:rPr>
          <w:b/>
        </w:rPr>
      </w:pPr>
      <w:r>
        <w:rPr>
          <w:b/>
        </w:rPr>
        <w:t xml:space="preserve">  второго столбца.</w:t>
      </w:r>
    </w:p>
    <w:p w:rsidR="006E0FF8" w:rsidRDefault="006E0FF8" w:rsidP="008C1596">
      <w:pPr>
        <w:ind w:left="-540"/>
      </w:pPr>
      <w:r>
        <w:t xml:space="preserve">     ПРИМЕРЫ САНКЦИЙ                                                   ТИПЫ  САНКЦИЙ</w:t>
      </w:r>
    </w:p>
    <w:p w:rsidR="006E0FF8" w:rsidRDefault="006E0FF8" w:rsidP="008C1596">
      <w:pPr>
        <w:ind w:left="-540"/>
      </w:pPr>
      <w:r>
        <w:t xml:space="preserve"> 1) получение премии                                               А)  неформальные санкции      </w:t>
      </w:r>
    </w:p>
    <w:p w:rsidR="006E0FF8" w:rsidRDefault="006E0FF8" w:rsidP="008C1596">
      <w:pPr>
        <w:ind w:left="-540"/>
      </w:pPr>
      <w:r>
        <w:t xml:space="preserve"> 2)  популярность                                                       Б)  формальные санкции</w:t>
      </w:r>
    </w:p>
    <w:p w:rsidR="006E0FF8" w:rsidRDefault="006E0FF8" w:rsidP="008C1596">
      <w:pPr>
        <w:ind w:left="-540"/>
      </w:pPr>
      <w:r>
        <w:t xml:space="preserve"> 3)  выговор                                                                                                                                 </w:t>
      </w:r>
    </w:p>
    <w:p w:rsidR="006E0FF8" w:rsidRDefault="006E0FF8" w:rsidP="008C1596">
      <w:pPr>
        <w:ind w:left="-540"/>
      </w:pPr>
      <w:r>
        <w:t xml:space="preserve"> 4)  штраф                                                                                   </w:t>
      </w:r>
    </w:p>
    <w:p w:rsidR="006E0FF8" w:rsidRDefault="006E0FF8" w:rsidP="008C1596">
      <w:pPr>
        <w:ind w:left="-540"/>
      </w:pPr>
      <w:r>
        <w:t xml:space="preserve"> 5)  уважение</w:t>
      </w:r>
    </w:p>
    <w:p w:rsidR="006E0FF8" w:rsidRDefault="006E0FF8" w:rsidP="008C1596">
      <w:pPr>
        <w:ind w:left="-540"/>
        <w:rPr>
          <w:b/>
        </w:rPr>
      </w:pPr>
      <w:r>
        <w:rPr>
          <w:b/>
        </w:rP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gridCol w:w="1915"/>
      </w:tblGrid>
      <w:tr w:rsidR="006E0FF8" w:rsidRPr="00065E1D" w:rsidTr="00065E1D">
        <w:tc>
          <w:tcPr>
            <w:tcW w:w="2167" w:type="dxa"/>
          </w:tcPr>
          <w:p w:rsidR="006E0FF8" w:rsidRDefault="006E0FF8" w:rsidP="008C1596">
            <w:r>
              <w:t xml:space="preserve">              1</w:t>
            </w:r>
          </w:p>
        </w:tc>
        <w:tc>
          <w:tcPr>
            <w:tcW w:w="2167" w:type="dxa"/>
          </w:tcPr>
          <w:p w:rsidR="006E0FF8" w:rsidRDefault="006E0FF8" w:rsidP="008C1596">
            <w:r>
              <w:t xml:space="preserve">              2</w:t>
            </w:r>
          </w:p>
        </w:tc>
        <w:tc>
          <w:tcPr>
            <w:tcW w:w="2167" w:type="dxa"/>
          </w:tcPr>
          <w:p w:rsidR="006E0FF8" w:rsidRDefault="006E0FF8" w:rsidP="008C1596">
            <w:r>
              <w:t xml:space="preserve">              3  </w:t>
            </w:r>
          </w:p>
        </w:tc>
        <w:tc>
          <w:tcPr>
            <w:tcW w:w="2167" w:type="dxa"/>
          </w:tcPr>
          <w:p w:rsidR="006E0FF8" w:rsidRDefault="006E0FF8" w:rsidP="008C1596">
            <w:r>
              <w:t xml:space="preserve">               4</w:t>
            </w:r>
          </w:p>
        </w:tc>
        <w:tc>
          <w:tcPr>
            <w:tcW w:w="2168" w:type="dxa"/>
          </w:tcPr>
          <w:p w:rsidR="006E0FF8" w:rsidRDefault="006E0FF8" w:rsidP="008C1596">
            <w:r>
              <w:t xml:space="preserve">               5</w:t>
            </w:r>
          </w:p>
        </w:tc>
      </w:tr>
      <w:tr w:rsidR="006E0FF8" w:rsidRPr="00065E1D" w:rsidTr="00065E1D">
        <w:tc>
          <w:tcPr>
            <w:tcW w:w="2167" w:type="dxa"/>
          </w:tcPr>
          <w:p w:rsidR="006E0FF8" w:rsidRDefault="006E0FF8" w:rsidP="008C1596"/>
        </w:tc>
        <w:tc>
          <w:tcPr>
            <w:tcW w:w="2167" w:type="dxa"/>
          </w:tcPr>
          <w:p w:rsidR="006E0FF8" w:rsidRDefault="006E0FF8" w:rsidP="008C1596"/>
        </w:tc>
        <w:tc>
          <w:tcPr>
            <w:tcW w:w="2167" w:type="dxa"/>
          </w:tcPr>
          <w:p w:rsidR="006E0FF8" w:rsidRDefault="006E0FF8" w:rsidP="008C1596"/>
        </w:tc>
        <w:tc>
          <w:tcPr>
            <w:tcW w:w="2167" w:type="dxa"/>
          </w:tcPr>
          <w:p w:rsidR="006E0FF8" w:rsidRDefault="006E0FF8" w:rsidP="008C1596"/>
        </w:tc>
        <w:tc>
          <w:tcPr>
            <w:tcW w:w="2168" w:type="dxa"/>
          </w:tcPr>
          <w:p w:rsidR="006E0FF8" w:rsidRDefault="006E0FF8" w:rsidP="008C1596"/>
        </w:tc>
      </w:tr>
    </w:tbl>
    <w:p w:rsidR="006E0FF8" w:rsidRDefault="006E0FF8" w:rsidP="008C1596">
      <w:pPr>
        <w:ind w:left="-540"/>
      </w:pPr>
      <w:r>
        <w:t xml:space="preserve">        </w:t>
      </w:r>
    </w:p>
    <w:p w:rsidR="006E0FF8" w:rsidRDefault="006E0FF8" w:rsidP="00EC4427">
      <w:pPr>
        <w:ind w:left="-540"/>
        <w:rPr>
          <w:b/>
        </w:rPr>
      </w:pPr>
      <w:r>
        <w:rPr>
          <w:bdr w:val="single" w:sz="4" w:space="0" w:color="auto" w:frame="1"/>
        </w:rPr>
        <w:t>В 4</w:t>
      </w:r>
      <w:r>
        <w:t xml:space="preserve">      </w:t>
      </w:r>
      <w:r>
        <w:rPr>
          <w:b/>
        </w:rPr>
        <w:t xml:space="preserve">Найдите в приведенном списке понятия, связанные с доходами и расходами семьи. </w:t>
      </w:r>
    </w:p>
    <w:p w:rsidR="006E0FF8" w:rsidRDefault="006E0FF8" w:rsidP="00EC4427">
      <w:pPr>
        <w:ind w:left="-540"/>
        <w:rPr>
          <w:b/>
        </w:rPr>
      </w:pPr>
      <w:r>
        <w:rPr>
          <w:b/>
        </w:rPr>
        <w:t xml:space="preserve">           Обведите номера, под которыми они указаны.</w:t>
      </w:r>
    </w:p>
    <w:p w:rsidR="006E0FF8" w:rsidRDefault="006E0FF8" w:rsidP="008C1596">
      <w:pPr>
        <w:ind w:left="-540"/>
      </w:pPr>
      <w:r>
        <w:t xml:space="preserve">             1) протекционизм</w:t>
      </w:r>
    </w:p>
    <w:p w:rsidR="006E0FF8" w:rsidRDefault="006E0FF8" w:rsidP="008C1596">
      <w:pPr>
        <w:ind w:left="-540"/>
      </w:pPr>
      <w:r>
        <w:t xml:space="preserve">             2) домашнее хозяйство</w:t>
      </w:r>
    </w:p>
    <w:p w:rsidR="006E0FF8" w:rsidRDefault="006E0FF8" w:rsidP="008C1596">
      <w:pPr>
        <w:ind w:left="-540"/>
      </w:pPr>
      <w:r>
        <w:t xml:space="preserve">             3) факторы производства </w:t>
      </w:r>
    </w:p>
    <w:p w:rsidR="006E0FF8" w:rsidRDefault="006E0FF8" w:rsidP="008C1596">
      <w:pPr>
        <w:ind w:left="-540"/>
      </w:pPr>
      <w:r>
        <w:t xml:space="preserve">             4) сбережения</w:t>
      </w:r>
    </w:p>
    <w:p w:rsidR="006E0FF8" w:rsidRDefault="006E0FF8" w:rsidP="008C1596">
      <w:pPr>
        <w:ind w:left="-540"/>
      </w:pPr>
      <w:r>
        <w:t xml:space="preserve">             5) номинальный доход</w:t>
      </w:r>
    </w:p>
    <w:p w:rsidR="006E0FF8" w:rsidRDefault="006E0FF8" w:rsidP="008C1596">
      <w:pPr>
        <w:ind w:left="-540"/>
      </w:pPr>
      <w:r>
        <w:t xml:space="preserve">             6) себестоимость товара</w:t>
      </w:r>
    </w:p>
    <w:p w:rsidR="006E0FF8" w:rsidRDefault="006E0FF8" w:rsidP="008C1596">
      <w:pPr>
        <w:ind w:left="-540"/>
      </w:pPr>
      <w:r>
        <w:t xml:space="preserve">             7) реальный доход</w:t>
      </w:r>
    </w:p>
    <w:p w:rsidR="006E0FF8" w:rsidRDefault="006E0FF8" w:rsidP="008C1596">
      <w:pPr>
        <w:ind w:left="-540"/>
      </w:pPr>
      <w:r>
        <w:t xml:space="preserve">            Обведенные цифры запишите в порядке возрастания</w:t>
      </w:r>
    </w:p>
    <w:p w:rsidR="006E0FF8" w:rsidRDefault="006E0FF8" w:rsidP="008C1596">
      <w:pPr>
        <w:ind w:left="-540"/>
      </w:pPr>
      <w:r>
        <w:t xml:space="preserve">            Ответ ___________________.</w:t>
      </w:r>
    </w:p>
    <w:p w:rsidR="006E0FF8" w:rsidRDefault="006E0FF8" w:rsidP="008C1596">
      <w:pPr>
        <w:ind w:left="-540"/>
      </w:pPr>
    </w:p>
    <w:p w:rsidR="006E0FF8" w:rsidRDefault="006E0FF8" w:rsidP="008C1596">
      <w:pPr>
        <w:ind w:left="-540"/>
        <w:rPr>
          <w:b/>
        </w:rPr>
      </w:pPr>
      <w:r>
        <w:rPr>
          <w:bdr w:val="single" w:sz="4" w:space="0" w:color="auto" w:frame="1"/>
        </w:rPr>
        <w:t>В 5</w:t>
      </w:r>
      <w:r>
        <w:t xml:space="preserve">       </w:t>
      </w:r>
      <w:r>
        <w:rPr>
          <w:b/>
        </w:rPr>
        <w:t xml:space="preserve">Прочитайте приведенный ниже текст, каждое положение которого пронумеровано. </w:t>
      </w:r>
    </w:p>
    <w:p w:rsidR="006E0FF8" w:rsidRDefault="006E0FF8" w:rsidP="008C1596">
      <w:pPr>
        <w:pBdr>
          <w:top w:val="single" w:sz="4" w:space="1" w:color="auto"/>
          <w:left w:val="single" w:sz="4" w:space="4" w:color="auto"/>
          <w:bottom w:val="single" w:sz="4" w:space="1" w:color="auto"/>
          <w:right w:val="single" w:sz="4" w:space="4" w:color="auto"/>
        </w:pBdr>
      </w:pPr>
    </w:p>
    <w:p w:rsidR="006E0FF8" w:rsidRDefault="006E0FF8" w:rsidP="008C1596">
      <w:pPr>
        <w:pBdr>
          <w:top w:val="single" w:sz="4" w:space="1" w:color="auto"/>
          <w:left w:val="single" w:sz="4" w:space="4" w:color="auto"/>
          <w:bottom w:val="single" w:sz="4" w:space="1" w:color="auto"/>
          <w:right w:val="single" w:sz="4" w:space="4" w:color="auto"/>
        </w:pBdr>
      </w:pPr>
      <w:r>
        <w:t>« (1) По части введения новых налогов государство проявляет необыкновенные чудеса изобретательности, иногда следуя старому правилу «Деньги не пахнут».</w:t>
      </w:r>
    </w:p>
    <w:p w:rsidR="006E0FF8" w:rsidRDefault="006E0FF8" w:rsidP="008C1596">
      <w:pPr>
        <w:pBdr>
          <w:top w:val="single" w:sz="4" w:space="1" w:color="auto"/>
          <w:left w:val="single" w:sz="4" w:space="4" w:color="auto"/>
          <w:bottom w:val="single" w:sz="4" w:space="1" w:color="auto"/>
          <w:right w:val="single" w:sz="4" w:space="4" w:color="auto"/>
        </w:pBdr>
      </w:pPr>
      <w:r>
        <w:t>(2) Эта фраза принадлежит римскому императору Веспасиану, который правил в 69-79 гг. до н.э.</w:t>
      </w:r>
    </w:p>
    <w:p w:rsidR="006E0FF8" w:rsidRDefault="006E0FF8" w:rsidP="008C1596">
      <w:pPr>
        <w:pBdr>
          <w:top w:val="single" w:sz="4" w:space="1" w:color="auto"/>
          <w:left w:val="single" w:sz="4" w:space="4" w:color="auto"/>
          <w:bottom w:val="single" w:sz="4" w:space="1" w:color="auto"/>
          <w:right w:val="single" w:sz="4" w:space="4" w:color="auto"/>
        </w:pBdr>
      </w:pPr>
      <w:r>
        <w:t>(3) Он был видным государственным деятелем, которого отличали бережливость и изобретательность.</w:t>
      </w:r>
    </w:p>
    <w:p w:rsidR="006E0FF8" w:rsidRDefault="006E0FF8" w:rsidP="008C1596">
      <w:pPr>
        <w:pBdr>
          <w:top w:val="single" w:sz="4" w:space="1" w:color="auto"/>
          <w:left w:val="single" w:sz="4" w:space="4" w:color="auto"/>
          <w:bottom w:val="single" w:sz="4" w:space="1" w:color="auto"/>
          <w:right w:val="single" w:sz="4" w:space="4" w:color="auto"/>
        </w:pBdr>
      </w:pPr>
      <w:r>
        <w:t>(4)  Веспасиан ввел новый налог на общественные туалеты в Риме.</w:t>
      </w:r>
    </w:p>
    <w:p w:rsidR="006E0FF8" w:rsidRDefault="006E0FF8" w:rsidP="008C1596">
      <w:pPr>
        <w:pBdr>
          <w:top w:val="single" w:sz="4" w:space="1" w:color="auto"/>
          <w:left w:val="single" w:sz="4" w:space="4" w:color="auto"/>
          <w:bottom w:val="single" w:sz="4" w:space="1" w:color="auto"/>
          <w:right w:val="single" w:sz="4" w:space="4" w:color="auto"/>
        </w:pBdr>
      </w:pPr>
      <w:r>
        <w:t xml:space="preserve">(5) «Туалетные деньги» дали государству существенную прибавку. </w:t>
      </w:r>
    </w:p>
    <w:p w:rsidR="006E0FF8" w:rsidRDefault="006E0FF8" w:rsidP="008C1596">
      <w:pPr>
        <w:pBdr>
          <w:top w:val="single" w:sz="4" w:space="1" w:color="auto"/>
          <w:left w:val="single" w:sz="4" w:space="4" w:color="auto"/>
          <w:bottom w:val="single" w:sz="4" w:space="1" w:color="auto"/>
          <w:right w:val="single" w:sz="4" w:space="4" w:color="auto"/>
        </w:pBdr>
      </w:pPr>
      <w:r>
        <w:t xml:space="preserve">(6) Сын и наследник престола Тит стал упрекать отца, что тот опустился до такой меры. В ответ Веспасиан поднес к лицу сына монету и спросил, ощущает ли тот неприятный запах. Тит ответил «Нет». – «А все-таки она из мочи», - заметил Веспасиан. </w:t>
      </w:r>
    </w:p>
    <w:p w:rsidR="006E0FF8" w:rsidRDefault="006E0FF8" w:rsidP="008C1596">
      <w:pPr>
        <w:pBdr>
          <w:top w:val="single" w:sz="4" w:space="1" w:color="auto"/>
          <w:left w:val="single" w:sz="4" w:space="4" w:color="auto"/>
          <w:bottom w:val="single" w:sz="4" w:space="1" w:color="auto"/>
          <w:right w:val="single" w:sz="4" w:space="4" w:color="auto"/>
        </w:pBdr>
      </w:pPr>
      <w:r>
        <w:t xml:space="preserve">                                                                                                                           Р. Т. Мухаев</w:t>
      </w:r>
    </w:p>
    <w:p w:rsidR="006E0FF8" w:rsidRDefault="006E0FF8" w:rsidP="008C1596">
      <w:pPr>
        <w:ind w:left="-540"/>
      </w:pPr>
    </w:p>
    <w:p w:rsidR="006E0FF8" w:rsidRDefault="006E0FF8" w:rsidP="008C1596">
      <w:pPr>
        <w:rPr>
          <w:b/>
        </w:rPr>
      </w:pPr>
      <w:r>
        <w:rPr>
          <w:b/>
        </w:rPr>
        <w:t xml:space="preserve">     Определите, какие положения текста носят </w:t>
      </w:r>
    </w:p>
    <w:p w:rsidR="006E0FF8" w:rsidRDefault="006E0FF8" w:rsidP="008C1596">
      <w:r>
        <w:t>А) фактический характер</w:t>
      </w:r>
    </w:p>
    <w:p w:rsidR="006E0FF8" w:rsidRDefault="006E0FF8" w:rsidP="008C1596">
      <w:r>
        <w:t>Б) характер оценочных суждений</w:t>
      </w:r>
    </w:p>
    <w:p w:rsidR="006E0FF8" w:rsidRDefault="006E0FF8" w:rsidP="008C1596">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5"/>
        <w:gridCol w:w="1597"/>
        <w:gridCol w:w="1597"/>
        <w:gridCol w:w="1598"/>
        <w:gridCol w:w="1598"/>
        <w:gridCol w:w="1586"/>
      </w:tblGrid>
      <w:tr w:rsidR="006E0FF8" w:rsidRPr="00065E1D" w:rsidTr="00065E1D">
        <w:tc>
          <w:tcPr>
            <w:tcW w:w="1807" w:type="dxa"/>
          </w:tcPr>
          <w:p w:rsidR="006E0FF8" w:rsidRPr="00065E1D" w:rsidRDefault="006E0FF8" w:rsidP="008C1596">
            <w:pPr>
              <w:rPr>
                <w:lang w:val="en-US"/>
              </w:rPr>
            </w:pPr>
            <w:r>
              <w:t xml:space="preserve">              </w:t>
            </w:r>
            <w:r w:rsidRPr="00065E1D">
              <w:rPr>
                <w:lang w:val="en-US"/>
              </w:rPr>
              <w:t>1</w:t>
            </w:r>
          </w:p>
        </w:tc>
        <w:tc>
          <w:tcPr>
            <w:tcW w:w="1808" w:type="dxa"/>
          </w:tcPr>
          <w:p w:rsidR="006E0FF8" w:rsidRPr="00065E1D" w:rsidRDefault="006E0FF8" w:rsidP="008C1596">
            <w:pPr>
              <w:rPr>
                <w:lang w:val="en-US"/>
              </w:rPr>
            </w:pPr>
            <w:r w:rsidRPr="00065E1D">
              <w:rPr>
                <w:lang w:val="en-US"/>
              </w:rPr>
              <w:t xml:space="preserve">             2</w:t>
            </w:r>
          </w:p>
        </w:tc>
        <w:tc>
          <w:tcPr>
            <w:tcW w:w="1808" w:type="dxa"/>
          </w:tcPr>
          <w:p w:rsidR="006E0FF8" w:rsidRPr="00065E1D" w:rsidRDefault="006E0FF8" w:rsidP="008C1596">
            <w:pPr>
              <w:rPr>
                <w:lang w:val="en-US"/>
              </w:rPr>
            </w:pPr>
            <w:r w:rsidRPr="00065E1D">
              <w:rPr>
                <w:lang w:val="en-US"/>
              </w:rPr>
              <w:t xml:space="preserve">            3</w:t>
            </w:r>
          </w:p>
        </w:tc>
        <w:tc>
          <w:tcPr>
            <w:tcW w:w="1809" w:type="dxa"/>
          </w:tcPr>
          <w:p w:rsidR="006E0FF8" w:rsidRPr="00065E1D" w:rsidRDefault="006E0FF8" w:rsidP="008C1596">
            <w:pPr>
              <w:rPr>
                <w:lang w:val="en-US"/>
              </w:rPr>
            </w:pPr>
            <w:r w:rsidRPr="00065E1D">
              <w:rPr>
                <w:lang w:val="en-US"/>
              </w:rPr>
              <w:t xml:space="preserve">              4</w:t>
            </w:r>
          </w:p>
        </w:tc>
        <w:tc>
          <w:tcPr>
            <w:tcW w:w="1809" w:type="dxa"/>
          </w:tcPr>
          <w:p w:rsidR="006E0FF8" w:rsidRPr="00065E1D" w:rsidRDefault="006E0FF8" w:rsidP="008C1596">
            <w:pPr>
              <w:rPr>
                <w:lang w:val="en-US"/>
              </w:rPr>
            </w:pPr>
            <w:r w:rsidRPr="00065E1D">
              <w:rPr>
                <w:lang w:val="en-US"/>
              </w:rPr>
              <w:t xml:space="preserve">            5</w:t>
            </w:r>
          </w:p>
        </w:tc>
        <w:tc>
          <w:tcPr>
            <w:tcW w:w="1795" w:type="dxa"/>
          </w:tcPr>
          <w:p w:rsidR="006E0FF8" w:rsidRDefault="006E0FF8" w:rsidP="008C1596">
            <w:r>
              <w:t xml:space="preserve">          6</w:t>
            </w:r>
          </w:p>
        </w:tc>
      </w:tr>
      <w:tr w:rsidR="006E0FF8" w:rsidRPr="00065E1D" w:rsidTr="00065E1D">
        <w:tc>
          <w:tcPr>
            <w:tcW w:w="1807" w:type="dxa"/>
          </w:tcPr>
          <w:p w:rsidR="006E0FF8" w:rsidRDefault="006E0FF8" w:rsidP="008C1596"/>
        </w:tc>
        <w:tc>
          <w:tcPr>
            <w:tcW w:w="1808" w:type="dxa"/>
          </w:tcPr>
          <w:p w:rsidR="006E0FF8" w:rsidRDefault="006E0FF8" w:rsidP="008C1596"/>
        </w:tc>
        <w:tc>
          <w:tcPr>
            <w:tcW w:w="1808" w:type="dxa"/>
          </w:tcPr>
          <w:p w:rsidR="006E0FF8" w:rsidRDefault="006E0FF8" w:rsidP="008C1596"/>
        </w:tc>
        <w:tc>
          <w:tcPr>
            <w:tcW w:w="1809" w:type="dxa"/>
          </w:tcPr>
          <w:p w:rsidR="006E0FF8" w:rsidRDefault="006E0FF8" w:rsidP="008C1596"/>
        </w:tc>
        <w:tc>
          <w:tcPr>
            <w:tcW w:w="1809" w:type="dxa"/>
          </w:tcPr>
          <w:p w:rsidR="006E0FF8" w:rsidRDefault="006E0FF8" w:rsidP="008C1596"/>
        </w:tc>
        <w:tc>
          <w:tcPr>
            <w:tcW w:w="1795" w:type="dxa"/>
          </w:tcPr>
          <w:p w:rsidR="006E0FF8" w:rsidRDefault="006E0FF8" w:rsidP="008C1596"/>
        </w:tc>
      </w:tr>
    </w:tbl>
    <w:p w:rsidR="006E0FF8" w:rsidRDefault="006E0FF8" w:rsidP="008C1596">
      <w:pPr>
        <w:ind w:left="-540"/>
      </w:pPr>
      <w:r>
        <w:t xml:space="preserve">         </w:t>
      </w:r>
    </w:p>
    <w:p w:rsidR="006E0FF8" w:rsidRDefault="006E0FF8" w:rsidP="008C1596">
      <w:pPr>
        <w:ind w:left="-540"/>
      </w:pP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9650F3">
      <w:pPr>
        <w:ind w:left="-360"/>
      </w:pPr>
      <w:r>
        <w:t xml:space="preserve">         _____________(1) – это вынужденная незанятость экономически активного населения, обусловленная нарушением равновесия на_____________(2).  Она бывает следующих видов: _______________(3) – возникает во время поисков и ожидания работы в связи с постоянными корректировками объемов производства фирм, </w:t>
      </w:r>
    </w:p>
    <w:p w:rsidR="006E0FF8" w:rsidRDefault="006E0FF8" w:rsidP="009650F3">
      <w:pPr>
        <w:ind w:left="-360"/>
      </w:pPr>
      <w:r>
        <w:t>_____________(4) – вызванная технологическими изменениями в производстве, в результате которых меняется спрос на рабочую силу;</w:t>
      </w:r>
    </w:p>
    <w:p w:rsidR="006E0FF8" w:rsidRDefault="006E0FF8" w:rsidP="009650F3">
      <w:pPr>
        <w:ind w:left="-360"/>
      </w:pPr>
      <w:r>
        <w:t xml:space="preserve">_____________(5) – характерна для фазы спада производства. </w:t>
      </w:r>
    </w:p>
    <w:p w:rsidR="006E0FF8" w:rsidRDefault="006E0FF8" w:rsidP="008C1596">
      <w:pPr>
        <w:ind w:left="-360"/>
        <w:jc w:val="both"/>
        <w:rPr>
          <w:b/>
        </w:rPr>
      </w:pPr>
      <w:r>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8C1596">
      <w:r>
        <w:t xml:space="preserve">          А) рынок труда</w:t>
      </w:r>
    </w:p>
    <w:p w:rsidR="006E0FF8" w:rsidRDefault="006E0FF8" w:rsidP="008C1596">
      <w:r>
        <w:t xml:space="preserve">          Б)  структурная</w:t>
      </w:r>
    </w:p>
    <w:p w:rsidR="006E0FF8" w:rsidRDefault="006E0FF8" w:rsidP="008C1596">
      <w:r>
        <w:t xml:space="preserve">          В) безработица</w:t>
      </w:r>
    </w:p>
    <w:p w:rsidR="006E0FF8" w:rsidRDefault="006E0FF8" w:rsidP="008C1596">
      <w:r>
        <w:t xml:space="preserve">          Г) занятость населения</w:t>
      </w:r>
    </w:p>
    <w:p w:rsidR="006E0FF8" w:rsidRDefault="006E0FF8" w:rsidP="008C1596">
      <w:r>
        <w:t xml:space="preserve">          Д) фрикционная</w:t>
      </w:r>
    </w:p>
    <w:p w:rsidR="006E0FF8" w:rsidRDefault="006E0FF8" w:rsidP="008C1596">
      <w:r>
        <w:t xml:space="preserve">          Е) циклическая</w:t>
      </w:r>
    </w:p>
    <w:p w:rsidR="006E0FF8" w:rsidRDefault="006E0FF8" w:rsidP="008C1596">
      <w:r>
        <w:t xml:space="preserve">         Ж) экономика</w:t>
      </w:r>
    </w:p>
    <w:p w:rsidR="006E0FF8" w:rsidRDefault="006E0FF8" w:rsidP="008C1596">
      <w:r>
        <w:t xml:space="preserve">          </w:t>
      </w:r>
    </w:p>
    <w:p w:rsidR="006E0FF8" w:rsidRDefault="006E0FF8" w:rsidP="008C1596">
      <w:pPr>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368"/>
        <w:gridCol w:w="1367"/>
        <w:gridCol w:w="1367"/>
        <w:gridCol w:w="1367"/>
      </w:tblGrid>
      <w:tr w:rsidR="006E0FF8" w:rsidRPr="00065E1D" w:rsidTr="00065E1D">
        <w:tc>
          <w:tcPr>
            <w:tcW w:w="1368" w:type="dxa"/>
          </w:tcPr>
          <w:p w:rsidR="006E0FF8" w:rsidRDefault="006E0FF8" w:rsidP="008C1596">
            <w:r>
              <w:t xml:space="preserve">          1</w:t>
            </w:r>
          </w:p>
        </w:tc>
        <w:tc>
          <w:tcPr>
            <w:tcW w:w="1368" w:type="dxa"/>
          </w:tcPr>
          <w:p w:rsidR="006E0FF8" w:rsidRDefault="006E0FF8" w:rsidP="008C1596">
            <w:r>
              <w:t xml:space="preserve">         2</w:t>
            </w:r>
          </w:p>
        </w:tc>
        <w:tc>
          <w:tcPr>
            <w:tcW w:w="1367" w:type="dxa"/>
          </w:tcPr>
          <w:p w:rsidR="006E0FF8" w:rsidRDefault="006E0FF8" w:rsidP="008C1596">
            <w:r>
              <w:t xml:space="preserve">          3</w:t>
            </w:r>
          </w:p>
        </w:tc>
        <w:tc>
          <w:tcPr>
            <w:tcW w:w="1367" w:type="dxa"/>
          </w:tcPr>
          <w:p w:rsidR="006E0FF8" w:rsidRDefault="006E0FF8" w:rsidP="008C1596">
            <w:r>
              <w:t xml:space="preserve">          4</w:t>
            </w:r>
          </w:p>
        </w:tc>
        <w:tc>
          <w:tcPr>
            <w:tcW w:w="1367" w:type="dxa"/>
          </w:tcPr>
          <w:p w:rsidR="006E0FF8" w:rsidRDefault="006E0FF8" w:rsidP="00065E1D">
            <w:pPr>
              <w:jc w:val="center"/>
            </w:pPr>
            <w:r>
              <w:t>5</w:t>
            </w:r>
          </w:p>
        </w:tc>
      </w:tr>
      <w:tr w:rsidR="006E0FF8" w:rsidRPr="00065E1D" w:rsidTr="00065E1D">
        <w:tc>
          <w:tcPr>
            <w:tcW w:w="1368" w:type="dxa"/>
          </w:tcPr>
          <w:p w:rsidR="006E0FF8" w:rsidRDefault="006E0FF8" w:rsidP="008C1596"/>
        </w:tc>
        <w:tc>
          <w:tcPr>
            <w:tcW w:w="1368" w:type="dxa"/>
          </w:tcPr>
          <w:p w:rsidR="006E0FF8" w:rsidRDefault="006E0FF8" w:rsidP="008C1596"/>
        </w:tc>
        <w:tc>
          <w:tcPr>
            <w:tcW w:w="1367" w:type="dxa"/>
          </w:tcPr>
          <w:p w:rsidR="006E0FF8" w:rsidRDefault="006E0FF8" w:rsidP="008C1596"/>
        </w:tc>
        <w:tc>
          <w:tcPr>
            <w:tcW w:w="1367" w:type="dxa"/>
          </w:tcPr>
          <w:p w:rsidR="006E0FF8" w:rsidRDefault="006E0FF8" w:rsidP="008C1596"/>
        </w:tc>
        <w:tc>
          <w:tcPr>
            <w:tcW w:w="1367" w:type="dxa"/>
          </w:tcPr>
          <w:p w:rsidR="006E0FF8" w:rsidRDefault="006E0FF8" w:rsidP="008C1596"/>
        </w:tc>
      </w:tr>
    </w:tbl>
    <w:p w:rsidR="006E0FF8" w:rsidRDefault="006E0FF8" w:rsidP="008C1596"/>
    <w:p w:rsidR="006E0FF8" w:rsidRDefault="006E0FF8" w:rsidP="008C1596">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Pr="006742D2" w:rsidRDefault="006E0FF8" w:rsidP="008C1596">
      <w:pPr>
        <w:ind w:left="-540"/>
        <w:rPr>
          <w:b/>
          <w:sz w:val="48"/>
          <w:szCs w:val="48"/>
        </w:rPr>
      </w:pPr>
      <w:r>
        <w:rPr>
          <w:b/>
          <w:sz w:val="48"/>
          <w:szCs w:val="48"/>
        </w:rPr>
        <w:t xml:space="preserve">  </w:t>
      </w:r>
      <w:r>
        <w:rPr>
          <w:sz w:val="48"/>
          <w:szCs w:val="48"/>
        </w:rPr>
        <w:t xml:space="preserve"> </w:t>
      </w:r>
      <w:r>
        <w:rPr>
          <w:b/>
          <w:sz w:val="48"/>
          <w:szCs w:val="48"/>
        </w:rPr>
        <w:t xml:space="preserve"> </w:t>
      </w:r>
    </w:p>
    <w:p w:rsidR="006E0FF8" w:rsidRDefault="006E0FF8" w:rsidP="008C1596">
      <w:pPr>
        <w:ind w:hanging="540"/>
        <w:rPr>
          <w:b/>
          <w:sz w:val="32"/>
          <w:szCs w:val="32"/>
        </w:rPr>
      </w:pPr>
      <w:r>
        <w:rPr>
          <w:b/>
          <w:sz w:val="32"/>
          <w:szCs w:val="32"/>
        </w:rPr>
        <w:t xml:space="preserve">                                                  Часть 3</w:t>
      </w:r>
    </w:p>
    <w:p w:rsidR="006E0FF8" w:rsidRPr="009650F3" w:rsidRDefault="006E0FF8" w:rsidP="008C1596">
      <w:pPr>
        <w:pBdr>
          <w:top w:val="single" w:sz="4" w:space="1" w:color="auto"/>
          <w:left w:val="single" w:sz="4" w:space="4" w:color="auto"/>
          <w:bottom w:val="single" w:sz="4" w:space="1" w:color="auto"/>
          <w:right w:val="single" w:sz="4" w:space="4" w:color="auto"/>
        </w:pBdr>
        <w:ind w:left="540" w:hanging="540"/>
        <w:rPr>
          <w:b/>
          <w:i/>
          <w:sz w:val="28"/>
          <w:szCs w:val="28"/>
        </w:rPr>
      </w:pPr>
      <w:r w:rsidRPr="009650F3">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r w:rsidRPr="009650F3">
        <w:rPr>
          <w:sz w:val="28"/>
          <w:szCs w:val="28"/>
        </w:rPr>
        <w:t xml:space="preserve">                              </w:t>
      </w:r>
    </w:p>
    <w:p w:rsidR="006E0FF8" w:rsidRDefault="006E0FF8" w:rsidP="008C1596">
      <w:pPr>
        <w:ind w:left="-540"/>
        <w:rPr>
          <w:b/>
          <w:i/>
          <w:sz w:val="32"/>
          <w:szCs w:val="32"/>
        </w:rPr>
      </w:pPr>
    </w:p>
    <w:p w:rsidR="006E0FF8" w:rsidRDefault="006E0FF8" w:rsidP="008C1596">
      <w:pPr>
        <w:ind w:left="-540"/>
        <w:rPr>
          <w:b/>
          <w:i/>
          <w:sz w:val="32"/>
          <w:szCs w:val="32"/>
        </w:rPr>
      </w:pPr>
      <w:r>
        <w:rPr>
          <w:b/>
          <w:i/>
          <w:sz w:val="32"/>
          <w:szCs w:val="32"/>
        </w:rPr>
        <w:t xml:space="preserve">                  Прочитайте текст и выполните задания С 1 – С 4 </w:t>
      </w:r>
    </w:p>
    <w:p w:rsidR="006E0FF8" w:rsidRPr="00C06A57" w:rsidRDefault="006E0FF8" w:rsidP="00C06A57">
      <w:pPr>
        <w:shd w:val="clear" w:color="auto" w:fill="FFFFFF"/>
        <w:spacing w:before="168"/>
        <w:ind w:right="10" w:firstLine="586"/>
        <w:jc w:val="both"/>
      </w:pPr>
      <w:r w:rsidRPr="00C06A57">
        <w:t>Проблема насилия и жестокости — одна из вечных проблем человечества. В ней перекрещиваются и отражаются наиболее острые вопросы поли</w:t>
      </w:r>
      <w:r w:rsidRPr="00C06A57">
        <w:softHyphen/>
        <w:t>тики и экономики, морали и права, истории и психологии, меж</w:t>
      </w:r>
      <w:r w:rsidRPr="00C06A57">
        <w:softHyphen/>
        <w:t xml:space="preserve">дународных отношений и научно-технической революции. Она непосредственно затрагивает коренные интересы классов, наций, </w:t>
      </w:r>
      <w:r w:rsidRPr="00C06A57">
        <w:rPr>
          <w:spacing w:val="-2"/>
        </w:rPr>
        <w:t>государств, касается судьбы каждого человека и все</w:t>
      </w:r>
      <w:r w:rsidRPr="00C06A57">
        <w:rPr>
          <w:spacing w:val="-2"/>
        </w:rPr>
        <w:softHyphen/>
      </w:r>
      <w:r w:rsidRPr="00C06A57">
        <w:t>го человечества в целом.</w:t>
      </w:r>
    </w:p>
    <w:p w:rsidR="006E0FF8" w:rsidRPr="00C06A57" w:rsidRDefault="006E0FF8" w:rsidP="00C06A57">
      <w:pPr>
        <w:shd w:val="clear" w:color="auto" w:fill="FFFFFF"/>
        <w:ind w:right="5" w:firstLine="293"/>
        <w:jc w:val="both"/>
      </w:pPr>
      <w:r w:rsidRPr="00C06A57">
        <w:t>В качестве ключевых факторов, влияющих на уровень полити</w:t>
      </w:r>
      <w:r w:rsidRPr="00C06A57">
        <w:softHyphen/>
        <w:t>ческого насилия в обществе, можно выделить: процент городских жителей; процент валового национального продукта, получаемый от сельского хозяйства; доход на душу населения; распространен</w:t>
      </w:r>
      <w:r w:rsidRPr="00C06A57">
        <w:softHyphen/>
        <w:t xml:space="preserve">ность средств массовой информации и коммуникации; уровень </w:t>
      </w:r>
      <w:r w:rsidRPr="00C06A57">
        <w:rPr>
          <w:spacing w:val="-1"/>
        </w:rPr>
        <w:t>участия населения в политической жизни страны; социальные бла</w:t>
      </w:r>
      <w:r w:rsidRPr="00C06A57">
        <w:rPr>
          <w:spacing w:val="-1"/>
        </w:rPr>
        <w:softHyphen/>
      </w:r>
      <w:r w:rsidRPr="00C06A57">
        <w:t>га (образование, продолжительность жизни и др.). Также полити</w:t>
      </w:r>
      <w:r w:rsidRPr="00C06A57">
        <w:softHyphen/>
        <w:t>ческое насилие непосредственно связано с уровнем стабильности данного общества, с характером существующего политического режима и другими характеристиками.</w:t>
      </w:r>
    </w:p>
    <w:p w:rsidR="006E0FF8" w:rsidRPr="00C06A57" w:rsidRDefault="006E0FF8" w:rsidP="00C06A57">
      <w:pPr>
        <w:shd w:val="clear" w:color="auto" w:fill="FFFFFF"/>
        <w:ind w:left="5" w:right="19" w:firstLine="283"/>
        <w:jc w:val="both"/>
      </w:pPr>
      <w:r w:rsidRPr="00C06A57">
        <w:t>Социальное насилие — чрезвычайно многогранное явление. Свое конкретное выражение оно  находит в применении или угрозе применения группой, классом, государ</w:t>
      </w:r>
      <w:r w:rsidRPr="00C06A57">
        <w:softHyphen/>
      </w:r>
      <w:r w:rsidRPr="00C06A57">
        <w:rPr>
          <w:spacing w:val="-2"/>
        </w:rPr>
        <w:t xml:space="preserve">ством, общественной системой различных форм, методов и средств </w:t>
      </w:r>
      <w:r w:rsidRPr="00C06A57">
        <w:t>прямого или косвенного принуждения и подавления в отношении других групп, классов, государств, общественных систем с целью обеспечения захвата и удержания политической власти и эконо</w:t>
      </w:r>
      <w:r w:rsidRPr="00C06A57">
        <w:softHyphen/>
        <w:t>мического господства, приобретения и сохранения независимости и суверенитета, различного рода прав и привилегий, удовлетворе</w:t>
      </w:r>
      <w:r w:rsidRPr="00C06A57">
        <w:softHyphen/>
        <w:t>ния территориальных и других претензий, ограничения интересов противоположной стороны, навязывания кому-либо своей воли. Таким образом, социальное насилие применяется практически во всех сферах общественной жизни — экономической, полити</w:t>
      </w:r>
      <w:r w:rsidRPr="00C06A57">
        <w:softHyphen/>
        <w:t xml:space="preserve">ческой, культурной, духовной и др. Его субъектами и объектами </w:t>
      </w:r>
      <w:r w:rsidRPr="00C06A57">
        <w:rPr>
          <w:spacing w:val="-1"/>
        </w:rPr>
        <w:t xml:space="preserve">могут быть отдельные личности (выступающие как представители </w:t>
      </w:r>
      <w:r w:rsidRPr="00C06A57">
        <w:t>определенных социальных групп), классы, нации и государства.</w:t>
      </w:r>
    </w:p>
    <w:p w:rsidR="006E0FF8" w:rsidRPr="00C06A57" w:rsidRDefault="006E0FF8" w:rsidP="00C06A57">
      <w:pPr>
        <w:shd w:val="clear" w:color="auto" w:fill="FFFFFF"/>
        <w:ind w:left="5" w:right="14" w:firstLine="302"/>
        <w:jc w:val="both"/>
      </w:pPr>
      <w:r w:rsidRPr="00C06A57">
        <w:t>Если исходить из внешних форм проявления насилия в обще</w:t>
      </w:r>
      <w:r w:rsidRPr="00C06A57">
        <w:softHyphen/>
        <w:t>ственной жизни, то социальное насилие можно условно подраз</w:t>
      </w:r>
      <w:r w:rsidRPr="00C06A57">
        <w:softHyphen/>
        <w:t>делить на прямое (война, вооруженное восстание, политические ре</w:t>
      </w:r>
      <w:r w:rsidRPr="00C06A57">
        <w:softHyphen/>
        <w:t xml:space="preserve">прессии) и </w:t>
      </w:r>
      <w:r w:rsidRPr="00C06A57">
        <w:rPr>
          <w:spacing w:val="-1"/>
        </w:rPr>
        <w:t>косвенное (различные формы морального, психического давле</w:t>
      </w:r>
      <w:r w:rsidRPr="00C06A57">
        <w:rPr>
          <w:spacing w:val="-1"/>
        </w:rPr>
        <w:softHyphen/>
      </w:r>
      <w:r w:rsidRPr="00C06A57">
        <w:t>ния, политическое вмешательство, экономическая блокада).</w:t>
      </w:r>
      <w:r w:rsidRPr="00C06A57">
        <w:br/>
        <w:t>По предметному содержанию и объекту направленности соци</w:t>
      </w:r>
      <w:r w:rsidRPr="00C06A57">
        <w:softHyphen/>
        <w:t>альное насилие можно подразделить на политическое, военное, экономическое, духовное, административное и т. д.  Но самым главным критерием при классификации насилия являются, конечно, не внешние его черты и признаки, а диффе</w:t>
      </w:r>
      <w:r w:rsidRPr="00C06A57">
        <w:softHyphen/>
        <w:t>ренциация этого феномена исходя прежде всего из его социально-</w:t>
      </w:r>
      <w:r w:rsidRPr="00C06A57">
        <w:rPr>
          <w:spacing w:val="-3"/>
        </w:rPr>
        <w:t>классовой сущности. Только установив органическую связь различ</w:t>
      </w:r>
      <w:r w:rsidRPr="00C06A57">
        <w:rPr>
          <w:spacing w:val="-3"/>
        </w:rPr>
        <w:softHyphen/>
        <w:t xml:space="preserve">ных форм и видов насилия с интересами определенных социальных </w:t>
      </w:r>
      <w:r w:rsidRPr="00C06A57">
        <w:t>групп, можно раскрыть его подлинную природу и корни.</w:t>
      </w:r>
    </w:p>
    <w:p w:rsidR="006E0FF8" w:rsidRDefault="006E0FF8" w:rsidP="00C06A57">
      <w:pPr>
        <w:shd w:val="clear" w:color="auto" w:fill="FFFFFF"/>
        <w:spacing w:before="5" w:line="250" w:lineRule="exact"/>
        <w:ind w:right="19" w:firstLine="274"/>
        <w:jc w:val="both"/>
        <w:rPr>
          <w:sz w:val="22"/>
          <w:szCs w:val="22"/>
        </w:rPr>
      </w:pPr>
      <w:r>
        <w:rPr>
          <w:sz w:val="22"/>
          <w:szCs w:val="22"/>
        </w:rPr>
        <w:t xml:space="preserve">                                                                                                        </w:t>
      </w:r>
      <w:r>
        <w:rPr>
          <w:spacing w:val="-6"/>
          <w:sz w:val="22"/>
          <w:szCs w:val="22"/>
        </w:rPr>
        <w:t>Павленок П.Д., Руднева М.Я.</w:t>
      </w:r>
    </w:p>
    <w:p w:rsidR="006E0FF8" w:rsidRPr="00EE15B1" w:rsidRDefault="006E0FF8" w:rsidP="00C06A57">
      <w:pPr>
        <w:jc w:val="both"/>
        <w:rPr>
          <w:b/>
        </w:rPr>
      </w:pPr>
    </w:p>
    <w:p w:rsidR="006E0FF8" w:rsidRPr="009650F3" w:rsidRDefault="006E0FF8" w:rsidP="00EA5680">
      <w:pPr>
        <w:rPr>
          <w:b/>
          <w:i/>
        </w:rPr>
      </w:pPr>
    </w:p>
    <w:p w:rsidR="006E0FF8" w:rsidRDefault="006E0FF8" w:rsidP="008C1596">
      <w:pPr>
        <w:ind w:left="-540"/>
        <w:jc w:val="both"/>
      </w:pPr>
      <w:r>
        <w:rPr>
          <w:bdr w:val="single" w:sz="4" w:space="0" w:color="auto" w:frame="1"/>
        </w:rPr>
        <w:t>С 1</w:t>
      </w:r>
      <w:r>
        <w:t xml:space="preserve">     Какие ключевые факторы,  влияющие на уровень политического насилия в обществе, называет  автор? Перечислите их основные виды.</w:t>
      </w:r>
    </w:p>
    <w:p w:rsidR="006E0FF8" w:rsidRDefault="006E0FF8" w:rsidP="008C1596">
      <w:pPr>
        <w:ind w:left="-540"/>
        <w:jc w:val="both"/>
      </w:pPr>
    </w:p>
    <w:p w:rsidR="006E0FF8" w:rsidRDefault="006E0FF8" w:rsidP="00C06A57">
      <w:pPr>
        <w:spacing w:before="100" w:beforeAutospacing="1"/>
        <w:ind w:hanging="540"/>
        <w:jc w:val="both"/>
      </w:pPr>
      <w:r>
        <w:rPr>
          <w:bdr w:val="single" w:sz="4" w:space="0" w:color="auto" w:frame="1"/>
        </w:rPr>
        <w:t>С 2</w:t>
      </w:r>
      <w:r>
        <w:t xml:space="preserve">    В чем конкретно проявляется социальное насилие в обществе?</w:t>
      </w:r>
      <w:r w:rsidRPr="00C06A57">
        <w:t xml:space="preserve"> </w:t>
      </w:r>
      <w:r>
        <w:t>Как автор классифицирует социально-политическое насилие? Используя имеющиеся обществоведческие и исторические знания, приведите по одному примеру каждого вида социального насилия.</w:t>
      </w:r>
    </w:p>
    <w:p w:rsidR="006E0FF8" w:rsidRPr="00774ADC" w:rsidRDefault="006E0FF8" w:rsidP="008C1596">
      <w:pPr>
        <w:shd w:val="clear" w:color="auto" w:fill="FFFFFF"/>
        <w:spacing w:line="235" w:lineRule="exact"/>
        <w:ind w:left="14" w:right="10" w:hanging="554"/>
        <w:jc w:val="both"/>
      </w:pPr>
    </w:p>
    <w:p w:rsidR="006E0FF8" w:rsidRDefault="006E0FF8" w:rsidP="008C1596">
      <w:pPr>
        <w:ind w:left="-540"/>
        <w:jc w:val="both"/>
      </w:pPr>
      <w:r>
        <w:rPr>
          <w:bdr w:val="single" w:sz="4" w:space="0" w:color="auto" w:frame="1"/>
        </w:rPr>
        <w:t>С 3</w:t>
      </w:r>
      <w:r>
        <w:t xml:space="preserve">      Почему автор называет социальное насилие многогранным явлением?</w:t>
      </w:r>
    </w:p>
    <w:p w:rsidR="006E0FF8" w:rsidRDefault="006E0FF8" w:rsidP="008C1596">
      <w:pPr>
        <w:ind w:left="-540"/>
        <w:jc w:val="both"/>
      </w:pPr>
    </w:p>
    <w:p w:rsidR="006E0FF8" w:rsidRDefault="006E0FF8" w:rsidP="00C06A57">
      <w:pPr>
        <w:pStyle w:val="BodyTextIndent"/>
        <w:spacing w:before="100" w:beforeAutospacing="1" w:line="240" w:lineRule="auto"/>
        <w:ind w:hanging="540"/>
        <w:rPr>
          <w:color w:val="000000"/>
          <w:sz w:val="24"/>
          <w:szCs w:val="24"/>
        </w:rPr>
      </w:pPr>
      <w:r>
        <w:rPr>
          <w:bdr w:val="single" w:sz="4" w:space="0" w:color="auto" w:frame="1"/>
        </w:rPr>
        <w:t>С 4</w:t>
      </w:r>
      <w:r>
        <w:t xml:space="preserve">   </w:t>
      </w:r>
      <w:r>
        <w:rPr>
          <w:color w:val="000000"/>
          <w:sz w:val="24"/>
          <w:szCs w:val="24"/>
        </w:rPr>
        <w:t>Назовите известные вам виды  политических режимов и охарактеризуйте их с точки зрения применения ими социально-политического насилия.</w:t>
      </w:r>
    </w:p>
    <w:p w:rsidR="006E0FF8" w:rsidRDefault="006E0FF8" w:rsidP="008C1596">
      <w:pPr>
        <w:pBdr>
          <w:bottom w:val="single" w:sz="12" w:space="1" w:color="auto"/>
        </w:pBdr>
        <w:ind w:left="-540"/>
      </w:pPr>
    </w:p>
    <w:p w:rsidR="006E0FF8" w:rsidRDefault="006E0FF8" w:rsidP="008C1596">
      <w:pPr>
        <w:ind w:left="-540"/>
      </w:pPr>
    </w:p>
    <w:p w:rsidR="006E0FF8" w:rsidRDefault="006E0FF8" w:rsidP="008C1596">
      <w:pPr>
        <w:ind w:left="-540"/>
      </w:pPr>
      <w:r>
        <w:rPr>
          <w:bdr w:val="single" w:sz="4" w:space="0" w:color="auto" w:frame="1"/>
        </w:rPr>
        <w:t>С 5</w:t>
      </w:r>
      <w:r>
        <w:t xml:space="preserve">    Назовите не менее трех примеров негативных последствий рыночной экономической </w:t>
      </w:r>
    </w:p>
    <w:p w:rsidR="006E0FF8" w:rsidRDefault="006E0FF8" w:rsidP="008C1596">
      <w:pPr>
        <w:ind w:left="-540"/>
      </w:pPr>
      <w:r>
        <w:t xml:space="preserve">           системы </w:t>
      </w:r>
    </w:p>
    <w:p w:rsidR="006E0FF8" w:rsidRDefault="006E0FF8" w:rsidP="008C1596">
      <w:pPr>
        <w:ind w:left="-540"/>
      </w:pPr>
      <w:r>
        <w:rPr>
          <w:bdr w:val="single" w:sz="4" w:space="0" w:color="auto" w:frame="1"/>
        </w:rPr>
        <w:t>С 6</w:t>
      </w:r>
      <w:r>
        <w:t xml:space="preserve">    Назовите три функции религии в современном обществе. </w:t>
      </w:r>
    </w:p>
    <w:p w:rsidR="006E0FF8" w:rsidRDefault="006E0FF8" w:rsidP="008C1596">
      <w:pPr>
        <w:ind w:left="-540"/>
      </w:pPr>
      <w:r>
        <w:t xml:space="preserve">          </w:t>
      </w:r>
    </w:p>
    <w:p w:rsidR="006E0FF8" w:rsidRDefault="006E0FF8" w:rsidP="008C1596">
      <w:pPr>
        <w:ind w:left="-540"/>
      </w:pPr>
      <w:r>
        <w:rPr>
          <w:bdr w:val="single" w:sz="4" w:space="0" w:color="auto" w:frame="1"/>
        </w:rPr>
        <w:t>С 7</w:t>
      </w:r>
      <w:r>
        <w:t xml:space="preserve">     К 18 годам социально-психологические свойства человека становятся вполне </w:t>
      </w:r>
    </w:p>
    <w:p w:rsidR="006E0FF8" w:rsidRDefault="006E0FF8" w:rsidP="008C1596">
      <w:pPr>
        <w:ind w:left="-540"/>
      </w:pPr>
      <w:r>
        <w:t xml:space="preserve">         определенными и устойчивыми, образуя неповторимый характер. Приведите три примера </w:t>
      </w:r>
    </w:p>
    <w:p w:rsidR="006E0FF8" w:rsidRDefault="006E0FF8" w:rsidP="008C1596">
      <w:pPr>
        <w:ind w:left="-540"/>
      </w:pPr>
      <w:r>
        <w:t xml:space="preserve">        таких свойств.</w:t>
      </w:r>
    </w:p>
    <w:p w:rsidR="006E0FF8" w:rsidRDefault="006E0FF8" w:rsidP="00086E57">
      <w:pPr>
        <w:tabs>
          <w:tab w:val="left" w:pos="5415"/>
        </w:tabs>
        <w:ind w:left="-540"/>
      </w:pPr>
      <w:r>
        <w:tab/>
      </w:r>
    </w:p>
    <w:p w:rsidR="006E0FF8" w:rsidRDefault="006E0FF8" w:rsidP="008C1596">
      <w:pPr>
        <w:ind w:left="-540"/>
      </w:pPr>
    </w:p>
    <w:p w:rsidR="006E0FF8" w:rsidRDefault="006E0FF8" w:rsidP="008C1596">
      <w:r>
        <w:t xml:space="preserve">                              </w:t>
      </w:r>
    </w:p>
    <w:p w:rsidR="006E0FF8" w:rsidRPr="009650F3" w:rsidRDefault="006E0FF8" w:rsidP="008C1596">
      <w:pPr>
        <w:pBdr>
          <w:top w:val="single" w:sz="4" w:space="1" w:color="auto"/>
          <w:left w:val="single" w:sz="4" w:space="4" w:color="auto"/>
          <w:bottom w:val="single" w:sz="4" w:space="1" w:color="auto"/>
          <w:right w:val="single" w:sz="4" w:space="4" w:color="auto"/>
        </w:pBdr>
        <w:ind w:firstLine="360"/>
        <w:rPr>
          <w:b/>
          <w:i/>
          <w:sz w:val="28"/>
          <w:szCs w:val="28"/>
        </w:rPr>
      </w:pPr>
      <w:r w:rsidRPr="009650F3">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8C1596">
      <w:pPr>
        <w:ind w:firstLine="360"/>
      </w:pPr>
    </w:p>
    <w:p w:rsidR="006E0FF8" w:rsidRDefault="006E0FF8" w:rsidP="008C1596">
      <w:pPr>
        <w:ind w:firstLine="360"/>
      </w:pPr>
    </w:p>
    <w:p w:rsidR="006E0FF8" w:rsidRDefault="006E0FF8" w:rsidP="008C1596">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8C1596">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8C1596">
      <w:pPr>
        <w:ind w:left="-180"/>
      </w:pPr>
    </w:p>
    <w:p w:rsidR="006E0FF8" w:rsidRDefault="006E0FF8" w:rsidP="008C1596">
      <w:pPr>
        <w:ind w:left="-180"/>
      </w:pPr>
      <w:r>
        <w:rPr>
          <w:bdr w:val="single" w:sz="4" w:space="0" w:color="auto" w:frame="1"/>
        </w:rPr>
        <w:t xml:space="preserve">   С 8.1</w:t>
      </w:r>
      <w:r>
        <w:t xml:space="preserve">             </w:t>
      </w:r>
      <w:r>
        <w:rPr>
          <w:b/>
        </w:rPr>
        <w:t xml:space="preserve">Философия </w:t>
      </w:r>
      <w:r>
        <w:t xml:space="preserve">                «Ничто не свободно так, как мысль человека». (Д. Юм)                                                                                                  </w:t>
      </w:r>
    </w:p>
    <w:p w:rsidR="006E0FF8" w:rsidRDefault="006E0FF8" w:rsidP="008C1596">
      <w:pPr>
        <w:ind w:left="-180"/>
      </w:pPr>
    </w:p>
    <w:p w:rsidR="006E0FF8" w:rsidRDefault="006E0FF8" w:rsidP="008C1596">
      <w:pPr>
        <w:ind w:left="-180"/>
      </w:pPr>
      <w:r>
        <w:rPr>
          <w:bdr w:val="single" w:sz="4" w:space="0" w:color="auto" w:frame="1"/>
        </w:rPr>
        <w:t xml:space="preserve">   С 8.2</w:t>
      </w:r>
      <w:r>
        <w:t xml:space="preserve">             </w:t>
      </w:r>
      <w:r>
        <w:rPr>
          <w:b/>
        </w:rPr>
        <w:t xml:space="preserve">Социальная   </w:t>
      </w:r>
      <w:r>
        <w:t xml:space="preserve">                « Гениальные люди – это метеоры, призванные                          </w:t>
      </w:r>
    </w:p>
    <w:p w:rsidR="006E0FF8" w:rsidRDefault="006E0FF8" w:rsidP="003D07DE">
      <w:pPr>
        <w:ind w:left="-180"/>
      </w:pPr>
      <w:r>
        <w:t xml:space="preserve">                         </w:t>
      </w:r>
      <w:r>
        <w:rPr>
          <w:b/>
        </w:rPr>
        <w:t xml:space="preserve">психология                     </w:t>
      </w:r>
      <w:r>
        <w:t xml:space="preserve">сгореть, чтобы озарить свой век». </w:t>
      </w:r>
    </w:p>
    <w:p w:rsidR="006E0FF8" w:rsidRPr="003D07DE" w:rsidRDefault="006E0FF8" w:rsidP="003D07DE">
      <w:pPr>
        <w:ind w:left="-180"/>
      </w:pPr>
      <w:r>
        <w:t xml:space="preserve">                                                                                                                     (Наполеон Бонапарт)</w:t>
      </w:r>
    </w:p>
    <w:p w:rsidR="006E0FF8" w:rsidRDefault="006E0FF8" w:rsidP="008C1596">
      <w:pPr>
        <w:ind w:left="-180"/>
      </w:pPr>
      <w:r>
        <w:rPr>
          <w:bdr w:val="single" w:sz="4" w:space="0" w:color="auto" w:frame="1"/>
        </w:rPr>
        <w:t xml:space="preserve">   С 8.3</w:t>
      </w:r>
      <w:r>
        <w:t xml:space="preserve">             </w:t>
      </w:r>
      <w:r>
        <w:rPr>
          <w:b/>
        </w:rPr>
        <w:t xml:space="preserve"> Экономика</w:t>
      </w:r>
      <w:r>
        <w:t xml:space="preserve">                     «Везде, где есть торговля, там и нравы кротки»                                                                                                         </w:t>
      </w:r>
    </w:p>
    <w:p w:rsidR="006E0FF8" w:rsidRDefault="006E0FF8" w:rsidP="008C1596">
      <w:pPr>
        <w:ind w:left="-180"/>
      </w:pPr>
      <w:r>
        <w:t xml:space="preserve">                                                                                                                           (Ш.Л. Монтескье)</w:t>
      </w:r>
    </w:p>
    <w:p w:rsidR="006E0FF8" w:rsidRDefault="006E0FF8" w:rsidP="008C1596">
      <w:pPr>
        <w:ind w:left="-180"/>
      </w:pPr>
      <w:r>
        <w:rPr>
          <w:bdr w:val="single" w:sz="4" w:space="0" w:color="auto" w:frame="1"/>
        </w:rPr>
        <w:t xml:space="preserve">   С 8.4 </w:t>
      </w:r>
      <w:r>
        <w:t xml:space="preserve">           </w:t>
      </w:r>
      <w:r>
        <w:rPr>
          <w:b/>
        </w:rPr>
        <w:t>Социология</w:t>
      </w:r>
      <w:r>
        <w:t xml:space="preserve">                     «Служить бы рад, прислуживаться - тошно»  </w:t>
      </w:r>
    </w:p>
    <w:p w:rsidR="006E0FF8" w:rsidRDefault="006E0FF8" w:rsidP="008C1596">
      <w:pPr>
        <w:ind w:left="-180"/>
      </w:pPr>
      <w:r>
        <w:t xml:space="preserve">                                                                                                                         (А.С. грибоедов)                                                                                                       </w:t>
      </w:r>
    </w:p>
    <w:p w:rsidR="006E0FF8" w:rsidRDefault="006E0FF8" w:rsidP="008C1596">
      <w:pPr>
        <w:ind w:left="-180"/>
      </w:pPr>
      <w:r>
        <w:rPr>
          <w:bdr w:val="single" w:sz="4" w:space="0" w:color="auto" w:frame="1"/>
        </w:rPr>
        <w:t xml:space="preserve">   С 8.5 </w:t>
      </w:r>
      <w:r>
        <w:t xml:space="preserve">           </w:t>
      </w:r>
      <w:r>
        <w:rPr>
          <w:b/>
        </w:rPr>
        <w:t>Политология</w:t>
      </w:r>
      <w:r>
        <w:t xml:space="preserve">                  «Многие, входя в вельможи, выходят из людей»</w:t>
      </w:r>
    </w:p>
    <w:p w:rsidR="006E0FF8" w:rsidRDefault="006E0FF8" w:rsidP="008C1596">
      <w:pPr>
        <w:ind w:left="-180"/>
      </w:pPr>
      <w:r>
        <w:t xml:space="preserve">                                                                                                                       (Ф. Н. Глинка)</w:t>
      </w:r>
    </w:p>
    <w:p w:rsidR="006E0FF8" w:rsidRDefault="006E0FF8" w:rsidP="008C1596">
      <w:pPr>
        <w:ind w:left="-180"/>
      </w:pPr>
    </w:p>
    <w:p w:rsidR="006E0FF8" w:rsidRDefault="006E0FF8" w:rsidP="008C1596">
      <w:pPr>
        <w:ind w:left="-180"/>
      </w:pPr>
      <w:r>
        <w:rPr>
          <w:bdr w:val="single" w:sz="4" w:space="0" w:color="auto" w:frame="1"/>
        </w:rPr>
        <w:t xml:space="preserve">   С 8.6 </w:t>
      </w:r>
      <w:r>
        <w:t xml:space="preserve">          </w:t>
      </w:r>
      <w:r>
        <w:rPr>
          <w:b/>
        </w:rPr>
        <w:t xml:space="preserve"> Правоведение</w:t>
      </w:r>
      <w:r>
        <w:t xml:space="preserve">                      «Всякий праздный гражданин является вором»</w:t>
      </w:r>
    </w:p>
    <w:p w:rsidR="006E0FF8" w:rsidRDefault="006E0FF8" w:rsidP="003D07DE">
      <w:pPr>
        <w:ind w:left="-180"/>
      </w:pPr>
      <w:r>
        <w:t xml:space="preserve">                                                                                                                       (Жан Жак Руссо)</w:t>
      </w:r>
    </w:p>
    <w:p w:rsidR="006E0FF8" w:rsidRDefault="006E0FF8" w:rsidP="008C1596">
      <w:pPr>
        <w:ind w:left="-180"/>
      </w:pPr>
    </w:p>
    <w:p w:rsidR="006E0FF8" w:rsidRPr="003D07DE" w:rsidRDefault="006E0FF8" w:rsidP="008C1596">
      <w:pPr>
        <w:pBdr>
          <w:top w:val="single" w:sz="4" w:space="1" w:color="auto"/>
          <w:left w:val="single" w:sz="4" w:space="4" w:color="auto"/>
          <w:bottom w:val="single" w:sz="4" w:space="1" w:color="auto"/>
          <w:right w:val="single" w:sz="4" w:space="4" w:color="auto"/>
        </w:pBdr>
        <w:rPr>
          <w:i/>
          <w:sz w:val="28"/>
          <w:szCs w:val="28"/>
        </w:rPr>
      </w:pPr>
      <w:r w:rsidRPr="003D07DE">
        <w:rPr>
          <w:i/>
          <w:sz w:val="28"/>
          <w:szCs w:val="28"/>
        </w:rPr>
        <w:t xml:space="preserve">    В бланке ответов №2 запишите полный номер задания (например, С 8.5)</w:t>
      </w:r>
    </w:p>
    <w:p w:rsidR="006E0FF8" w:rsidRDefault="006E0FF8" w:rsidP="008C1596">
      <w:pPr>
        <w:pBdr>
          <w:top w:val="single" w:sz="4" w:space="1" w:color="auto"/>
          <w:left w:val="single" w:sz="4" w:space="4" w:color="auto"/>
          <w:bottom w:val="single" w:sz="4" w:space="1" w:color="auto"/>
          <w:right w:val="single" w:sz="4" w:space="4" w:color="auto"/>
        </w:pBdr>
        <w:rPr>
          <w:i/>
          <w:sz w:val="32"/>
          <w:szCs w:val="32"/>
        </w:rPr>
      </w:pPr>
      <w:r w:rsidRPr="003D07DE">
        <w:rPr>
          <w:i/>
          <w:sz w:val="28"/>
          <w:szCs w:val="28"/>
        </w:rPr>
        <w:t xml:space="preserve">         выбранное высказывание, а затем развернутый ответ</w:t>
      </w:r>
    </w:p>
    <w:p w:rsidR="006E0FF8" w:rsidRDefault="006E0FF8" w:rsidP="00080C80">
      <w:pPr>
        <w:ind w:left="-540"/>
        <w:jc w:val="center"/>
        <w:rPr>
          <w:b/>
          <w:sz w:val="40"/>
          <w:szCs w:val="40"/>
        </w:rPr>
      </w:pPr>
    </w:p>
    <w:p w:rsidR="006E0FF8" w:rsidRPr="00B07B91" w:rsidRDefault="006E0FF8" w:rsidP="00080C80">
      <w:pPr>
        <w:ind w:left="-540"/>
        <w:jc w:val="center"/>
        <w:rPr>
          <w:b/>
          <w:sz w:val="40"/>
          <w:szCs w:val="40"/>
        </w:rPr>
      </w:pPr>
      <w:r w:rsidRPr="00B07B91">
        <w:rPr>
          <w:b/>
          <w:sz w:val="40"/>
          <w:szCs w:val="40"/>
        </w:rPr>
        <w:t xml:space="preserve">ВАРИАНТ </w:t>
      </w:r>
      <w:r>
        <w:rPr>
          <w:b/>
          <w:sz w:val="40"/>
          <w:szCs w:val="40"/>
        </w:rPr>
        <w:t>1</w:t>
      </w:r>
      <w:r w:rsidRPr="00B07B91">
        <w:rPr>
          <w:b/>
          <w:sz w:val="40"/>
          <w:szCs w:val="40"/>
        </w:rPr>
        <w:t>2</w:t>
      </w:r>
    </w:p>
    <w:p w:rsidR="006E0FF8" w:rsidRDefault="006E0FF8" w:rsidP="00080C80">
      <w:pPr>
        <w:ind w:left="-540"/>
        <w:jc w:val="center"/>
        <w:rPr>
          <w:b/>
          <w:sz w:val="32"/>
          <w:szCs w:val="32"/>
        </w:rPr>
      </w:pPr>
      <w:r>
        <w:rPr>
          <w:b/>
          <w:sz w:val="32"/>
          <w:szCs w:val="32"/>
        </w:rPr>
        <w:t>Часть 1</w:t>
      </w:r>
    </w:p>
    <w:p w:rsidR="006E0FF8" w:rsidRDefault="006E0FF8" w:rsidP="00080C80">
      <w:pPr>
        <w:rPr>
          <w:sz w:val="32"/>
          <w:szCs w:val="32"/>
        </w:rPr>
      </w:pPr>
    </w:p>
    <w:p w:rsidR="006E0FF8" w:rsidRPr="00F345D4" w:rsidRDefault="006E0FF8" w:rsidP="00080C80">
      <w:pPr>
        <w:pBdr>
          <w:top w:val="single" w:sz="4" w:space="1" w:color="auto"/>
          <w:left w:val="single" w:sz="4" w:space="4" w:color="auto"/>
          <w:bottom w:val="single" w:sz="4" w:space="1" w:color="auto"/>
          <w:right w:val="single" w:sz="4" w:space="4" w:color="auto"/>
        </w:pBdr>
        <w:jc w:val="both"/>
        <w:rPr>
          <w:b/>
          <w:sz w:val="28"/>
          <w:szCs w:val="28"/>
        </w:rPr>
      </w:pPr>
      <w:r w:rsidRPr="00F345D4">
        <w:rPr>
          <w:b/>
          <w:i/>
          <w:sz w:val="28"/>
          <w:szCs w:val="28"/>
        </w:rPr>
        <w:t xml:space="preserve">   При выполнении заданий этой части в бланке ответов № 1 под номером, выполняемого вами задания (А1 – А30) поставьте знак </w:t>
      </w:r>
      <w:r w:rsidRPr="00F345D4">
        <w:rPr>
          <w:b/>
          <w:sz w:val="28"/>
          <w:szCs w:val="28"/>
        </w:rPr>
        <w:t>«х»</w:t>
      </w:r>
      <w:r w:rsidRPr="00F345D4">
        <w:rPr>
          <w:b/>
          <w:i/>
          <w:sz w:val="28"/>
          <w:szCs w:val="28"/>
        </w:rPr>
        <w:t xml:space="preserve"> в клеточке, номер которой соответствует номеру выбранного вами ответа.</w:t>
      </w:r>
      <w:r w:rsidRPr="00F345D4">
        <w:rPr>
          <w:b/>
          <w:sz w:val="28"/>
          <w:szCs w:val="28"/>
        </w:rPr>
        <w:t xml:space="preserve">    </w:t>
      </w:r>
    </w:p>
    <w:p w:rsidR="006E0FF8" w:rsidRDefault="006E0FF8" w:rsidP="00080C80">
      <w:pPr>
        <w:ind w:left="-540"/>
      </w:pPr>
      <w:r>
        <w:t xml:space="preserve">   </w:t>
      </w:r>
    </w:p>
    <w:p w:rsidR="006E0FF8" w:rsidRDefault="006E0FF8" w:rsidP="00080C80">
      <w:pPr>
        <w:ind w:left="-540"/>
      </w:pPr>
      <w:r>
        <w:rPr>
          <w:bdr w:val="single" w:sz="4" w:space="0" w:color="auto" w:frame="1"/>
        </w:rPr>
        <w:t>А 1</w:t>
      </w:r>
      <w:r>
        <w:t xml:space="preserve">        Какое из понятий характеризует как общество, так и природу?:</w:t>
      </w:r>
    </w:p>
    <w:p w:rsidR="006E0FF8" w:rsidRDefault="006E0FF8" w:rsidP="00080C80">
      <w:pPr>
        <w:ind w:left="-540"/>
      </w:pPr>
      <w:r>
        <w:t xml:space="preserve">                             1) система</w:t>
      </w:r>
    </w:p>
    <w:p w:rsidR="006E0FF8" w:rsidRDefault="006E0FF8" w:rsidP="00080C80">
      <w:pPr>
        <w:ind w:left="-540"/>
      </w:pPr>
      <w:r>
        <w:t xml:space="preserve">                             2) весь материальный мир</w:t>
      </w:r>
    </w:p>
    <w:p w:rsidR="006E0FF8" w:rsidRDefault="006E0FF8" w:rsidP="00080C80">
      <w:pPr>
        <w:ind w:left="-540"/>
      </w:pPr>
      <w:r>
        <w:t xml:space="preserve">                             3) формы и способы взаимодействия людей</w:t>
      </w:r>
    </w:p>
    <w:p w:rsidR="006E0FF8" w:rsidRDefault="006E0FF8" w:rsidP="00080C80">
      <w:pPr>
        <w:ind w:left="-540"/>
      </w:pPr>
      <w:r>
        <w:t xml:space="preserve">                             4) этап исторического развития человечества</w:t>
      </w:r>
    </w:p>
    <w:p w:rsidR="006E0FF8" w:rsidRDefault="006E0FF8" w:rsidP="00080C80">
      <w:pPr>
        <w:ind w:left="-540"/>
      </w:pPr>
      <w:r>
        <w:rPr>
          <w:bdr w:val="single" w:sz="4" w:space="0" w:color="auto" w:frame="1"/>
        </w:rPr>
        <w:t>А 2</w:t>
      </w:r>
      <w:r>
        <w:t xml:space="preserve">       При переходе общества от традиционного к индустриальному:</w:t>
      </w:r>
    </w:p>
    <w:p w:rsidR="006E0FF8" w:rsidRDefault="006E0FF8" w:rsidP="00080C80">
      <w:pPr>
        <w:ind w:left="-540"/>
      </w:pPr>
      <w:r>
        <w:t xml:space="preserve">                 1) упрочилось преобладание сельского хозяйства над промышленностью                           </w:t>
      </w:r>
    </w:p>
    <w:p w:rsidR="006E0FF8" w:rsidRDefault="006E0FF8" w:rsidP="00080C80">
      <w:pPr>
        <w:ind w:left="-540"/>
      </w:pPr>
      <w:r>
        <w:t xml:space="preserve">                 2) возросло значение коллективистских ценностей в противовес ценностям </w:t>
      </w:r>
    </w:p>
    <w:p w:rsidR="006E0FF8" w:rsidRDefault="006E0FF8" w:rsidP="00080C80">
      <w:pPr>
        <w:ind w:left="-540"/>
      </w:pPr>
      <w:r>
        <w:t xml:space="preserve">                     интеллектуальной свободы</w:t>
      </w:r>
    </w:p>
    <w:p w:rsidR="006E0FF8" w:rsidRDefault="006E0FF8" w:rsidP="00080C80">
      <w:pPr>
        <w:ind w:left="-540"/>
      </w:pPr>
      <w:r>
        <w:t xml:space="preserve">                 3) усилились сословные различия                                  </w:t>
      </w:r>
    </w:p>
    <w:p w:rsidR="006E0FF8" w:rsidRDefault="006E0FF8" w:rsidP="00080C80">
      <w:pPr>
        <w:ind w:left="-540"/>
      </w:pPr>
      <w:r>
        <w:t xml:space="preserve">                 4) промышленное предприятие становится важнейшей производительной единицей</w:t>
      </w:r>
    </w:p>
    <w:p w:rsidR="006E0FF8" w:rsidRDefault="006E0FF8" w:rsidP="00080C80">
      <w:pPr>
        <w:ind w:left="-540"/>
      </w:pPr>
      <w:r>
        <w:rPr>
          <w:bdr w:val="single" w:sz="4" w:space="0" w:color="auto" w:frame="1"/>
        </w:rPr>
        <w:t>А 3</w:t>
      </w:r>
      <w:r>
        <w:t xml:space="preserve">       В качестве одной из главных функций религии  в настоящее время можно выделить:</w:t>
      </w:r>
    </w:p>
    <w:p w:rsidR="006E0FF8" w:rsidRDefault="006E0FF8" w:rsidP="00080C80">
      <w:pPr>
        <w:ind w:left="-540"/>
      </w:pPr>
      <w:r>
        <w:t xml:space="preserve">                             1) мировоззренческую                      </w:t>
      </w:r>
    </w:p>
    <w:p w:rsidR="006E0FF8" w:rsidRDefault="006E0FF8" w:rsidP="00080C80">
      <w:pPr>
        <w:ind w:left="-540"/>
      </w:pPr>
      <w:r>
        <w:t xml:space="preserve">                             2) политическую</w:t>
      </w:r>
    </w:p>
    <w:p w:rsidR="006E0FF8" w:rsidRDefault="006E0FF8" w:rsidP="00080C80">
      <w:pPr>
        <w:ind w:left="-540"/>
      </w:pPr>
      <w:r>
        <w:t xml:space="preserve">                             3) экономическую                             </w:t>
      </w:r>
    </w:p>
    <w:p w:rsidR="006E0FF8" w:rsidRDefault="006E0FF8" w:rsidP="00080C80">
      <w:pPr>
        <w:ind w:left="-540"/>
      </w:pPr>
      <w:r>
        <w:t xml:space="preserve">                             4) юридическую</w:t>
      </w:r>
    </w:p>
    <w:p w:rsidR="006E0FF8" w:rsidRDefault="006E0FF8" w:rsidP="00080C80">
      <w:pPr>
        <w:ind w:left="-540"/>
      </w:pPr>
      <w:r>
        <w:rPr>
          <w:bdr w:val="single" w:sz="4" w:space="0" w:color="auto" w:frame="1"/>
        </w:rPr>
        <w:t xml:space="preserve">  А 4 </w:t>
      </w:r>
      <w:r>
        <w:t xml:space="preserve">    Какой из названных факторов делает в наши дни особенно актуальной проблему</w:t>
      </w:r>
    </w:p>
    <w:p w:rsidR="006E0FF8" w:rsidRDefault="006E0FF8" w:rsidP="00080C80">
      <w:pPr>
        <w:ind w:left="-540"/>
      </w:pPr>
      <w:r>
        <w:t xml:space="preserve">             социальной ответственности ученых:</w:t>
      </w:r>
    </w:p>
    <w:p w:rsidR="006E0FF8" w:rsidRDefault="006E0FF8" w:rsidP="00080C80">
      <w:pPr>
        <w:ind w:left="-540"/>
      </w:pPr>
      <w:r>
        <w:t xml:space="preserve">                             1) современная наука стремится к познанию истины                </w:t>
      </w:r>
    </w:p>
    <w:p w:rsidR="006E0FF8" w:rsidRDefault="006E0FF8" w:rsidP="00080C80">
      <w:pPr>
        <w:ind w:left="-540"/>
      </w:pPr>
      <w:r>
        <w:t xml:space="preserve">                             2) активизировалась борьба среди разработчиков высоких технологий</w:t>
      </w:r>
    </w:p>
    <w:p w:rsidR="006E0FF8" w:rsidRDefault="006E0FF8" w:rsidP="00080C80">
      <w:pPr>
        <w:ind w:left="-540"/>
      </w:pPr>
      <w:r>
        <w:t xml:space="preserve">                             3) научные открытия приобретают все более коммерческий характер                                        </w:t>
      </w:r>
    </w:p>
    <w:p w:rsidR="006E0FF8" w:rsidRDefault="006E0FF8" w:rsidP="00080C80">
      <w:pPr>
        <w:ind w:left="-540"/>
      </w:pPr>
      <w:r>
        <w:t xml:space="preserve">                             4) последствия научных открытий становятся все более неоднозначными.</w:t>
      </w:r>
    </w:p>
    <w:p w:rsidR="006E0FF8" w:rsidRDefault="006E0FF8" w:rsidP="00080C80">
      <w:pPr>
        <w:ind w:left="-540"/>
      </w:pPr>
      <w:r>
        <w:rPr>
          <w:bdr w:val="single" w:sz="4" w:space="0" w:color="auto" w:frame="1"/>
        </w:rPr>
        <w:t xml:space="preserve">  А 5    </w:t>
      </w:r>
      <w:r>
        <w:t xml:space="preserve">     Какое суждение является верным:</w:t>
      </w:r>
    </w:p>
    <w:p w:rsidR="006E0FF8" w:rsidRDefault="006E0FF8" w:rsidP="00080C80">
      <w:pPr>
        <w:ind w:left="-540"/>
      </w:pPr>
      <w:r>
        <w:t xml:space="preserve">              А.   Эмпирический уровень познания заключается в нахождении новых фактов,</w:t>
      </w:r>
    </w:p>
    <w:p w:rsidR="006E0FF8" w:rsidRDefault="006E0FF8" w:rsidP="00080C80">
      <w:pPr>
        <w:ind w:left="-540"/>
      </w:pPr>
      <w:r>
        <w:t xml:space="preserve">                    обобщении и поиске тенденций протекания того или иного процесса.</w:t>
      </w:r>
    </w:p>
    <w:p w:rsidR="006E0FF8" w:rsidRDefault="006E0FF8" w:rsidP="00080C80">
      <w:pPr>
        <w:ind w:left="-540"/>
      </w:pPr>
      <w:r>
        <w:t xml:space="preserve">              Б.    Познанием, как правило, называют только процесс поиска истины, а его результат</w:t>
      </w:r>
    </w:p>
    <w:p w:rsidR="006E0FF8" w:rsidRDefault="006E0FF8" w:rsidP="00080C80">
      <w:pPr>
        <w:ind w:left="-540"/>
      </w:pPr>
      <w:r>
        <w:t xml:space="preserve">                    именуют знанием.</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r>
        <w:rPr>
          <w:bdr w:val="single" w:sz="4" w:space="0" w:color="auto" w:frame="1"/>
        </w:rPr>
        <w:t xml:space="preserve">  А  6</w:t>
      </w:r>
      <w:r>
        <w:t xml:space="preserve">   Вывод: «Морская вода – соленая» получен в результате:</w:t>
      </w:r>
    </w:p>
    <w:p w:rsidR="006E0FF8" w:rsidRDefault="006E0FF8" w:rsidP="00080C80">
      <w:pPr>
        <w:ind w:left="-540"/>
      </w:pPr>
      <w:r>
        <w:t xml:space="preserve">                 1) научного наблюдения</w:t>
      </w:r>
    </w:p>
    <w:p w:rsidR="006E0FF8" w:rsidRDefault="006E0FF8" w:rsidP="00080C80">
      <w:pPr>
        <w:ind w:left="-540"/>
      </w:pPr>
      <w:r>
        <w:t xml:space="preserve">                 2) ощущений, данных нам органами чувств</w:t>
      </w:r>
    </w:p>
    <w:p w:rsidR="006E0FF8" w:rsidRDefault="006E0FF8" w:rsidP="00080C80">
      <w:pPr>
        <w:ind w:left="-540"/>
      </w:pPr>
      <w:r>
        <w:t xml:space="preserve">                 3) теоретического анализа</w:t>
      </w:r>
    </w:p>
    <w:p w:rsidR="006E0FF8" w:rsidRDefault="006E0FF8" w:rsidP="00080C80">
      <w:pPr>
        <w:ind w:left="-540"/>
      </w:pPr>
      <w:r>
        <w:t xml:space="preserve">                 4) синтеза научных идей</w:t>
      </w:r>
    </w:p>
    <w:p w:rsidR="006E0FF8" w:rsidRDefault="006E0FF8" w:rsidP="00080C80">
      <w:pPr>
        <w:ind w:left="-540"/>
      </w:pPr>
    </w:p>
    <w:p w:rsidR="006E0FF8" w:rsidRDefault="006E0FF8" w:rsidP="00080C80">
      <w:pPr>
        <w:ind w:left="-540"/>
      </w:pPr>
      <w:r>
        <w:rPr>
          <w:bdr w:val="single" w:sz="4" w:space="0" w:color="auto" w:frame="1"/>
        </w:rPr>
        <w:t xml:space="preserve">  А 7 </w:t>
      </w:r>
      <w:r>
        <w:t xml:space="preserve">        Какая из способностей развилась в человеке благодаря его социальной сущности:</w:t>
      </w:r>
    </w:p>
    <w:p w:rsidR="006E0FF8" w:rsidRDefault="006E0FF8" w:rsidP="00080C80">
      <w:pPr>
        <w:ind w:left="-540"/>
      </w:pPr>
      <w:r>
        <w:t xml:space="preserve">                  1) способность защищаться от врагов</w:t>
      </w:r>
    </w:p>
    <w:p w:rsidR="006E0FF8" w:rsidRDefault="006E0FF8" w:rsidP="00080C80">
      <w:pPr>
        <w:ind w:left="-540"/>
      </w:pPr>
      <w:r>
        <w:t xml:space="preserve">                  2) способность  размножаться и продолжать свой род</w:t>
      </w:r>
    </w:p>
    <w:p w:rsidR="006E0FF8" w:rsidRDefault="006E0FF8" w:rsidP="00080C80">
      <w:pPr>
        <w:ind w:left="-540"/>
      </w:pPr>
      <w:r>
        <w:t xml:space="preserve">                  3) способность  мыслить</w:t>
      </w:r>
    </w:p>
    <w:p w:rsidR="006E0FF8" w:rsidRDefault="006E0FF8" w:rsidP="00080C80">
      <w:pPr>
        <w:ind w:left="-540"/>
      </w:pPr>
      <w:r>
        <w:t xml:space="preserve">                  4) способность заботиться о потомстве</w:t>
      </w:r>
    </w:p>
    <w:p w:rsidR="006E0FF8" w:rsidRDefault="006E0FF8" w:rsidP="00080C80">
      <w:pPr>
        <w:ind w:left="-540"/>
      </w:pPr>
    </w:p>
    <w:p w:rsidR="006E0FF8" w:rsidRDefault="006E0FF8" w:rsidP="00080C80">
      <w:pPr>
        <w:ind w:left="-540"/>
      </w:pPr>
      <w:r>
        <w:rPr>
          <w:bdr w:val="single" w:sz="4" w:space="0" w:color="auto" w:frame="1"/>
        </w:rPr>
        <w:t xml:space="preserve">    А 8</w:t>
      </w:r>
      <w:r>
        <w:t xml:space="preserve">   Агитационная деятельность молодежной организации по профилактике наркомании и </w:t>
      </w:r>
    </w:p>
    <w:p w:rsidR="006E0FF8" w:rsidRDefault="006E0FF8" w:rsidP="00080C80">
      <w:pPr>
        <w:ind w:left="-540"/>
      </w:pPr>
      <w:r>
        <w:t xml:space="preserve">             ВИЧ-СПИДа, организация марафона «Быть здоровым – круто!!!»  является примером </w:t>
      </w:r>
    </w:p>
    <w:p w:rsidR="006E0FF8" w:rsidRDefault="006E0FF8" w:rsidP="00080C80">
      <w:pPr>
        <w:ind w:left="-540"/>
      </w:pPr>
      <w:r>
        <w:t xml:space="preserve">             деятельности:</w:t>
      </w:r>
    </w:p>
    <w:p w:rsidR="006E0FF8" w:rsidRDefault="006E0FF8" w:rsidP="00080C80">
      <w:pPr>
        <w:ind w:left="-540"/>
      </w:pPr>
      <w:r>
        <w:t xml:space="preserve">                  1) экономической                            </w:t>
      </w:r>
    </w:p>
    <w:p w:rsidR="006E0FF8" w:rsidRDefault="006E0FF8" w:rsidP="00080C80">
      <w:pPr>
        <w:ind w:left="-540"/>
      </w:pPr>
      <w:r>
        <w:t xml:space="preserve">                  2) политической </w:t>
      </w:r>
    </w:p>
    <w:p w:rsidR="006E0FF8" w:rsidRDefault="006E0FF8" w:rsidP="00080C80">
      <w:pPr>
        <w:ind w:left="-540"/>
      </w:pPr>
      <w:r>
        <w:t xml:space="preserve">                  3) духовной                                         </w:t>
      </w:r>
    </w:p>
    <w:p w:rsidR="006E0FF8" w:rsidRDefault="006E0FF8" w:rsidP="00080C80">
      <w:pPr>
        <w:ind w:left="-540"/>
      </w:pPr>
      <w:r>
        <w:t xml:space="preserve">                  4) эстетической</w:t>
      </w:r>
    </w:p>
    <w:p w:rsidR="006E0FF8" w:rsidRDefault="006E0FF8" w:rsidP="00080C80">
      <w:pPr>
        <w:ind w:left="-540"/>
      </w:pPr>
    </w:p>
    <w:p w:rsidR="006E0FF8" w:rsidRDefault="006E0FF8" w:rsidP="009576DC">
      <w:pPr>
        <w:ind w:left="-540"/>
      </w:pPr>
      <w:r>
        <w:rPr>
          <w:bdr w:val="single" w:sz="4" w:space="0" w:color="auto" w:frame="1"/>
        </w:rPr>
        <w:t xml:space="preserve">    А 9</w:t>
      </w:r>
      <w:r>
        <w:t xml:space="preserve">    Опрос населения о доверии правительству, проводимый Институтом  изучения </w:t>
      </w:r>
    </w:p>
    <w:p w:rsidR="006E0FF8" w:rsidRDefault="006E0FF8" w:rsidP="009576DC">
      <w:pPr>
        <w:ind w:left="-540"/>
      </w:pPr>
      <w:r>
        <w:t xml:space="preserve">                общественного мнения, является  фактом,  иллюстрирующим:</w:t>
      </w:r>
    </w:p>
    <w:p w:rsidR="006E0FF8" w:rsidRDefault="006E0FF8" w:rsidP="00080C80">
      <w:pPr>
        <w:ind w:left="-540"/>
      </w:pPr>
      <w:r>
        <w:t xml:space="preserve">                         1) социально-преобразовательную деятельность</w:t>
      </w:r>
    </w:p>
    <w:p w:rsidR="006E0FF8" w:rsidRDefault="006E0FF8" w:rsidP="00080C80">
      <w:pPr>
        <w:ind w:left="-540"/>
      </w:pPr>
      <w:r>
        <w:t xml:space="preserve">                         2) познавательную деятельность</w:t>
      </w:r>
    </w:p>
    <w:p w:rsidR="006E0FF8" w:rsidRDefault="006E0FF8" w:rsidP="00080C80">
      <w:pPr>
        <w:ind w:left="-540"/>
      </w:pPr>
      <w:r>
        <w:t xml:space="preserve">                         3) систематизаторскую деятельность</w:t>
      </w:r>
    </w:p>
    <w:p w:rsidR="006E0FF8" w:rsidRDefault="006E0FF8" w:rsidP="00080C80">
      <w:pPr>
        <w:ind w:left="-540"/>
      </w:pPr>
      <w:r>
        <w:t xml:space="preserve">                         4) ценностно-ориентационную деятельность</w:t>
      </w:r>
    </w:p>
    <w:p w:rsidR="006E0FF8" w:rsidRDefault="006E0FF8" w:rsidP="00080C80">
      <w:pPr>
        <w:ind w:left="-540"/>
      </w:pPr>
      <w:r>
        <w:rPr>
          <w:bdr w:val="single" w:sz="4" w:space="0" w:color="auto" w:frame="1"/>
        </w:rPr>
        <w:t xml:space="preserve">    А 10</w:t>
      </w:r>
      <w:r>
        <w:t xml:space="preserve">   Какое суждение является верным:</w:t>
      </w:r>
    </w:p>
    <w:p w:rsidR="006E0FF8" w:rsidRDefault="006E0FF8" w:rsidP="00080C80">
      <w:pPr>
        <w:ind w:left="-540"/>
      </w:pPr>
      <w:r>
        <w:t xml:space="preserve">                А.   Одним из условий формирования характера человека является наследственность. </w:t>
      </w:r>
    </w:p>
    <w:p w:rsidR="006E0FF8" w:rsidRDefault="006E0FF8" w:rsidP="00080C80">
      <w:pPr>
        <w:ind w:left="-540"/>
      </w:pPr>
      <w:r>
        <w:t xml:space="preserve">                Б.    Воспитание и самовоспитание оказывают большое влияние на формирование </w:t>
      </w:r>
    </w:p>
    <w:p w:rsidR="006E0FF8" w:rsidRDefault="006E0FF8" w:rsidP="00080C80">
      <w:pPr>
        <w:ind w:left="-540"/>
      </w:pPr>
      <w:r>
        <w:t xml:space="preserve">                       характера человека.</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r>
        <w:rPr>
          <w:bdr w:val="single" w:sz="4" w:space="0" w:color="auto" w:frame="1"/>
        </w:rPr>
        <w:t xml:space="preserve">  А 11 </w:t>
      </w:r>
      <w:r>
        <w:t xml:space="preserve">      Главная причина вмешательства государства в современную рыночную экономику – </w:t>
      </w:r>
    </w:p>
    <w:p w:rsidR="006E0FF8" w:rsidRDefault="006E0FF8" w:rsidP="00080C80">
      <w:pPr>
        <w:ind w:left="-540"/>
      </w:pPr>
      <w:r>
        <w:t xml:space="preserve">                 это стремление:</w:t>
      </w:r>
    </w:p>
    <w:p w:rsidR="006E0FF8" w:rsidRDefault="006E0FF8" w:rsidP="00080C80">
      <w:pPr>
        <w:ind w:left="-540"/>
      </w:pPr>
      <w:r>
        <w:t xml:space="preserve">                          1) планировать деятельность экономических субъектов                                                            </w:t>
      </w:r>
    </w:p>
    <w:p w:rsidR="006E0FF8" w:rsidRDefault="006E0FF8" w:rsidP="00080C80">
      <w:pPr>
        <w:ind w:left="-540"/>
      </w:pPr>
      <w:r>
        <w:t xml:space="preserve">                          2) решать все главные экономические вопросы общества</w:t>
      </w:r>
    </w:p>
    <w:p w:rsidR="006E0FF8" w:rsidRDefault="006E0FF8" w:rsidP="00080C80">
      <w:pPr>
        <w:ind w:left="-540"/>
      </w:pPr>
      <w:r>
        <w:t xml:space="preserve">                          3) развивать у всех граждан предпринимательские способности       </w:t>
      </w:r>
    </w:p>
    <w:p w:rsidR="006E0FF8" w:rsidRDefault="006E0FF8" w:rsidP="00080C80">
      <w:pPr>
        <w:ind w:left="-540"/>
      </w:pPr>
      <w:r>
        <w:t xml:space="preserve">                          4) смягчить неблагоприятные последствия деятельности рыночных механизмов</w:t>
      </w:r>
    </w:p>
    <w:p w:rsidR="006E0FF8" w:rsidRDefault="006E0FF8" w:rsidP="00080C80">
      <w:pPr>
        <w:ind w:left="-540"/>
      </w:pPr>
      <w:r>
        <w:rPr>
          <w:bdr w:val="single" w:sz="4" w:space="0" w:color="auto" w:frame="1"/>
        </w:rPr>
        <w:t xml:space="preserve">   А 12</w:t>
      </w:r>
      <w:r>
        <w:t xml:space="preserve">     Отраслью нематериального производства является:</w:t>
      </w:r>
    </w:p>
    <w:p w:rsidR="006E0FF8" w:rsidRDefault="006E0FF8" w:rsidP="00080C80">
      <w:pPr>
        <w:ind w:left="-540"/>
      </w:pPr>
      <w:r>
        <w:t xml:space="preserve">                           1) транспорт и связь                                     </w:t>
      </w:r>
    </w:p>
    <w:p w:rsidR="006E0FF8" w:rsidRDefault="006E0FF8" w:rsidP="00080C80">
      <w:pPr>
        <w:ind w:left="-540"/>
      </w:pPr>
      <w:r>
        <w:t xml:space="preserve">                           2) торговля и общественное питание</w:t>
      </w:r>
    </w:p>
    <w:p w:rsidR="006E0FF8" w:rsidRDefault="006E0FF8" w:rsidP="00080C80">
      <w:pPr>
        <w:ind w:left="-540"/>
      </w:pPr>
      <w:r>
        <w:t xml:space="preserve">                           3) жилищно-коммунальное хозяйство                                             </w:t>
      </w:r>
    </w:p>
    <w:p w:rsidR="006E0FF8" w:rsidRDefault="006E0FF8" w:rsidP="00080C80">
      <w:pPr>
        <w:ind w:left="-540"/>
      </w:pPr>
      <w:r>
        <w:t xml:space="preserve">                           4) строительство</w:t>
      </w:r>
    </w:p>
    <w:p w:rsidR="006E0FF8" w:rsidRDefault="006E0FF8" w:rsidP="00080C80">
      <w:pPr>
        <w:ind w:left="-540"/>
      </w:pPr>
      <w:r>
        <w:rPr>
          <w:bdr w:val="single" w:sz="4" w:space="0" w:color="auto" w:frame="1"/>
        </w:rPr>
        <w:t xml:space="preserve">    А 13 </w:t>
      </w:r>
      <w:r>
        <w:t xml:space="preserve">   Деньги как средство сбережения позволяют:</w:t>
      </w:r>
    </w:p>
    <w:p w:rsidR="006E0FF8" w:rsidRDefault="006E0FF8" w:rsidP="00080C80">
      <w:pPr>
        <w:ind w:left="-540"/>
      </w:pPr>
      <w:r>
        <w:t xml:space="preserve">                            1) облегчить хозяйственное развитие общества</w:t>
      </w:r>
    </w:p>
    <w:p w:rsidR="006E0FF8" w:rsidRDefault="006E0FF8" w:rsidP="00080C80">
      <w:pPr>
        <w:ind w:left="-540"/>
      </w:pPr>
      <w:r>
        <w:t xml:space="preserve">                            2)  упростить функционирование механизма цен</w:t>
      </w:r>
    </w:p>
    <w:p w:rsidR="006E0FF8" w:rsidRDefault="006E0FF8" w:rsidP="00080C80">
      <w:pPr>
        <w:ind w:left="-540"/>
      </w:pPr>
      <w:r>
        <w:t xml:space="preserve">                            3) придать универсальный характер торговле</w:t>
      </w:r>
    </w:p>
    <w:p w:rsidR="006E0FF8" w:rsidRDefault="006E0FF8" w:rsidP="00080C80">
      <w:pPr>
        <w:ind w:left="-540"/>
      </w:pPr>
      <w:r>
        <w:t xml:space="preserve">                            4) осуществлять накопление доходов в ликвидной форме</w:t>
      </w:r>
    </w:p>
    <w:p w:rsidR="006E0FF8" w:rsidRDefault="006E0FF8" w:rsidP="00080C80">
      <w:pPr>
        <w:ind w:left="-540"/>
      </w:pPr>
      <w:r>
        <w:rPr>
          <w:bdr w:val="single" w:sz="4" w:space="0" w:color="auto" w:frame="1"/>
        </w:rPr>
        <w:t xml:space="preserve">  А 14</w:t>
      </w:r>
      <w:r>
        <w:t xml:space="preserve">      Соперничество между продавцами и покупателями за право наилучшего применения</w:t>
      </w:r>
    </w:p>
    <w:p w:rsidR="006E0FF8" w:rsidRDefault="006E0FF8" w:rsidP="00080C80">
      <w:pPr>
        <w:ind w:left="-540"/>
      </w:pPr>
      <w:r>
        <w:t xml:space="preserve">                имеющихся у них экономических ресурсов, называется:</w:t>
      </w:r>
    </w:p>
    <w:p w:rsidR="006E0FF8" w:rsidRDefault="006E0FF8" w:rsidP="00080C80">
      <w:pPr>
        <w:ind w:left="-540"/>
      </w:pPr>
      <w:r>
        <w:t xml:space="preserve">                             1) конкуренция                                               </w:t>
      </w:r>
    </w:p>
    <w:p w:rsidR="006E0FF8" w:rsidRDefault="006E0FF8" w:rsidP="00080C80">
      <w:pPr>
        <w:ind w:left="-540"/>
      </w:pPr>
      <w:r>
        <w:t xml:space="preserve">                             2) рентабельность</w:t>
      </w:r>
    </w:p>
    <w:p w:rsidR="006E0FF8" w:rsidRDefault="006E0FF8" w:rsidP="00080C80">
      <w:pPr>
        <w:ind w:left="-540"/>
      </w:pPr>
      <w:r>
        <w:t xml:space="preserve">                             3) монополия                                                  </w:t>
      </w:r>
    </w:p>
    <w:p w:rsidR="006E0FF8" w:rsidRDefault="006E0FF8" w:rsidP="00080C80">
      <w:pPr>
        <w:ind w:left="-540"/>
      </w:pPr>
      <w:r>
        <w:t xml:space="preserve">                             4) хозрасчет</w:t>
      </w:r>
    </w:p>
    <w:p w:rsidR="006E0FF8" w:rsidRDefault="006E0FF8" w:rsidP="00080C80">
      <w:pPr>
        <w:ind w:left="-540"/>
      </w:pPr>
      <w:r>
        <w:rPr>
          <w:bdr w:val="single" w:sz="4" w:space="0" w:color="auto" w:frame="1"/>
        </w:rPr>
        <w:t xml:space="preserve">   А 15  </w:t>
      </w:r>
      <w:r>
        <w:t xml:space="preserve">    Какое суждение является верным в условиях рыночной экономики:</w:t>
      </w:r>
    </w:p>
    <w:p w:rsidR="006E0FF8" w:rsidRDefault="006E0FF8" w:rsidP="00080C80">
      <w:pPr>
        <w:ind w:left="-540"/>
      </w:pPr>
      <w:r>
        <w:t xml:space="preserve">               А.   Структурная безработица является последствием влияния  на экономику</w:t>
      </w:r>
    </w:p>
    <w:p w:rsidR="006E0FF8" w:rsidRDefault="006E0FF8" w:rsidP="00080C80">
      <w:pPr>
        <w:ind w:left="-540"/>
      </w:pPr>
      <w:r>
        <w:t xml:space="preserve">                     технического прогресса.</w:t>
      </w:r>
    </w:p>
    <w:p w:rsidR="006E0FF8" w:rsidRDefault="006E0FF8" w:rsidP="00080C80">
      <w:pPr>
        <w:ind w:left="-540"/>
      </w:pPr>
      <w:r>
        <w:t xml:space="preserve">               Б.   Неосведомленность населения о вакансиях рабочих мест является причиной</w:t>
      </w:r>
    </w:p>
    <w:p w:rsidR="006E0FF8" w:rsidRDefault="006E0FF8" w:rsidP="00080C80">
      <w:pPr>
        <w:ind w:left="-540"/>
      </w:pPr>
      <w:r>
        <w:t xml:space="preserve">                     структурной безработицы.</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16  </w:t>
      </w:r>
      <w:r>
        <w:t xml:space="preserve">     По количественному составу социальные группы могут быть:</w:t>
      </w:r>
    </w:p>
    <w:p w:rsidR="006E0FF8" w:rsidRDefault="006E0FF8" w:rsidP="00080C80">
      <w:pPr>
        <w:ind w:left="-540"/>
      </w:pPr>
      <w:r>
        <w:t xml:space="preserve">                  1) большие и малые</w:t>
      </w:r>
    </w:p>
    <w:p w:rsidR="006E0FF8" w:rsidRDefault="006E0FF8" w:rsidP="00080C80">
      <w:pPr>
        <w:ind w:left="-540"/>
      </w:pPr>
      <w:r>
        <w:t xml:space="preserve">                  2) сплоченные и разобщенные</w:t>
      </w:r>
    </w:p>
    <w:p w:rsidR="006E0FF8" w:rsidRDefault="006E0FF8" w:rsidP="00080C80">
      <w:pPr>
        <w:ind w:left="-540"/>
      </w:pPr>
      <w:r>
        <w:t xml:space="preserve">                  3) временные и постоянные</w:t>
      </w:r>
    </w:p>
    <w:p w:rsidR="006E0FF8" w:rsidRDefault="006E0FF8" w:rsidP="00080C80">
      <w:pPr>
        <w:ind w:left="-540"/>
      </w:pPr>
      <w:r>
        <w:t xml:space="preserve">                  4) организованные и неорганизованные</w:t>
      </w:r>
    </w:p>
    <w:p w:rsidR="006E0FF8" w:rsidRDefault="006E0FF8" w:rsidP="00080C80">
      <w:pPr>
        <w:ind w:left="-540"/>
      </w:pPr>
      <w:r>
        <w:rPr>
          <w:bdr w:val="single" w:sz="4" w:space="0" w:color="auto" w:frame="1"/>
        </w:rPr>
        <w:t xml:space="preserve">   А 17</w:t>
      </w:r>
      <w:r>
        <w:t xml:space="preserve">   Деятельность общества по предписанию и поощрению должного поведения его членов </w:t>
      </w:r>
    </w:p>
    <w:p w:rsidR="006E0FF8" w:rsidRDefault="006E0FF8" w:rsidP="00080C80">
      <w:pPr>
        <w:ind w:left="-540"/>
      </w:pPr>
      <w:r>
        <w:t xml:space="preserve">               и применению санкций к нарушителям принятых норм, называется:</w:t>
      </w:r>
    </w:p>
    <w:p w:rsidR="006E0FF8" w:rsidRDefault="006E0FF8" w:rsidP="00080C80">
      <w:pPr>
        <w:ind w:left="-540"/>
      </w:pPr>
      <w:r>
        <w:t xml:space="preserve">                 1) социальный контроль                  2) социальная дифференциация</w:t>
      </w:r>
    </w:p>
    <w:p w:rsidR="006E0FF8" w:rsidRDefault="006E0FF8" w:rsidP="00080C80">
      <w:pPr>
        <w:ind w:left="-540"/>
      </w:pPr>
      <w:r>
        <w:t xml:space="preserve">                 3) социальная стратификация         4) социальный прогресс</w:t>
      </w:r>
    </w:p>
    <w:p w:rsidR="006E0FF8" w:rsidRDefault="006E0FF8" w:rsidP="00080C80">
      <w:pPr>
        <w:ind w:left="-540"/>
      </w:pPr>
    </w:p>
    <w:p w:rsidR="006E0FF8" w:rsidRDefault="006E0FF8" w:rsidP="00BD3357">
      <w:pPr>
        <w:ind w:left="-540"/>
      </w:pPr>
      <w:r>
        <w:rPr>
          <w:bdr w:val="single" w:sz="4" w:space="0" w:color="auto" w:frame="1"/>
        </w:rPr>
        <w:t xml:space="preserve">   А 18</w:t>
      </w:r>
      <w:r>
        <w:t xml:space="preserve">  Оценка обществом социальной значимости того или иного статуса, закрепленная в</w:t>
      </w:r>
    </w:p>
    <w:p w:rsidR="006E0FF8" w:rsidRDefault="006E0FF8" w:rsidP="00BD3357">
      <w:pPr>
        <w:ind w:left="-540"/>
      </w:pPr>
      <w:r>
        <w:t xml:space="preserve">             культуре и общественном мнении,   называется:</w:t>
      </w:r>
    </w:p>
    <w:p w:rsidR="006E0FF8" w:rsidRDefault="006E0FF8" w:rsidP="00080C80">
      <w:pPr>
        <w:ind w:left="-540"/>
      </w:pPr>
      <w:r>
        <w:t xml:space="preserve">                 1)  ценность                                     </w:t>
      </w:r>
    </w:p>
    <w:p w:rsidR="006E0FF8" w:rsidRDefault="006E0FF8" w:rsidP="00080C80">
      <w:pPr>
        <w:ind w:left="-540"/>
      </w:pPr>
      <w:r>
        <w:t xml:space="preserve">                 2) адаптация</w:t>
      </w:r>
    </w:p>
    <w:p w:rsidR="006E0FF8" w:rsidRDefault="006E0FF8" w:rsidP="00080C80">
      <w:pPr>
        <w:ind w:left="-540"/>
      </w:pPr>
      <w:r>
        <w:t xml:space="preserve">                 3) престиж</w:t>
      </w:r>
    </w:p>
    <w:p w:rsidR="006E0FF8" w:rsidRDefault="006E0FF8" w:rsidP="00080C80">
      <w:pPr>
        <w:ind w:left="-540"/>
      </w:pPr>
      <w:r>
        <w:t xml:space="preserve">                4)  санкция</w:t>
      </w:r>
    </w:p>
    <w:p w:rsidR="006E0FF8" w:rsidRDefault="006E0FF8" w:rsidP="00080C80">
      <w:pPr>
        <w:ind w:left="-540"/>
      </w:pPr>
      <w:r>
        <w:rPr>
          <w:bdr w:val="single" w:sz="4" w:space="0" w:color="auto" w:frame="1"/>
        </w:rPr>
        <w:t xml:space="preserve">   А 19</w:t>
      </w:r>
      <w:r>
        <w:t xml:space="preserve">      Тенденциями  развития наций и межнациональных отношений являются:</w:t>
      </w:r>
    </w:p>
    <w:p w:rsidR="006E0FF8" w:rsidRDefault="006E0FF8" w:rsidP="00080C80">
      <w:pPr>
        <w:ind w:left="-540"/>
      </w:pPr>
      <w:r>
        <w:t xml:space="preserve">                  1) централизация и децентрализация                         </w:t>
      </w:r>
    </w:p>
    <w:p w:rsidR="006E0FF8" w:rsidRDefault="006E0FF8" w:rsidP="00080C80">
      <w:pPr>
        <w:ind w:left="-540"/>
      </w:pPr>
      <w:r>
        <w:t xml:space="preserve">                  2) бюрократизация и демократизация</w:t>
      </w:r>
    </w:p>
    <w:p w:rsidR="006E0FF8" w:rsidRDefault="006E0FF8" w:rsidP="00080C80">
      <w:pPr>
        <w:ind w:left="-540"/>
      </w:pPr>
      <w:r>
        <w:t xml:space="preserve">                  3) интеграция и дифференциация                                </w:t>
      </w:r>
    </w:p>
    <w:p w:rsidR="006E0FF8" w:rsidRDefault="006E0FF8" w:rsidP="00080C80">
      <w:pPr>
        <w:ind w:left="-540"/>
      </w:pPr>
      <w:r>
        <w:t xml:space="preserve">                  4) коллективизация и индивидуализация  </w:t>
      </w:r>
    </w:p>
    <w:p w:rsidR="006E0FF8" w:rsidRDefault="006E0FF8" w:rsidP="00080C80">
      <w:pPr>
        <w:ind w:left="-540"/>
      </w:pPr>
      <w:r>
        <w:rPr>
          <w:bdr w:val="single" w:sz="4" w:space="0" w:color="auto" w:frame="1"/>
        </w:rPr>
        <w:t xml:space="preserve">  А 20</w:t>
      </w:r>
      <w:r>
        <w:t xml:space="preserve">       Какое суждение является верным:</w:t>
      </w:r>
    </w:p>
    <w:p w:rsidR="006E0FF8" w:rsidRDefault="006E0FF8" w:rsidP="00080C80">
      <w:pPr>
        <w:ind w:left="-540"/>
      </w:pPr>
      <w:r>
        <w:t xml:space="preserve">             А.  В последние годы наметилось увеличение числа «гражданских « или «пробных» </w:t>
      </w:r>
    </w:p>
    <w:p w:rsidR="006E0FF8" w:rsidRDefault="006E0FF8" w:rsidP="00080C80">
      <w:pPr>
        <w:ind w:left="-540"/>
      </w:pPr>
      <w:r>
        <w:t xml:space="preserve">                  браков</w:t>
      </w:r>
    </w:p>
    <w:p w:rsidR="006E0FF8" w:rsidRDefault="006E0FF8" w:rsidP="00080C80">
      <w:pPr>
        <w:ind w:left="-540"/>
      </w:pPr>
      <w:r>
        <w:t xml:space="preserve">             Б.  Многие проблемы современной семьи обусловлены стремлением женщины сделать </w:t>
      </w:r>
    </w:p>
    <w:p w:rsidR="006E0FF8" w:rsidRDefault="006E0FF8" w:rsidP="00080C80">
      <w:pPr>
        <w:ind w:left="-540"/>
      </w:pPr>
      <w:r>
        <w:t xml:space="preserve">                  карьеру.</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w:t>
      </w:r>
    </w:p>
    <w:p w:rsidR="006E0FF8" w:rsidRDefault="006E0FF8" w:rsidP="00080C80">
      <w:pPr>
        <w:ind w:left="-540"/>
      </w:pPr>
      <w:r>
        <w:rPr>
          <w:bdr w:val="single" w:sz="4" w:space="0" w:color="auto" w:frame="1"/>
        </w:rPr>
        <w:t xml:space="preserve">  А 21</w:t>
      </w:r>
      <w:r>
        <w:t xml:space="preserve">    Человек, который наиболее полно отражает и защищает интересы народа или</w:t>
      </w:r>
    </w:p>
    <w:p w:rsidR="006E0FF8" w:rsidRDefault="006E0FF8" w:rsidP="00080C80">
      <w:pPr>
        <w:ind w:left="-540"/>
      </w:pPr>
      <w:r>
        <w:t xml:space="preserve">             определенной   социальной группы, обладает совокупностью качеств, необходимых</w:t>
      </w:r>
    </w:p>
    <w:p w:rsidR="006E0FF8" w:rsidRDefault="006E0FF8" w:rsidP="00080C80">
      <w:pPr>
        <w:ind w:left="-540"/>
      </w:pPr>
      <w:r>
        <w:t xml:space="preserve">             политическому деятелю,   называется:</w:t>
      </w:r>
    </w:p>
    <w:p w:rsidR="006E0FF8" w:rsidRDefault="006E0FF8" w:rsidP="00080C80">
      <w:pPr>
        <w:ind w:left="-540"/>
      </w:pPr>
      <w:r>
        <w:t xml:space="preserve">                  1) политический лидер                                </w:t>
      </w:r>
    </w:p>
    <w:p w:rsidR="006E0FF8" w:rsidRDefault="006E0FF8" w:rsidP="00080C80">
      <w:pPr>
        <w:ind w:left="-540"/>
      </w:pPr>
      <w:r>
        <w:t xml:space="preserve">                  2) имитатор</w:t>
      </w:r>
    </w:p>
    <w:p w:rsidR="006E0FF8" w:rsidRDefault="006E0FF8" w:rsidP="00080C80">
      <w:pPr>
        <w:ind w:left="-540"/>
      </w:pPr>
      <w:r>
        <w:t xml:space="preserve">                  3) избиратель                                                </w:t>
      </w:r>
    </w:p>
    <w:p w:rsidR="006E0FF8" w:rsidRDefault="006E0FF8" w:rsidP="00080C80">
      <w:pPr>
        <w:ind w:left="-540"/>
      </w:pPr>
      <w:r>
        <w:t xml:space="preserve">                  4) кандидат в депутаты</w:t>
      </w:r>
    </w:p>
    <w:p w:rsidR="006E0FF8" w:rsidRDefault="006E0FF8" w:rsidP="00080C80">
      <w:pPr>
        <w:ind w:left="-540"/>
      </w:pPr>
      <w:r>
        <w:rPr>
          <w:bdr w:val="single" w:sz="4" w:space="0" w:color="auto" w:frame="1"/>
        </w:rPr>
        <w:t xml:space="preserve"> А 22</w:t>
      </w:r>
      <w:r>
        <w:t xml:space="preserve">     Основным субъектом политики является:</w:t>
      </w:r>
    </w:p>
    <w:p w:rsidR="006E0FF8" w:rsidRDefault="006E0FF8" w:rsidP="00080C80">
      <w:pPr>
        <w:ind w:left="-540"/>
      </w:pPr>
      <w:r>
        <w:t xml:space="preserve">                       1) власть                                      </w:t>
      </w:r>
    </w:p>
    <w:p w:rsidR="006E0FF8" w:rsidRDefault="006E0FF8" w:rsidP="00080C80">
      <w:pPr>
        <w:ind w:left="-540"/>
      </w:pPr>
      <w:r>
        <w:t xml:space="preserve">                       2) собственность</w:t>
      </w:r>
    </w:p>
    <w:p w:rsidR="006E0FF8" w:rsidRDefault="006E0FF8" w:rsidP="00080C80">
      <w:pPr>
        <w:ind w:left="-540"/>
      </w:pPr>
      <w:r>
        <w:t xml:space="preserve">                       3) государство                                          </w:t>
      </w:r>
    </w:p>
    <w:p w:rsidR="006E0FF8" w:rsidRDefault="006E0FF8" w:rsidP="00080C80">
      <w:pPr>
        <w:ind w:left="-540"/>
      </w:pPr>
      <w:r>
        <w:t xml:space="preserve">                       4) гражданское общество</w:t>
      </w:r>
    </w:p>
    <w:p w:rsidR="006E0FF8" w:rsidRDefault="006E0FF8" w:rsidP="00080C80">
      <w:pPr>
        <w:ind w:left="-540"/>
      </w:pPr>
      <w:r>
        <w:rPr>
          <w:bdr w:val="single" w:sz="4" w:space="0" w:color="auto" w:frame="1"/>
        </w:rPr>
        <w:t xml:space="preserve"> А 23</w:t>
      </w:r>
      <w:r>
        <w:t xml:space="preserve">   Признаком тоталитарного политического режима является:</w:t>
      </w:r>
    </w:p>
    <w:p w:rsidR="006E0FF8" w:rsidRDefault="006E0FF8" w:rsidP="00080C80">
      <w:pPr>
        <w:ind w:left="-540"/>
      </w:pPr>
      <w:r>
        <w:t xml:space="preserve">                       1) наличие системы разделения властей</w:t>
      </w:r>
    </w:p>
    <w:p w:rsidR="006E0FF8" w:rsidRDefault="006E0FF8" w:rsidP="00080C80">
      <w:pPr>
        <w:ind w:left="-540"/>
      </w:pPr>
      <w:r>
        <w:t xml:space="preserve">                       2) гарантии прав и свобод граждан</w:t>
      </w:r>
    </w:p>
    <w:p w:rsidR="006E0FF8" w:rsidRDefault="006E0FF8" w:rsidP="00080C80">
      <w:pPr>
        <w:ind w:left="-540"/>
      </w:pPr>
      <w:r>
        <w:t xml:space="preserve">                       3) однопартийная  политическая  система</w:t>
      </w:r>
    </w:p>
    <w:p w:rsidR="006E0FF8" w:rsidRDefault="006E0FF8" w:rsidP="00080C80">
      <w:pPr>
        <w:ind w:left="-540"/>
      </w:pPr>
      <w:r>
        <w:t xml:space="preserve">                       4) идеологический плюрализм</w:t>
      </w:r>
    </w:p>
    <w:p w:rsidR="006E0FF8" w:rsidRDefault="006E0FF8" w:rsidP="00080C80">
      <w:pPr>
        <w:ind w:left="-540"/>
      </w:pPr>
      <w:r>
        <w:rPr>
          <w:bdr w:val="single" w:sz="4" w:space="0" w:color="auto" w:frame="1"/>
        </w:rPr>
        <w:t xml:space="preserve"> А 24</w:t>
      </w:r>
      <w:r>
        <w:t xml:space="preserve">     Известный  политик обратился в суд с иском   к  редакции журнала </w:t>
      </w:r>
    </w:p>
    <w:p w:rsidR="006E0FF8" w:rsidRDefault="006E0FF8" w:rsidP="00ED1CEF">
      <w:pPr>
        <w:ind w:left="-540"/>
      </w:pPr>
      <w:r>
        <w:t xml:space="preserve">             «Мир новостей», распространившего  сведения о  подробностях его семейной жизни </w:t>
      </w:r>
    </w:p>
    <w:p w:rsidR="006E0FF8" w:rsidRDefault="006E0FF8" w:rsidP="00ED1CEF">
      <w:pPr>
        <w:ind w:left="-540"/>
      </w:pPr>
      <w:r>
        <w:t xml:space="preserve">              без его согласия.  Суд иск   удовлетворил, обязав редакцию журнала публично </w:t>
      </w:r>
    </w:p>
    <w:p w:rsidR="006E0FF8" w:rsidRDefault="006E0FF8" w:rsidP="00ED1CEF">
      <w:pPr>
        <w:ind w:left="-540"/>
      </w:pPr>
      <w:r>
        <w:t xml:space="preserve">              извиниться и выплатить  компенсацию  морального ущерба.   Такое решение вопроса </w:t>
      </w:r>
    </w:p>
    <w:p w:rsidR="006E0FF8" w:rsidRDefault="006E0FF8" w:rsidP="00ED1CEF">
      <w:pPr>
        <w:ind w:left="-540"/>
      </w:pPr>
      <w:r>
        <w:t xml:space="preserve">              свойственно для:</w:t>
      </w:r>
    </w:p>
    <w:p w:rsidR="006E0FF8" w:rsidRDefault="006E0FF8" w:rsidP="00080C80">
      <w:pPr>
        <w:ind w:left="-540"/>
      </w:pPr>
      <w:r>
        <w:t xml:space="preserve">                          1) любого государства                         </w:t>
      </w:r>
    </w:p>
    <w:p w:rsidR="006E0FF8" w:rsidRDefault="006E0FF8" w:rsidP="00080C80">
      <w:pPr>
        <w:ind w:left="-540"/>
      </w:pPr>
      <w:r>
        <w:t xml:space="preserve">                          2) правового государства</w:t>
      </w:r>
    </w:p>
    <w:p w:rsidR="006E0FF8" w:rsidRDefault="006E0FF8" w:rsidP="00080C80">
      <w:pPr>
        <w:ind w:left="-540"/>
      </w:pPr>
      <w:r>
        <w:t xml:space="preserve">                          3) тоталитарного государства             </w:t>
      </w:r>
    </w:p>
    <w:p w:rsidR="006E0FF8" w:rsidRDefault="006E0FF8" w:rsidP="00080C80">
      <w:pPr>
        <w:ind w:left="-540"/>
      </w:pPr>
      <w:r>
        <w:t xml:space="preserve">                          4) авторитарного государства</w:t>
      </w:r>
    </w:p>
    <w:p w:rsidR="006E0FF8" w:rsidRDefault="006E0FF8" w:rsidP="00080C80">
      <w:pPr>
        <w:ind w:left="-540"/>
      </w:pPr>
      <w:r>
        <w:rPr>
          <w:bdr w:val="single" w:sz="4" w:space="0" w:color="auto" w:frame="1"/>
        </w:rPr>
        <w:t xml:space="preserve"> А 25</w:t>
      </w:r>
      <w:r>
        <w:t xml:space="preserve">        Какое суждение является верным:</w:t>
      </w:r>
    </w:p>
    <w:p w:rsidR="006E0FF8" w:rsidRDefault="006E0FF8" w:rsidP="00080C80">
      <w:pPr>
        <w:ind w:left="-540"/>
      </w:pPr>
      <w:r>
        <w:t xml:space="preserve">                А.  Делегированная народом государственная власть, реализуемая коллегиально,</w:t>
      </w:r>
    </w:p>
    <w:p w:rsidR="006E0FF8" w:rsidRDefault="006E0FF8" w:rsidP="00080C80">
      <w:pPr>
        <w:ind w:left="-540"/>
      </w:pPr>
      <w:r>
        <w:t xml:space="preserve">                      называется представительной.</w:t>
      </w:r>
    </w:p>
    <w:p w:rsidR="006E0FF8" w:rsidRDefault="006E0FF8" w:rsidP="00080C80">
      <w:pPr>
        <w:ind w:left="-540"/>
      </w:pPr>
      <w:r>
        <w:t xml:space="preserve">                Б.  Представительным органом  государственной власти в РФ является Правительство.</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оба суждения верны                        4) оба суждения неверны </w:t>
      </w:r>
    </w:p>
    <w:p w:rsidR="006E0FF8" w:rsidRDefault="006E0FF8" w:rsidP="00080C80">
      <w:pPr>
        <w:ind w:left="-540"/>
      </w:pPr>
      <w:r>
        <w:rPr>
          <w:bdr w:val="single" w:sz="4" w:space="0" w:color="auto" w:frame="1"/>
        </w:rPr>
        <w:t xml:space="preserve">  А.26</w:t>
      </w:r>
      <w:r>
        <w:t xml:space="preserve">        Высшая юридическая сила Конституции проявляется в том, что:</w:t>
      </w:r>
    </w:p>
    <w:p w:rsidR="006E0FF8" w:rsidRDefault="006E0FF8" w:rsidP="00080C80">
      <w:pPr>
        <w:ind w:left="-540"/>
      </w:pPr>
      <w:r>
        <w:t xml:space="preserve">                     1) все законы и иные нормативно-правовые акты не могут противоречить </w:t>
      </w:r>
    </w:p>
    <w:p w:rsidR="006E0FF8" w:rsidRDefault="006E0FF8" w:rsidP="00080C80">
      <w:pPr>
        <w:ind w:left="-540"/>
      </w:pPr>
      <w:r>
        <w:t xml:space="preserve">                         Конституции</w:t>
      </w:r>
    </w:p>
    <w:p w:rsidR="006E0FF8" w:rsidRDefault="006E0FF8" w:rsidP="00080C80">
      <w:pPr>
        <w:ind w:left="-540"/>
      </w:pPr>
      <w:r>
        <w:t xml:space="preserve">                     2) Конституция является единственным правовым актом государства</w:t>
      </w:r>
    </w:p>
    <w:p w:rsidR="006E0FF8" w:rsidRDefault="006E0FF8" w:rsidP="00080C80">
      <w:pPr>
        <w:ind w:left="-540"/>
      </w:pPr>
      <w:r>
        <w:t xml:space="preserve">                     3) Конституция принимается главой государства - президентом</w:t>
      </w:r>
    </w:p>
    <w:p w:rsidR="006E0FF8" w:rsidRDefault="006E0FF8" w:rsidP="00080C80">
      <w:pPr>
        <w:ind w:left="-540"/>
      </w:pPr>
      <w:r>
        <w:t xml:space="preserve">                     4) в Конституцию нельзя вносить никакие поправки и изменения.   </w:t>
      </w:r>
    </w:p>
    <w:p w:rsidR="006E0FF8" w:rsidRDefault="006E0FF8" w:rsidP="00080C80">
      <w:pPr>
        <w:ind w:left="-540"/>
      </w:pPr>
      <w:r>
        <w:t xml:space="preserve">           </w:t>
      </w:r>
    </w:p>
    <w:p w:rsidR="006E0FF8" w:rsidRDefault="006E0FF8" w:rsidP="00080C80">
      <w:pPr>
        <w:ind w:left="-540"/>
      </w:pPr>
      <w:r>
        <w:rPr>
          <w:bdr w:val="single" w:sz="4" w:space="0" w:color="auto" w:frame="1"/>
        </w:rPr>
        <w:t xml:space="preserve">   А 27</w:t>
      </w:r>
      <w:r>
        <w:t xml:space="preserve">     Кто из ниже перечисленных, не подлежит административной ответственности:</w:t>
      </w:r>
    </w:p>
    <w:p w:rsidR="006E0FF8" w:rsidRDefault="006E0FF8" w:rsidP="00080C80">
      <w:pPr>
        <w:ind w:left="-540"/>
      </w:pPr>
      <w:r>
        <w:t xml:space="preserve">                      1) юридические лица                    </w:t>
      </w:r>
    </w:p>
    <w:p w:rsidR="006E0FF8" w:rsidRDefault="006E0FF8" w:rsidP="00080C80">
      <w:pPr>
        <w:ind w:left="-540"/>
      </w:pPr>
      <w:r>
        <w:t xml:space="preserve">                      2) должностные лица</w:t>
      </w:r>
    </w:p>
    <w:p w:rsidR="006E0FF8" w:rsidRDefault="006E0FF8" w:rsidP="00080C80">
      <w:pPr>
        <w:ind w:left="-540"/>
      </w:pPr>
      <w:r>
        <w:t xml:space="preserve">                      3) граждане, достигшие 16 лет                                                        </w:t>
      </w:r>
    </w:p>
    <w:p w:rsidR="006E0FF8" w:rsidRDefault="006E0FF8" w:rsidP="00080C80">
      <w:pPr>
        <w:ind w:left="-540"/>
      </w:pPr>
      <w:r>
        <w:t xml:space="preserve">                      4) граждане, достигшие 14 лет</w:t>
      </w:r>
    </w:p>
    <w:p w:rsidR="006E0FF8" w:rsidRDefault="006E0FF8" w:rsidP="00080C80">
      <w:pPr>
        <w:ind w:left="-540"/>
        <w:rPr>
          <w:bdr w:val="single" w:sz="4" w:space="0" w:color="auto" w:frame="1"/>
        </w:rPr>
      </w:pPr>
    </w:p>
    <w:p w:rsidR="006E0FF8" w:rsidRDefault="006E0FF8" w:rsidP="00080C80">
      <w:pPr>
        <w:ind w:left="-540"/>
        <w:rPr>
          <w:bdr w:val="single" w:sz="4" w:space="0" w:color="auto" w:frame="1"/>
        </w:rPr>
      </w:pPr>
      <w:r>
        <w:rPr>
          <w:bdr w:val="single" w:sz="4" w:space="0" w:color="auto" w:frame="1"/>
        </w:rPr>
        <w:t xml:space="preserve">  А 28</w:t>
      </w:r>
      <w:r>
        <w:t xml:space="preserve">     К социальным относится право человека на </w:t>
      </w:r>
    </w:p>
    <w:p w:rsidR="006E0FF8" w:rsidRDefault="006E0FF8" w:rsidP="00080C80">
      <w:pPr>
        <w:ind w:left="-540"/>
      </w:pPr>
      <w:r>
        <w:t xml:space="preserve">                  1) семейную тайну</w:t>
      </w:r>
    </w:p>
    <w:p w:rsidR="006E0FF8" w:rsidRDefault="006E0FF8" w:rsidP="00080C80">
      <w:pPr>
        <w:ind w:left="-540"/>
      </w:pPr>
      <w:r>
        <w:t xml:space="preserve">                  2) неприкосновенность частной жизни</w:t>
      </w:r>
    </w:p>
    <w:p w:rsidR="006E0FF8" w:rsidRDefault="006E0FF8" w:rsidP="00080C80">
      <w:pPr>
        <w:ind w:left="-540"/>
      </w:pPr>
      <w:r>
        <w:t xml:space="preserve">                  3) создание объединений</w:t>
      </w:r>
    </w:p>
    <w:p w:rsidR="006E0FF8" w:rsidRDefault="006E0FF8" w:rsidP="00080C80">
      <w:pPr>
        <w:ind w:left="-540"/>
      </w:pPr>
      <w:r>
        <w:t xml:space="preserve">                  4) свободное распоряжение своими способностями к труду.</w:t>
      </w:r>
    </w:p>
    <w:p w:rsidR="006E0FF8" w:rsidRDefault="006E0FF8" w:rsidP="00080C80">
      <w:pPr>
        <w:ind w:left="-540"/>
      </w:pPr>
    </w:p>
    <w:p w:rsidR="006E0FF8" w:rsidRDefault="006E0FF8" w:rsidP="008618A2">
      <w:pPr>
        <w:ind w:left="-540"/>
      </w:pPr>
      <w:r>
        <w:rPr>
          <w:bdr w:val="single" w:sz="4" w:space="0" w:color="auto" w:frame="1"/>
        </w:rPr>
        <w:t xml:space="preserve">  А 29</w:t>
      </w:r>
      <w:r>
        <w:t xml:space="preserve">     Мусор, скопившийся в результате строительства гаража, гражданин Р. вывез в</w:t>
      </w:r>
    </w:p>
    <w:p w:rsidR="006E0FF8" w:rsidRDefault="006E0FF8" w:rsidP="008618A2">
      <w:pPr>
        <w:ind w:left="-540"/>
      </w:pPr>
      <w:r>
        <w:t xml:space="preserve">               ближайший овраг.   Нормы какого кодекса нарушил гражданин П.? </w:t>
      </w:r>
    </w:p>
    <w:p w:rsidR="006E0FF8" w:rsidRDefault="006E0FF8" w:rsidP="00080C80">
      <w:pPr>
        <w:ind w:left="-540"/>
      </w:pPr>
      <w:r>
        <w:t xml:space="preserve">                     1) гражданского</w:t>
      </w:r>
    </w:p>
    <w:p w:rsidR="006E0FF8" w:rsidRDefault="006E0FF8" w:rsidP="00080C80">
      <w:pPr>
        <w:ind w:left="-540"/>
      </w:pPr>
      <w:r>
        <w:t xml:space="preserve">                     2) жилищного</w:t>
      </w:r>
    </w:p>
    <w:p w:rsidR="006E0FF8" w:rsidRDefault="006E0FF8" w:rsidP="00080C80">
      <w:pPr>
        <w:ind w:left="-540"/>
      </w:pPr>
      <w:r>
        <w:t xml:space="preserve">                     3) административного</w:t>
      </w:r>
    </w:p>
    <w:p w:rsidR="006E0FF8" w:rsidRDefault="006E0FF8" w:rsidP="00080C80">
      <w:pPr>
        <w:ind w:left="-540"/>
      </w:pPr>
      <w:r>
        <w:t xml:space="preserve">                     4) земельного </w:t>
      </w:r>
    </w:p>
    <w:p w:rsidR="006E0FF8" w:rsidRDefault="006E0FF8" w:rsidP="00080C80">
      <w:pPr>
        <w:ind w:left="-540"/>
      </w:pPr>
      <w:r>
        <w:rPr>
          <w:bdr w:val="single" w:sz="4" w:space="0" w:color="auto" w:frame="1"/>
        </w:rPr>
        <w:t xml:space="preserve">  А 30</w:t>
      </w:r>
      <w:r>
        <w:t xml:space="preserve">       Какое суждение является верным:</w:t>
      </w:r>
    </w:p>
    <w:p w:rsidR="006E0FF8" w:rsidRDefault="006E0FF8" w:rsidP="00080C80">
      <w:pPr>
        <w:ind w:left="-540"/>
      </w:pPr>
      <w:r>
        <w:t xml:space="preserve">                А. Конституционной обязанностью всех граждан РФ является обязанность трудиться.</w:t>
      </w:r>
    </w:p>
    <w:p w:rsidR="006E0FF8" w:rsidRDefault="006E0FF8" w:rsidP="00080C80">
      <w:pPr>
        <w:ind w:left="-540"/>
      </w:pPr>
      <w:r>
        <w:t xml:space="preserve">                Б. Граждане РФ не обязаны указывать свою национальную принадлежность.</w:t>
      </w:r>
    </w:p>
    <w:p w:rsidR="006E0FF8" w:rsidRDefault="006E0FF8" w:rsidP="00080C80">
      <w:pPr>
        <w:ind w:left="-540"/>
      </w:pPr>
      <w:r>
        <w:t xml:space="preserve">               1) верно только А                          2) верно только Б.</w:t>
      </w:r>
    </w:p>
    <w:p w:rsidR="006E0FF8" w:rsidRDefault="006E0FF8" w:rsidP="00080C80">
      <w:pPr>
        <w:ind w:left="-540"/>
      </w:pPr>
      <w:r>
        <w:t xml:space="preserve">               3) верны оба суждения                  4) оба суждения неверны</w:t>
      </w:r>
    </w:p>
    <w:p w:rsidR="006E0FF8" w:rsidRDefault="006E0FF8" w:rsidP="00080C80">
      <w:pPr>
        <w:ind w:left="-540"/>
      </w:pPr>
    </w:p>
    <w:p w:rsidR="006E0FF8" w:rsidRDefault="006E0FF8" w:rsidP="00080C80">
      <w:pPr>
        <w:tabs>
          <w:tab w:val="left" w:pos="180"/>
        </w:tabs>
        <w:ind w:left="120" w:hanging="660"/>
        <w:rPr>
          <w:b/>
          <w:sz w:val="36"/>
          <w:szCs w:val="36"/>
        </w:rPr>
      </w:pPr>
      <w:r>
        <w:rPr>
          <w:b/>
          <w:sz w:val="36"/>
          <w:szCs w:val="36"/>
        </w:rPr>
        <w:t xml:space="preserve">                                                 Часть 2</w:t>
      </w:r>
    </w:p>
    <w:p w:rsidR="006E0FF8" w:rsidRDefault="006E0FF8" w:rsidP="00080C80">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080C80">
      <w:pPr>
        <w:tabs>
          <w:tab w:val="left" w:pos="180"/>
        </w:tabs>
        <w:ind w:left="120" w:hanging="660"/>
        <w:rPr>
          <w:b/>
          <w:sz w:val="36"/>
          <w:szCs w:val="36"/>
        </w:rPr>
      </w:pPr>
    </w:p>
    <w:p w:rsidR="006E0FF8" w:rsidRDefault="006E0FF8" w:rsidP="00080C80">
      <w:pPr>
        <w:tabs>
          <w:tab w:val="left" w:pos="180"/>
        </w:tabs>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080C80">
      <w:pPr>
        <w:tabs>
          <w:tab w:val="left" w:pos="180"/>
        </w:tabs>
        <w:ind w:left="120" w:hanging="120"/>
      </w:pPr>
      <w:r>
        <w:t xml:space="preserve">                                    </w:t>
      </w:r>
      <w:r>
        <w:rPr>
          <w:bdr w:val="single" w:sz="4" w:space="0" w:color="auto" w:frame="1"/>
        </w:rPr>
        <w:t>Политические партии</w:t>
      </w:r>
    </w:p>
    <w:p w:rsidR="006E0FF8" w:rsidRDefault="006E0FF8" w:rsidP="00080C80">
      <w:pPr>
        <w:tabs>
          <w:tab w:val="left" w:pos="180"/>
        </w:tabs>
        <w:ind w:left="120" w:hanging="120"/>
      </w:pPr>
    </w:p>
    <w:p w:rsidR="006E0FF8" w:rsidRDefault="006E0FF8" w:rsidP="00080C80">
      <w:pPr>
        <w:tabs>
          <w:tab w:val="left" w:pos="180"/>
        </w:tabs>
        <w:ind w:left="120" w:hanging="120"/>
        <w:rPr>
          <w:bdr w:val="single" w:sz="4" w:space="0" w:color="auto" w:frame="1"/>
        </w:rPr>
      </w:pPr>
      <w:r>
        <w:t xml:space="preserve">                </w:t>
      </w:r>
      <w:r>
        <w:rPr>
          <w:bdr w:val="single" w:sz="4" w:space="0" w:color="auto" w:frame="1"/>
        </w:rPr>
        <w:t>…………………..</w:t>
      </w:r>
      <w:r>
        <w:t xml:space="preserve">          </w:t>
      </w:r>
      <w:r>
        <w:rPr>
          <w:bdr w:val="single" w:sz="4" w:space="0" w:color="auto" w:frame="1"/>
        </w:rPr>
        <w:t>Оппозиционные.</w:t>
      </w:r>
    </w:p>
    <w:p w:rsidR="006E0FF8" w:rsidRDefault="006E0FF8" w:rsidP="00080C80">
      <w:pPr>
        <w:tabs>
          <w:tab w:val="left" w:pos="180"/>
        </w:tabs>
        <w:ind w:left="120" w:hanging="120"/>
      </w:pPr>
      <w:r>
        <w:t>Ответ ______________________ .</w:t>
      </w:r>
    </w:p>
    <w:p w:rsidR="006E0FF8" w:rsidRDefault="006E0FF8" w:rsidP="00F345D4">
      <w:pPr>
        <w:tabs>
          <w:tab w:val="left" w:pos="180"/>
        </w:tabs>
      </w:pPr>
    </w:p>
    <w:p w:rsidR="006E0FF8" w:rsidRDefault="006E0FF8" w:rsidP="00080C80">
      <w:pPr>
        <w:tabs>
          <w:tab w:val="left" w:pos="180"/>
        </w:tabs>
        <w:ind w:left="120" w:hanging="120"/>
      </w:pPr>
    </w:p>
    <w:p w:rsidR="006E0FF8" w:rsidRDefault="006E0FF8" w:rsidP="00080C80">
      <w:pPr>
        <w:ind w:left="-540"/>
        <w:rPr>
          <w:b/>
        </w:rPr>
      </w:pPr>
      <w:r>
        <w:rPr>
          <w:bdr w:val="single" w:sz="4" w:space="0" w:color="auto" w:frame="1"/>
        </w:rPr>
        <w:t xml:space="preserve">   В 2 </w:t>
      </w:r>
      <w:r>
        <w:t xml:space="preserve">          </w:t>
      </w:r>
      <w:r>
        <w:rPr>
          <w:b/>
        </w:rPr>
        <w:t xml:space="preserve">Ниже приведен ряд терминов. Все они, за исключением одного относятся  к </w:t>
      </w:r>
    </w:p>
    <w:p w:rsidR="006E0FF8" w:rsidRDefault="006E0FF8" w:rsidP="00080C80">
      <w:pPr>
        <w:rPr>
          <w:b/>
        </w:rPr>
      </w:pPr>
      <w:r>
        <w:rPr>
          <w:b/>
        </w:rPr>
        <w:t>понятию «экономическая культура». Найдите термин, не соответствующий этому  понятию.</w:t>
      </w:r>
    </w:p>
    <w:p w:rsidR="006E0FF8" w:rsidRDefault="006E0FF8" w:rsidP="00080C80">
      <w:pPr>
        <w:ind w:left="-540"/>
      </w:pPr>
      <w:r>
        <w:t xml:space="preserve">            Экономическое мышление, этика предпринимательства,  сельскохозяйственная культура, культура производства, культура потребления.</w:t>
      </w:r>
    </w:p>
    <w:p w:rsidR="006E0FF8" w:rsidRDefault="006E0FF8" w:rsidP="00080C80">
      <w:pPr>
        <w:ind w:left="-540"/>
      </w:pPr>
      <w:r>
        <w:t xml:space="preserve">                   Ответ __________________ .   </w:t>
      </w:r>
    </w:p>
    <w:p w:rsidR="006E0FF8" w:rsidRDefault="006E0FF8" w:rsidP="00080C80">
      <w:pPr>
        <w:ind w:left="-540"/>
        <w:rPr>
          <w:b/>
        </w:rPr>
      </w:pPr>
      <w:r>
        <w:rPr>
          <w:bdr w:val="single" w:sz="4" w:space="0" w:color="auto" w:frame="1"/>
        </w:rPr>
        <w:t xml:space="preserve">  В 3</w:t>
      </w:r>
      <w:r>
        <w:t xml:space="preserve">       </w:t>
      </w:r>
      <w:r>
        <w:rPr>
          <w:b/>
        </w:rPr>
        <w:t>Установите соответствие между  социальными группами  и их примерами: к</w:t>
      </w:r>
    </w:p>
    <w:p w:rsidR="006E0FF8" w:rsidRDefault="006E0FF8" w:rsidP="00080C80">
      <w:pPr>
        <w:rPr>
          <w:b/>
        </w:rPr>
      </w:pPr>
      <w:r>
        <w:rPr>
          <w:b/>
        </w:rPr>
        <w:t xml:space="preserve"> каждой  позиции,  данной в первом столбце, подберите соответствующую позицию из второго столбца.</w:t>
      </w:r>
    </w:p>
    <w:p w:rsidR="006E0FF8" w:rsidRDefault="006E0FF8" w:rsidP="00080C80">
      <w:pPr>
        <w:ind w:left="-540"/>
      </w:pPr>
      <w:r>
        <w:t xml:space="preserve">                     ПРИМЕРЫ                                                                 ОБЩЕСТВЕННЫЕ ГРУППЫ</w:t>
      </w:r>
    </w:p>
    <w:p w:rsidR="006E0FF8" w:rsidRDefault="006E0FF8" w:rsidP="00080C80">
      <w:pPr>
        <w:ind w:left="-540"/>
      </w:pPr>
      <w:r>
        <w:t xml:space="preserve">              1)  осетины                                                                        А) класс                           </w:t>
      </w:r>
    </w:p>
    <w:p w:rsidR="006E0FF8" w:rsidRDefault="006E0FF8" w:rsidP="00080C80">
      <w:pPr>
        <w:ind w:left="-540"/>
      </w:pPr>
      <w:r>
        <w:t xml:space="preserve">              2)  предприниматели                                                        Б) этнос   </w:t>
      </w:r>
    </w:p>
    <w:p w:rsidR="006E0FF8" w:rsidRDefault="006E0FF8" w:rsidP="00080C80">
      <w:pPr>
        <w:ind w:left="-540"/>
      </w:pPr>
      <w:r>
        <w:t xml:space="preserve">              3)  чеченцы                                                                        В) малая группа</w:t>
      </w:r>
    </w:p>
    <w:p w:rsidR="006E0FF8" w:rsidRDefault="006E0FF8" w:rsidP="00080C80">
      <w:pPr>
        <w:ind w:left="-540"/>
      </w:pPr>
      <w:r>
        <w:t xml:space="preserve">              4)  клуб болельщиков «Спартака»</w:t>
      </w:r>
    </w:p>
    <w:p w:rsidR="006E0FF8" w:rsidRDefault="006E0FF8" w:rsidP="00080C80">
      <w:pPr>
        <w:ind w:left="-540"/>
      </w:pPr>
      <w:r>
        <w:t xml:space="preserve">              5)  крестьянство</w:t>
      </w:r>
    </w:p>
    <w:p w:rsidR="006E0FF8" w:rsidRDefault="006E0FF8" w:rsidP="00080C80">
      <w:pPr>
        <w:ind w:left="-540"/>
      </w:pPr>
      <w:r>
        <w:t xml:space="preserve">              6) фанаты Димы Билан</w:t>
      </w:r>
    </w:p>
    <w:p w:rsidR="006E0FF8" w:rsidRDefault="006E0FF8" w:rsidP="00080C80">
      <w:pPr>
        <w:ind w:left="-540"/>
      </w:pPr>
      <w: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9"/>
        <w:gridCol w:w="1598"/>
        <w:gridCol w:w="1598"/>
        <w:gridCol w:w="1598"/>
        <w:gridCol w:w="1599"/>
        <w:gridCol w:w="1579"/>
      </w:tblGrid>
      <w:tr w:rsidR="006E0FF8" w:rsidRPr="00065E1D" w:rsidTr="00065E1D">
        <w:tc>
          <w:tcPr>
            <w:tcW w:w="1599" w:type="dxa"/>
          </w:tcPr>
          <w:p w:rsidR="006E0FF8" w:rsidRDefault="006E0FF8" w:rsidP="00080C80">
            <w:r>
              <w:t xml:space="preserve">              1</w:t>
            </w:r>
          </w:p>
        </w:tc>
        <w:tc>
          <w:tcPr>
            <w:tcW w:w="1598" w:type="dxa"/>
          </w:tcPr>
          <w:p w:rsidR="006E0FF8" w:rsidRDefault="006E0FF8" w:rsidP="00080C80">
            <w:r>
              <w:t xml:space="preserve">              2</w:t>
            </w:r>
          </w:p>
        </w:tc>
        <w:tc>
          <w:tcPr>
            <w:tcW w:w="1598" w:type="dxa"/>
          </w:tcPr>
          <w:p w:rsidR="006E0FF8" w:rsidRDefault="006E0FF8" w:rsidP="00080C80">
            <w:r>
              <w:t xml:space="preserve">              3  </w:t>
            </w:r>
          </w:p>
        </w:tc>
        <w:tc>
          <w:tcPr>
            <w:tcW w:w="1598" w:type="dxa"/>
          </w:tcPr>
          <w:p w:rsidR="006E0FF8" w:rsidRDefault="006E0FF8" w:rsidP="00080C80">
            <w:r>
              <w:t xml:space="preserve">               4</w:t>
            </w:r>
          </w:p>
        </w:tc>
        <w:tc>
          <w:tcPr>
            <w:tcW w:w="1599" w:type="dxa"/>
          </w:tcPr>
          <w:p w:rsidR="006E0FF8" w:rsidRDefault="006E0FF8" w:rsidP="00080C80">
            <w:r>
              <w:t xml:space="preserve">               5</w:t>
            </w:r>
          </w:p>
        </w:tc>
        <w:tc>
          <w:tcPr>
            <w:tcW w:w="1579" w:type="dxa"/>
          </w:tcPr>
          <w:p w:rsidR="006E0FF8" w:rsidRDefault="006E0FF8" w:rsidP="00065E1D">
            <w:pPr>
              <w:jc w:val="center"/>
            </w:pPr>
            <w:r>
              <w:t>6</w:t>
            </w:r>
          </w:p>
        </w:tc>
      </w:tr>
      <w:tr w:rsidR="006E0FF8" w:rsidRPr="00065E1D" w:rsidTr="00065E1D">
        <w:tc>
          <w:tcPr>
            <w:tcW w:w="1599" w:type="dxa"/>
          </w:tcPr>
          <w:p w:rsidR="006E0FF8" w:rsidRDefault="006E0FF8" w:rsidP="00080C80"/>
        </w:tc>
        <w:tc>
          <w:tcPr>
            <w:tcW w:w="1598" w:type="dxa"/>
          </w:tcPr>
          <w:p w:rsidR="006E0FF8" w:rsidRDefault="006E0FF8" w:rsidP="00080C80"/>
        </w:tc>
        <w:tc>
          <w:tcPr>
            <w:tcW w:w="1598" w:type="dxa"/>
          </w:tcPr>
          <w:p w:rsidR="006E0FF8" w:rsidRDefault="006E0FF8" w:rsidP="00080C80"/>
        </w:tc>
        <w:tc>
          <w:tcPr>
            <w:tcW w:w="1598" w:type="dxa"/>
          </w:tcPr>
          <w:p w:rsidR="006E0FF8" w:rsidRDefault="006E0FF8" w:rsidP="00080C80"/>
        </w:tc>
        <w:tc>
          <w:tcPr>
            <w:tcW w:w="1599" w:type="dxa"/>
          </w:tcPr>
          <w:p w:rsidR="006E0FF8" w:rsidRDefault="006E0FF8" w:rsidP="00080C80"/>
        </w:tc>
        <w:tc>
          <w:tcPr>
            <w:tcW w:w="1579" w:type="dxa"/>
          </w:tcPr>
          <w:p w:rsidR="006E0FF8" w:rsidRDefault="006E0FF8" w:rsidP="00080C80"/>
        </w:tc>
      </w:tr>
    </w:tbl>
    <w:p w:rsidR="006E0FF8" w:rsidRDefault="006E0FF8" w:rsidP="00080C80"/>
    <w:p w:rsidR="006E0FF8" w:rsidRDefault="006E0FF8" w:rsidP="00791083">
      <w:pPr>
        <w:ind w:left="-540"/>
        <w:rPr>
          <w:b/>
        </w:rPr>
      </w:pPr>
      <w:r>
        <w:rPr>
          <w:bdr w:val="single" w:sz="4" w:space="0" w:color="auto" w:frame="1"/>
        </w:rPr>
        <w:t xml:space="preserve">В 4 </w:t>
      </w:r>
      <w:r>
        <w:t xml:space="preserve">   </w:t>
      </w:r>
      <w:r>
        <w:rPr>
          <w:b/>
        </w:rPr>
        <w:t xml:space="preserve">Найдите в предложенном списке причины неравенства населения по уровню </w:t>
      </w:r>
    </w:p>
    <w:p w:rsidR="006E0FF8" w:rsidRDefault="006E0FF8" w:rsidP="00791083">
      <w:pPr>
        <w:ind w:left="-540"/>
        <w:rPr>
          <w:b/>
        </w:rPr>
      </w:pPr>
      <w:r>
        <w:rPr>
          <w:b/>
        </w:rPr>
        <w:t xml:space="preserve">          доходов. Обведите цифры, под которыми они указаны.</w:t>
      </w:r>
    </w:p>
    <w:p w:rsidR="006E0FF8" w:rsidRDefault="006E0FF8" w:rsidP="00080C80">
      <w:pPr>
        <w:ind w:left="-540"/>
      </w:pPr>
      <w:r>
        <w:t xml:space="preserve">                1) включенность в предпринимательскую деятельность</w:t>
      </w:r>
    </w:p>
    <w:p w:rsidR="006E0FF8" w:rsidRDefault="006E0FF8" w:rsidP="00080C80">
      <w:pPr>
        <w:ind w:left="-540"/>
      </w:pPr>
      <w:r>
        <w:t xml:space="preserve">                2) цвет глаз и волос</w:t>
      </w:r>
    </w:p>
    <w:p w:rsidR="006E0FF8" w:rsidRDefault="006E0FF8" w:rsidP="00080C80">
      <w:pPr>
        <w:ind w:left="-540"/>
      </w:pPr>
      <w:r>
        <w:t xml:space="preserve">                3) владение собственностью и ее размер</w:t>
      </w:r>
    </w:p>
    <w:p w:rsidR="006E0FF8" w:rsidRDefault="006E0FF8" w:rsidP="00080C80">
      <w:pPr>
        <w:ind w:left="-540"/>
      </w:pPr>
      <w:r>
        <w:t xml:space="preserve">                4) личные симпатии и антипатии</w:t>
      </w:r>
    </w:p>
    <w:p w:rsidR="006E0FF8" w:rsidRDefault="006E0FF8" w:rsidP="00080C80">
      <w:pPr>
        <w:ind w:left="-540"/>
      </w:pPr>
      <w:r>
        <w:t xml:space="preserve">                5) место работы</w:t>
      </w:r>
    </w:p>
    <w:p w:rsidR="006E0FF8" w:rsidRDefault="006E0FF8" w:rsidP="00080C80">
      <w:pPr>
        <w:ind w:left="-540"/>
      </w:pPr>
      <w:r>
        <w:t xml:space="preserve">                6) социально-профессиональный статус</w:t>
      </w:r>
    </w:p>
    <w:p w:rsidR="006E0FF8" w:rsidRDefault="006E0FF8" w:rsidP="00080C80">
      <w:pPr>
        <w:ind w:left="-540"/>
        <w:rPr>
          <w:b/>
        </w:rPr>
      </w:pPr>
      <w:r>
        <w:rPr>
          <w:b/>
        </w:rPr>
        <w:t xml:space="preserve">         Обведенные цифры запишите в порядке возрастания</w:t>
      </w:r>
    </w:p>
    <w:p w:rsidR="006E0FF8" w:rsidRDefault="006E0FF8" w:rsidP="00080C80">
      <w:pPr>
        <w:ind w:left="-540"/>
      </w:pPr>
      <w:r>
        <w:t xml:space="preserve">          Ответ ___________________.</w:t>
      </w:r>
    </w:p>
    <w:p w:rsidR="006E0FF8" w:rsidRDefault="006E0FF8" w:rsidP="00080C80">
      <w:pPr>
        <w:ind w:left="-540"/>
      </w:pPr>
    </w:p>
    <w:p w:rsidR="006E0FF8" w:rsidRDefault="006E0FF8" w:rsidP="00080C80">
      <w:pPr>
        <w:ind w:left="-540"/>
      </w:pPr>
      <w:r>
        <w:rPr>
          <w:bdr w:val="single" w:sz="4" w:space="0" w:color="auto" w:frame="1"/>
        </w:rPr>
        <w:t>В</w:t>
      </w:r>
      <w:r>
        <w:rPr>
          <w:b/>
          <w:bdr w:val="single" w:sz="4" w:space="0" w:color="auto" w:frame="1"/>
        </w:rPr>
        <w:t xml:space="preserve"> </w:t>
      </w:r>
      <w:r>
        <w:rPr>
          <w:bdr w:val="single" w:sz="4" w:space="0" w:color="auto" w:frame="1"/>
        </w:rPr>
        <w:t xml:space="preserve">5 </w:t>
      </w:r>
      <w:r>
        <w:t xml:space="preserve">    </w:t>
      </w:r>
      <w:r>
        <w:rPr>
          <w:b/>
        </w:rPr>
        <w:t>Прочитайте приведенный ниже текст, каждое положение которого пронумеровано.</w:t>
      </w:r>
      <w:r>
        <w:t xml:space="preserve"> </w:t>
      </w:r>
    </w:p>
    <w:p w:rsidR="006E0FF8" w:rsidRDefault="006E0FF8" w:rsidP="009B2D15">
      <w:r>
        <w:t xml:space="preserve">     </w:t>
      </w:r>
    </w:p>
    <w:p w:rsidR="006E0FF8" w:rsidRDefault="006E0FF8" w:rsidP="009B2D15">
      <w:r>
        <w:t>(1) Множество забавных и, на первый взгляд, невероятных случаев, происходит в мировой судебной практике.</w:t>
      </w:r>
    </w:p>
    <w:p w:rsidR="006E0FF8" w:rsidRDefault="006E0FF8" w:rsidP="009B2D15">
      <w:r>
        <w:t>(2) Так, македонский пчеловод подал в суд на дикого медведя, который не удержался от исходящего от пасек соблазнительного запаха меда и разворошил ульи.</w:t>
      </w:r>
      <w:r w:rsidRPr="009B2D15">
        <w:t xml:space="preserve"> </w:t>
      </w:r>
    </w:p>
    <w:p w:rsidR="006E0FF8" w:rsidRDefault="006E0FF8" w:rsidP="009B2D15">
      <w:r>
        <w:t>(3) Животному были предъявлены обвинения в ограблении и незаконном нанесении урона.</w:t>
      </w:r>
    </w:p>
    <w:p w:rsidR="006E0FF8" w:rsidRDefault="006E0FF8" w:rsidP="009B2D15">
      <w:r>
        <w:t>(4) В день слушания дела место на скамье обвиняемых пустовало, однако Зоран Киселоски  за справедливостью в суд явился, рассказав, настолько большой урон принес ему четверолапый хулиган.</w:t>
      </w:r>
    </w:p>
    <w:p w:rsidR="006E0FF8" w:rsidRDefault="006E0FF8" w:rsidP="009B2D15">
      <w:r>
        <w:t>(5)  Судья  вошел  в положение македонца и  постановил, что так как у медведя нет хозяина, возместить убытки пчеловоду должно государство. В итоге в качестве компенсации Зоран получит 3500 долларов.</w:t>
      </w:r>
    </w:p>
    <w:p w:rsidR="006E0FF8" w:rsidRDefault="006E0FF8" w:rsidP="009B2D15">
      <w:r>
        <w:t xml:space="preserve">(6) О таком интересном факте рассказало информационное агентство Би-би-си. </w:t>
      </w:r>
    </w:p>
    <w:p w:rsidR="006E0FF8" w:rsidRDefault="006E0FF8" w:rsidP="009B2D15"/>
    <w:p w:rsidR="006E0FF8" w:rsidRDefault="006E0FF8" w:rsidP="00080C80">
      <w:pPr>
        <w:rPr>
          <w:b/>
        </w:rPr>
      </w:pPr>
      <w:r>
        <w:rPr>
          <w:b/>
        </w:rPr>
        <w:t xml:space="preserve">     Определите, какие положения текста носят </w:t>
      </w:r>
    </w:p>
    <w:p w:rsidR="006E0FF8" w:rsidRDefault="006E0FF8" w:rsidP="00080C80">
      <w:r>
        <w:t>А) фактический характер</w:t>
      </w:r>
    </w:p>
    <w:p w:rsidR="006E0FF8" w:rsidRDefault="006E0FF8" w:rsidP="00080C80">
      <w:r>
        <w:t>Б) характер оценочных суждений</w:t>
      </w:r>
    </w:p>
    <w:p w:rsidR="006E0FF8" w:rsidRDefault="006E0FF8" w:rsidP="00080C80">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8"/>
        <w:gridCol w:w="1598"/>
        <w:gridCol w:w="1598"/>
        <w:gridCol w:w="1599"/>
        <w:gridCol w:w="1599"/>
        <w:gridCol w:w="1579"/>
      </w:tblGrid>
      <w:tr w:rsidR="006E0FF8" w:rsidRPr="00065E1D" w:rsidTr="00065E1D">
        <w:tc>
          <w:tcPr>
            <w:tcW w:w="1598" w:type="dxa"/>
          </w:tcPr>
          <w:p w:rsidR="006E0FF8" w:rsidRPr="00065E1D" w:rsidRDefault="006E0FF8" w:rsidP="00080C80">
            <w:pPr>
              <w:rPr>
                <w:lang w:val="en-US"/>
              </w:rPr>
            </w:pPr>
            <w:r>
              <w:t xml:space="preserve">              </w:t>
            </w:r>
            <w:r w:rsidRPr="00065E1D">
              <w:rPr>
                <w:lang w:val="en-US"/>
              </w:rPr>
              <w:t>1</w:t>
            </w:r>
          </w:p>
        </w:tc>
        <w:tc>
          <w:tcPr>
            <w:tcW w:w="1598" w:type="dxa"/>
          </w:tcPr>
          <w:p w:rsidR="006E0FF8" w:rsidRPr="00065E1D" w:rsidRDefault="006E0FF8" w:rsidP="00080C80">
            <w:pPr>
              <w:rPr>
                <w:lang w:val="en-US"/>
              </w:rPr>
            </w:pPr>
            <w:r w:rsidRPr="00065E1D">
              <w:rPr>
                <w:lang w:val="en-US"/>
              </w:rPr>
              <w:t xml:space="preserve">             2</w:t>
            </w:r>
          </w:p>
        </w:tc>
        <w:tc>
          <w:tcPr>
            <w:tcW w:w="1598" w:type="dxa"/>
          </w:tcPr>
          <w:p w:rsidR="006E0FF8" w:rsidRPr="00065E1D" w:rsidRDefault="006E0FF8" w:rsidP="00080C80">
            <w:pPr>
              <w:rPr>
                <w:lang w:val="en-US"/>
              </w:rPr>
            </w:pPr>
            <w:r w:rsidRPr="00065E1D">
              <w:rPr>
                <w:lang w:val="en-US"/>
              </w:rPr>
              <w:t xml:space="preserve">            3</w:t>
            </w:r>
          </w:p>
        </w:tc>
        <w:tc>
          <w:tcPr>
            <w:tcW w:w="1599" w:type="dxa"/>
          </w:tcPr>
          <w:p w:rsidR="006E0FF8" w:rsidRPr="00065E1D" w:rsidRDefault="006E0FF8" w:rsidP="00080C80">
            <w:pPr>
              <w:rPr>
                <w:lang w:val="en-US"/>
              </w:rPr>
            </w:pPr>
            <w:r w:rsidRPr="00065E1D">
              <w:rPr>
                <w:lang w:val="en-US"/>
              </w:rPr>
              <w:t xml:space="preserve">              4</w:t>
            </w:r>
          </w:p>
        </w:tc>
        <w:tc>
          <w:tcPr>
            <w:tcW w:w="1599" w:type="dxa"/>
          </w:tcPr>
          <w:p w:rsidR="006E0FF8" w:rsidRPr="00065E1D" w:rsidRDefault="006E0FF8" w:rsidP="00080C80">
            <w:pPr>
              <w:rPr>
                <w:lang w:val="en-US"/>
              </w:rPr>
            </w:pPr>
            <w:r w:rsidRPr="00065E1D">
              <w:rPr>
                <w:lang w:val="en-US"/>
              </w:rPr>
              <w:t xml:space="preserve">            5</w:t>
            </w:r>
          </w:p>
        </w:tc>
        <w:tc>
          <w:tcPr>
            <w:tcW w:w="1579" w:type="dxa"/>
          </w:tcPr>
          <w:p w:rsidR="006E0FF8" w:rsidRPr="00C41505" w:rsidRDefault="006E0FF8" w:rsidP="00065E1D">
            <w:pPr>
              <w:jc w:val="center"/>
            </w:pPr>
            <w:r>
              <w:t>6</w:t>
            </w:r>
          </w:p>
        </w:tc>
      </w:tr>
      <w:tr w:rsidR="006E0FF8" w:rsidRPr="00065E1D" w:rsidTr="00065E1D">
        <w:tc>
          <w:tcPr>
            <w:tcW w:w="1598" w:type="dxa"/>
          </w:tcPr>
          <w:p w:rsidR="006E0FF8" w:rsidRDefault="006E0FF8" w:rsidP="00080C80"/>
        </w:tc>
        <w:tc>
          <w:tcPr>
            <w:tcW w:w="1598" w:type="dxa"/>
          </w:tcPr>
          <w:p w:rsidR="006E0FF8" w:rsidRDefault="006E0FF8" w:rsidP="00080C80"/>
        </w:tc>
        <w:tc>
          <w:tcPr>
            <w:tcW w:w="1598" w:type="dxa"/>
          </w:tcPr>
          <w:p w:rsidR="006E0FF8" w:rsidRDefault="006E0FF8" w:rsidP="00080C80"/>
        </w:tc>
        <w:tc>
          <w:tcPr>
            <w:tcW w:w="1599" w:type="dxa"/>
          </w:tcPr>
          <w:p w:rsidR="006E0FF8" w:rsidRDefault="006E0FF8" w:rsidP="00080C80"/>
        </w:tc>
        <w:tc>
          <w:tcPr>
            <w:tcW w:w="1599" w:type="dxa"/>
          </w:tcPr>
          <w:p w:rsidR="006E0FF8" w:rsidRDefault="006E0FF8" w:rsidP="00080C80"/>
        </w:tc>
        <w:tc>
          <w:tcPr>
            <w:tcW w:w="1579" w:type="dxa"/>
          </w:tcPr>
          <w:p w:rsidR="006E0FF8" w:rsidRDefault="006E0FF8" w:rsidP="00080C80"/>
        </w:tc>
      </w:tr>
    </w:tbl>
    <w:p w:rsidR="006E0FF8" w:rsidRDefault="006E0FF8" w:rsidP="00080C80">
      <w:pPr>
        <w:ind w:left="-540"/>
      </w:pPr>
      <w:r>
        <w:t xml:space="preserve">         </w:t>
      </w:r>
    </w:p>
    <w:p w:rsidR="006E0FF8" w:rsidRDefault="006E0FF8" w:rsidP="00080C80">
      <w:pPr>
        <w:ind w:left="-360"/>
        <w:rPr>
          <w:b/>
        </w:rPr>
      </w:pPr>
      <w:r>
        <w:rPr>
          <w:b/>
          <w:sz w:val="48"/>
          <w:szCs w:val="48"/>
        </w:rPr>
        <w:t xml:space="preserve">     </w:t>
      </w: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080C80">
      <w:pPr>
        <w:ind w:left="-360"/>
      </w:pPr>
      <w:r>
        <w:t xml:space="preserve">                ___________(1) – это основной компонент духовной культуры. Этот термин происходит от  слова ____________(2) с Богом или богами, со священным, сверхъестественным.  В развитых ее формах Бог понимается как источник и носитель абсолютной_____________(3). Она передается людям в Священных писаниях: в буддизме -   ______________(4),  в  христианстве -   _____________(5), в исламе - ___________(6).</w:t>
      </w:r>
    </w:p>
    <w:p w:rsidR="006E0FF8" w:rsidRDefault="006E0FF8" w:rsidP="00080C80">
      <w:pPr>
        <w:ind w:left="-360"/>
        <w:rPr>
          <w:b/>
        </w:rPr>
      </w:pPr>
      <w:r>
        <w:t xml:space="preserve">       </w:t>
      </w:r>
      <w:r>
        <w:rPr>
          <w:b/>
        </w:rPr>
        <w:t>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080C80">
      <w:r>
        <w:t xml:space="preserve">          А)  Типитака</w:t>
      </w:r>
    </w:p>
    <w:p w:rsidR="006E0FF8" w:rsidRDefault="006E0FF8" w:rsidP="00080C80">
      <w:r>
        <w:t xml:space="preserve">          Б)  искусство</w:t>
      </w:r>
    </w:p>
    <w:p w:rsidR="006E0FF8" w:rsidRDefault="006E0FF8" w:rsidP="00080C80">
      <w:r>
        <w:t xml:space="preserve">          В)  религия</w:t>
      </w:r>
    </w:p>
    <w:p w:rsidR="006E0FF8" w:rsidRDefault="006E0FF8" w:rsidP="00080C80">
      <w:r>
        <w:t xml:space="preserve">          Г) Библия</w:t>
      </w:r>
    </w:p>
    <w:p w:rsidR="006E0FF8" w:rsidRDefault="006E0FF8" w:rsidP="00080C80">
      <w:r>
        <w:t xml:space="preserve">          Д)  связь</w:t>
      </w:r>
    </w:p>
    <w:p w:rsidR="006E0FF8" w:rsidRDefault="006E0FF8" w:rsidP="00080C80">
      <w:r>
        <w:t xml:space="preserve">          Е)  истина</w:t>
      </w:r>
    </w:p>
    <w:p w:rsidR="006E0FF8" w:rsidRDefault="006E0FF8" w:rsidP="00080C80">
      <w:r>
        <w:t xml:space="preserve">         Ж)  иудаизм       </w:t>
      </w:r>
    </w:p>
    <w:p w:rsidR="006E0FF8" w:rsidRDefault="006E0FF8" w:rsidP="00080C80">
      <w:pPr>
        <w:rPr>
          <w:b/>
          <w:sz w:val="48"/>
          <w:szCs w:val="48"/>
        </w:rPr>
      </w:pPr>
      <w:r>
        <w:t xml:space="preserve">          З)   Коран</w:t>
      </w:r>
    </w:p>
    <w:p w:rsidR="006E0FF8" w:rsidRDefault="006E0FF8" w:rsidP="00080C80">
      <w:r>
        <w:rPr>
          <w:b/>
          <w:sz w:val="48"/>
          <w:szCs w:val="48"/>
        </w:rPr>
        <w:t xml:space="preserve">     </w:t>
      </w:r>
    </w:p>
    <w:p w:rsidR="006E0FF8" w:rsidRDefault="006E0FF8" w:rsidP="00080C80">
      <w:r>
        <w:t xml:space="preserve">          </w:t>
      </w: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w:t>
      </w:r>
      <w:r>
        <w:t xml:space="preserve">. </w:t>
      </w:r>
    </w:p>
    <w:p w:rsidR="006E0FF8" w:rsidRDefault="006E0FF8" w:rsidP="00080C80">
      <w:pPr>
        <w:rPr>
          <w:b/>
        </w:rPr>
      </w:pPr>
      <w:r>
        <w:rPr>
          <w:b/>
        </w:rPr>
        <w:t xml:space="preserve">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1548"/>
        <w:gridCol w:w="1548"/>
        <w:gridCol w:w="1548"/>
        <w:gridCol w:w="1548"/>
        <w:gridCol w:w="1548"/>
      </w:tblGrid>
      <w:tr w:rsidR="006E0FF8" w:rsidRPr="00065E1D" w:rsidTr="00065E1D">
        <w:tc>
          <w:tcPr>
            <w:tcW w:w="1548" w:type="dxa"/>
          </w:tcPr>
          <w:p w:rsidR="006E0FF8" w:rsidRDefault="006E0FF8" w:rsidP="00080C80">
            <w:r>
              <w:t xml:space="preserve">          1</w:t>
            </w:r>
          </w:p>
        </w:tc>
        <w:tc>
          <w:tcPr>
            <w:tcW w:w="1548" w:type="dxa"/>
          </w:tcPr>
          <w:p w:rsidR="006E0FF8" w:rsidRDefault="006E0FF8" w:rsidP="00080C80">
            <w:r>
              <w:t xml:space="preserve">         2</w:t>
            </w:r>
          </w:p>
        </w:tc>
        <w:tc>
          <w:tcPr>
            <w:tcW w:w="1548" w:type="dxa"/>
          </w:tcPr>
          <w:p w:rsidR="006E0FF8" w:rsidRDefault="006E0FF8" w:rsidP="00080C80">
            <w:r>
              <w:t xml:space="preserve">          3</w:t>
            </w:r>
          </w:p>
        </w:tc>
        <w:tc>
          <w:tcPr>
            <w:tcW w:w="1548" w:type="dxa"/>
          </w:tcPr>
          <w:p w:rsidR="006E0FF8" w:rsidRDefault="006E0FF8" w:rsidP="00080C80">
            <w:r>
              <w:t xml:space="preserve">          4</w:t>
            </w:r>
          </w:p>
        </w:tc>
        <w:tc>
          <w:tcPr>
            <w:tcW w:w="1548" w:type="dxa"/>
          </w:tcPr>
          <w:p w:rsidR="006E0FF8" w:rsidRDefault="006E0FF8" w:rsidP="00080C80">
            <w:r>
              <w:t xml:space="preserve">         5</w:t>
            </w:r>
          </w:p>
        </w:tc>
        <w:tc>
          <w:tcPr>
            <w:tcW w:w="1548" w:type="dxa"/>
          </w:tcPr>
          <w:p w:rsidR="006E0FF8" w:rsidRDefault="006E0FF8" w:rsidP="00080C80">
            <w:r>
              <w:t xml:space="preserve">         6</w:t>
            </w:r>
          </w:p>
        </w:tc>
      </w:tr>
      <w:tr w:rsidR="006E0FF8" w:rsidRPr="00065E1D" w:rsidTr="00065E1D">
        <w:tc>
          <w:tcPr>
            <w:tcW w:w="1548" w:type="dxa"/>
          </w:tcPr>
          <w:p w:rsidR="006E0FF8" w:rsidRDefault="006E0FF8" w:rsidP="00080C80"/>
        </w:tc>
        <w:tc>
          <w:tcPr>
            <w:tcW w:w="1548" w:type="dxa"/>
          </w:tcPr>
          <w:p w:rsidR="006E0FF8" w:rsidRDefault="006E0FF8" w:rsidP="00080C80"/>
        </w:tc>
        <w:tc>
          <w:tcPr>
            <w:tcW w:w="1548" w:type="dxa"/>
          </w:tcPr>
          <w:p w:rsidR="006E0FF8" w:rsidRDefault="006E0FF8" w:rsidP="00080C80"/>
        </w:tc>
        <w:tc>
          <w:tcPr>
            <w:tcW w:w="1548" w:type="dxa"/>
          </w:tcPr>
          <w:p w:rsidR="006E0FF8" w:rsidRDefault="006E0FF8" w:rsidP="00080C80"/>
        </w:tc>
        <w:tc>
          <w:tcPr>
            <w:tcW w:w="1548" w:type="dxa"/>
          </w:tcPr>
          <w:p w:rsidR="006E0FF8" w:rsidRDefault="006E0FF8" w:rsidP="00080C80"/>
        </w:tc>
        <w:tc>
          <w:tcPr>
            <w:tcW w:w="1548" w:type="dxa"/>
          </w:tcPr>
          <w:p w:rsidR="006E0FF8" w:rsidRDefault="006E0FF8" w:rsidP="00080C80"/>
        </w:tc>
      </w:tr>
    </w:tbl>
    <w:p w:rsidR="006E0FF8" w:rsidRDefault="006E0FF8" w:rsidP="00080C80"/>
    <w:p w:rsidR="006E0FF8" w:rsidRDefault="006E0FF8" w:rsidP="00080C80">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Default="006E0FF8" w:rsidP="00080C80">
      <w:pPr>
        <w:rPr>
          <w:i/>
          <w:sz w:val="28"/>
          <w:szCs w:val="28"/>
        </w:rPr>
      </w:pPr>
      <w:r>
        <w:rPr>
          <w:i/>
          <w:sz w:val="28"/>
          <w:szCs w:val="28"/>
        </w:rPr>
        <w:t xml:space="preserve">                     </w:t>
      </w:r>
    </w:p>
    <w:p w:rsidR="006E0FF8" w:rsidRDefault="006E0FF8" w:rsidP="00080C80">
      <w:pPr>
        <w:ind w:hanging="540"/>
        <w:rPr>
          <w:b/>
          <w:sz w:val="32"/>
          <w:szCs w:val="32"/>
        </w:rPr>
      </w:pPr>
      <w:r>
        <w:rPr>
          <w:sz w:val="48"/>
          <w:szCs w:val="48"/>
        </w:rPr>
        <w:t xml:space="preserve"> </w:t>
      </w:r>
      <w:r>
        <w:rPr>
          <w:b/>
          <w:sz w:val="48"/>
          <w:szCs w:val="48"/>
        </w:rPr>
        <w:t xml:space="preserve">                                    </w:t>
      </w:r>
      <w:r>
        <w:rPr>
          <w:b/>
          <w:sz w:val="32"/>
          <w:szCs w:val="32"/>
        </w:rPr>
        <w:t>Часть 3</w:t>
      </w:r>
    </w:p>
    <w:p w:rsidR="006E0FF8" w:rsidRPr="00AC3DE6" w:rsidRDefault="006E0FF8" w:rsidP="00AC3DE6">
      <w:pPr>
        <w:pBdr>
          <w:top w:val="single" w:sz="4" w:space="1" w:color="auto"/>
          <w:left w:val="single" w:sz="4" w:space="4" w:color="auto"/>
          <w:bottom w:val="single" w:sz="4" w:space="1" w:color="auto"/>
          <w:right w:val="single" w:sz="4" w:space="4" w:color="auto"/>
        </w:pBdr>
        <w:ind w:left="540" w:hanging="540"/>
        <w:rPr>
          <w:b/>
          <w:i/>
          <w:sz w:val="28"/>
          <w:szCs w:val="28"/>
        </w:rPr>
      </w:pPr>
      <w:r w:rsidRPr="00AC3DE6">
        <w:rPr>
          <w:sz w:val="28"/>
          <w:szCs w:val="28"/>
        </w:rPr>
        <w:t xml:space="preserve">        </w:t>
      </w:r>
      <w:r w:rsidRPr="00AC3DE6">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080C80"/>
    <w:p w:rsidR="006E0FF8" w:rsidRDefault="006E0FF8" w:rsidP="00080C80">
      <w:pPr>
        <w:ind w:left="-540"/>
        <w:rPr>
          <w:b/>
          <w:i/>
          <w:sz w:val="32"/>
          <w:szCs w:val="32"/>
        </w:rPr>
      </w:pPr>
      <w:r>
        <w:rPr>
          <w:b/>
          <w:i/>
          <w:sz w:val="32"/>
          <w:szCs w:val="32"/>
        </w:rPr>
        <w:t xml:space="preserve">                     Прочитайте текст и выполните задания    С 1 – С 4</w:t>
      </w:r>
    </w:p>
    <w:p w:rsidR="006E0FF8" w:rsidRDefault="006E0FF8" w:rsidP="00080C80">
      <w:pPr>
        <w:ind w:left="-540"/>
        <w:rPr>
          <w:b/>
          <w:i/>
          <w:sz w:val="32"/>
          <w:szCs w:val="32"/>
        </w:rPr>
      </w:pPr>
    </w:p>
    <w:p w:rsidR="006E0FF8" w:rsidRPr="001B5284" w:rsidRDefault="006E0FF8" w:rsidP="001B5284">
      <w:pPr>
        <w:shd w:val="clear" w:color="auto" w:fill="FFFFFF"/>
        <w:spacing w:before="221"/>
        <w:ind w:right="10" w:firstLine="288"/>
        <w:jc w:val="both"/>
      </w:pPr>
      <w:r w:rsidRPr="001B5284">
        <w:rPr>
          <w:spacing w:val="-6"/>
        </w:rPr>
        <w:t xml:space="preserve">Стремительная интернационализация хозяйственной </w:t>
      </w:r>
      <w:r w:rsidRPr="001B5284">
        <w:rPr>
          <w:spacing w:val="-11"/>
        </w:rPr>
        <w:t>жизни, расширение взаимосвязей между странами способ</w:t>
      </w:r>
      <w:r w:rsidRPr="001B5284">
        <w:rPr>
          <w:spacing w:val="-11"/>
        </w:rPr>
        <w:softHyphen/>
        <w:t xml:space="preserve">ствуют прогрессу человечества. Вместе с тем в последнее </w:t>
      </w:r>
      <w:r w:rsidRPr="001B5284">
        <w:rPr>
          <w:spacing w:val="-16"/>
        </w:rPr>
        <w:t xml:space="preserve">время необычайно возросло значение </w:t>
      </w:r>
      <w:r w:rsidRPr="00DB20B3">
        <w:rPr>
          <w:bCs/>
          <w:spacing w:val="-16"/>
        </w:rPr>
        <w:t>глобальных проблем</w:t>
      </w:r>
      <w:r w:rsidRPr="001B5284">
        <w:rPr>
          <w:b/>
          <w:bCs/>
          <w:spacing w:val="-16"/>
        </w:rPr>
        <w:t>:</w:t>
      </w:r>
    </w:p>
    <w:p w:rsidR="006E0FF8" w:rsidRPr="001B5284" w:rsidRDefault="006E0FF8" w:rsidP="001B5284">
      <w:pPr>
        <w:shd w:val="clear" w:color="auto" w:fill="FFFFFF"/>
        <w:ind w:left="5" w:firstLine="288"/>
        <w:jc w:val="both"/>
      </w:pPr>
      <w:r w:rsidRPr="001B5284">
        <w:rPr>
          <w:spacing w:val="-12"/>
        </w:rPr>
        <w:t xml:space="preserve">Общность, глобальность этих проблем состоят в том, что </w:t>
      </w:r>
      <w:r w:rsidRPr="001B5284">
        <w:rPr>
          <w:spacing w:val="-14"/>
        </w:rPr>
        <w:t xml:space="preserve">они имеют </w:t>
      </w:r>
      <w:r w:rsidRPr="001B5284">
        <w:rPr>
          <w:iCs/>
          <w:spacing w:val="-14"/>
        </w:rPr>
        <w:t>планетарный характер,</w:t>
      </w:r>
      <w:r w:rsidRPr="001B5284">
        <w:rPr>
          <w:i/>
          <w:iCs/>
          <w:spacing w:val="-14"/>
        </w:rPr>
        <w:t xml:space="preserve"> </w:t>
      </w:r>
      <w:r w:rsidRPr="001B5284">
        <w:rPr>
          <w:spacing w:val="-14"/>
        </w:rPr>
        <w:t xml:space="preserve">затрагивают жизненные </w:t>
      </w:r>
      <w:r w:rsidRPr="001B5284">
        <w:rPr>
          <w:spacing w:val="-11"/>
        </w:rPr>
        <w:t>интересы всех государств и народов мира, угрожают дегра</w:t>
      </w:r>
      <w:r w:rsidRPr="001B5284">
        <w:rPr>
          <w:spacing w:val="-11"/>
        </w:rPr>
        <w:softHyphen/>
        <w:t>дацией или гибелью всему человечеству, нуждаются в не</w:t>
      </w:r>
      <w:r w:rsidRPr="001B5284">
        <w:rPr>
          <w:spacing w:val="-11"/>
        </w:rPr>
        <w:softHyphen/>
      </w:r>
      <w:r w:rsidRPr="001B5284">
        <w:rPr>
          <w:spacing w:val="-12"/>
        </w:rPr>
        <w:t>отложных эффективных решениях, требующих коллектив</w:t>
      </w:r>
      <w:r w:rsidRPr="001B5284">
        <w:rPr>
          <w:spacing w:val="-12"/>
        </w:rPr>
        <w:softHyphen/>
      </w:r>
      <w:r w:rsidRPr="001B5284">
        <w:rPr>
          <w:spacing w:val="-7"/>
        </w:rPr>
        <w:t xml:space="preserve">ных усилий всех государств, совместных действий всех </w:t>
      </w:r>
      <w:r w:rsidRPr="001B5284">
        <w:t>народов, мирового сообщества.</w:t>
      </w:r>
    </w:p>
    <w:p w:rsidR="006E0FF8" w:rsidRPr="001B5284" w:rsidRDefault="006E0FF8" w:rsidP="001B5284">
      <w:pPr>
        <w:shd w:val="clear" w:color="auto" w:fill="FFFFFF"/>
        <w:ind w:right="19"/>
        <w:jc w:val="both"/>
      </w:pPr>
      <w:r>
        <w:rPr>
          <w:spacing w:val="-10"/>
        </w:rPr>
        <w:t xml:space="preserve">       </w:t>
      </w:r>
      <w:r w:rsidRPr="001B5284">
        <w:rPr>
          <w:spacing w:val="-10"/>
        </w:rPr>
        <w:t>Глобальные проблемы явились результатом качествен</w:t>
      </w:r>
      <w:r w:rsidRPr="001B5284">
        <w:rPr>
          <w:spacing w:val="-10"/>
        </w:rPr>
        <w:softHyphen/>
      </w:r>
      <w:r w:rsidRPr="001B5284">
        <w:rPr>
          <w:spacing w:val="-11"/>
        </w:rPr>
        <w:t>но нового уровня взаимодействия человека, природы и об</w:t>
      </w:r>
      <w:r w:rsidRPr="001B5284">
        <w:rPr>
          <w:spacing w:val="-11"/>
        </w:rPr>
        <w:softHyphen/>
      </w:r>
      <w:r w:rsidRPr="001B5284">
        <w:rPr>
          <w:spacing w:val="-13"/>
        </w:rPr>
        <w:t>щества. Они порождены ростом потребностей человека, воз</w:t>
      </w:r>
      <w:r w:rsidRPr="001B5284">
        <w:rPr>
          <w:spacing w:val="-13"/>
        </w:rPr>
        <w:softHyphen/>
      </w:r>
      <w:r w:rsidRPr="001B5284">
        <w:rPr>
          <w:spacing w:val="-11"/>
        </w:rPr>
        <w:t xml:space="preserve">росшими техническими средствами воздействия общества </w:t>
      </w:r>
      <w:r w:rsidRPr="001B5284">
        <w:rPr>
          <w:spacing w:val="-7"/>
        </w:rPr>
        <w:t xml:space="preserve">на природу, огромными масштабами его хозяйственной </w:t>
      </w:r>
      <w:r w:rsidRPr="001B5284">
        <w:rPr>
          <w:spacing w:val="-10"/>
        </w:rPr>
        <w:t>деятельности, которые сравнимы с геологическими и дру</w:t>
      </w:r>
      <w:r w:rsidRPr="001B5284">
        <w:rPr>
          <w:spacing w:val="-10"/>
        </w:rPr>
        <w:softHyphen/>
      </w:r>
      <w:r w:rsidRPr="001B5284">
        <w:rPr>
          <w:spacing w:val="-11"/>
        </w:rPr>
        <w:t>гими планетарными процессами, неравномерностью соци</w:t>
      </w:r>
      <w:r w:rsidRPr="001B5284">
        <w:rPr>
          <w:spacing w:val="-11"/>
        </w:rPr>
        <w:softHyphen/>
      </w:r>
      <w:r w:rsidRPr="001B5284">
        <w:rPr>
          <w:spacing w:val="-13"/>
        </w:rPr>
        <w:t>ально-экономического развития различных стран и обостре</w:t>
      </w:r>
      <w:r w:rsidRPr="001B5284">
        <w:rPr>
          <w:spacing w:val="-13"/>
        </w:rPr>
        <w:softHyphen/>
      </w:r>
      <w:r w:rsidRPr="001B5284">
        <w:rPr>
          <w:spacing w:val="-9"/>
        </w:rPr>
        <w:t xml:space="preserve">нием противоречий между ними, кризисом современных </w:t>
      </w:r>
      <w:r w:rsidRPr="001B5284">
        <w:rPr>
          <w:spacing w:val="-12"/>
        </w:rPr>
        <w:t xml:space="preserve">социально-экономических моделей развития. Появлению и </w:t>
      </w:r>
      <w:r w:rsidRPr="001B5284">
        <w:rPr>
          <w:spacing w:val="-8"/>
        </w:rPr>
        <w:t xml:space="preserve">обострению глобальных проблем способствовали также: </w:t>
      </w:r>
      <w:r w:rsidRPr="001B5284">
        <w:rPr>
          <w:spacing w:val="-10"/>
        </w:rPr>
        <w:t>быстрый демографический рост на планете, создание ору</w:t>
      </w:r>
      <w:r w:rsidRPr="001B5284">
        <w:rPr>
          <w:spacing w:val="-10"/>
        </w:rPr>
        <w:softHyphen/>
      </w:r>
      <w:r w:rsidRPr="001B5284">
        <w:rPr>
          <w:spacing w:val="-11"/>
        </w:rPr>
        <w:t>жия массового поражения, применение которого угрожает</w:t>
      </w:r>
      <w:r w:rsidRPr="001B5284">
        <w:rPr>
          <w:spacing w:val="-1"/>
        </w:rPr>
        <w:t xml:space="preserve"> существованию всей цивилизации, ухудшение социально-</w:t>
      </w:r>
      <w:r w:rsidRPr="001B5284">
        <w:rPr>
          <w:spacing w:val="-3"/>
        </w:rPr>
        <w:t>экономических условий существования отдельного челове</w:t>
      </w:r>
      <w:r w:rsidRPr="001B5284">
        <w:rPr>
          <w:spacing w:val="-3"/>
        </w:rPr>
        <w:softHyphen/>
      </w:r>
      <w:r w:rsidRPr="001B5284">
        <w:t>ка, способствующих нервно-психологическим нагрузкам, распространению болезней, наркомании, алкоголизма, СПИДа, деградации культуры и нравственности.</w:t>
      </w:r>
    </w:p>
    <w:p w:rsidR="006E0FF8" w:rsidRPr="001B5284" w:rsidRDefault="006E0FF8" w:rsidP="001B5284">
      <w:pPr>
        <w:shd w:val="clear" w:color="auto" w:fill="FFFFFF"/>
        <w:ind w:left="5" w:right="10" w:firstLine="298"/>
        <w:jc w:val="both"/>
      </w:pPr>
      <w:r w:rsidRPr="001B5284">
        <w:rPr>
          <w:spacing w:val="-2"/>
        </w:rPr>
        <w:t xml:space="preserve">В реальной жизни глобальные проблемы проявляются в </w:t>
      </w:r>
      <w:r>
        <w:t>форме — острых противоречий</w:t>
      </w:r>
      <w:r w:rsidRPr="001B5284">
        <w:t>, диспропор</w:t>
      </w:r>
      <w:r w:rsidRPr="001B5284">
        <w:softHyphen/>
      </w:r>
      <w:r>
        <w:rPr>
          <w:spacing w:val="-1"/>
        </w:rPr>
        <w:t>ций</w:t>
      </w:r>
      <w:r w:rsidRPr="001B5284">
        <w:rPr>
          <w:spacing w:val="-1"/>
        </w:rPr>
        <w:t>, функциональных нарушени</w:t>
      </w:r>
      <w:r>
        <w:rPr>
          <w:spacing w:val="-1"/>
        </w:rPr>
        <w:t>й</w:t>
      </w:r>
      <w:r w:rsidRPr="001B5284">
        <w:rPr>
          <w:spacing w:val="-1"/>
        </w:rPr>
        <w:t xml:space="preserve"> и расстройств, </w:t>
      </w:r>
      <w:r w:rsidRPr="001B5284">
        <w:t>конфликтов, войн, бедствий и т. п.</w:t>
      </w:r>
    </w:p>
    <w:p w:rsidR="006E0FF8" w:rsidRPr="001B5284" w:rsidRDefault="006E0FF8" w:rsidP="001B5284">
      <w:pPr>
        <w:shd w:val="clear" w:color="auto" w:fill="FFFFFF"/>
        <w:spacing w:before="5"/>
        <w:ind w:right="5" w:firstLine="288"/>
        <w:jc w:val="both"/>
      </w:pPr>
      <w:r w:rsidRPr="001B5284">
        <w:rPr>
          <w:spacing w:val="-2"/>
        </w:rPr>
        <w:t xml:space="preserve">Хозяйственная деятельность во многих странах сегодня развита настолько мощно, что резко обозначился </w:t>
      </w:r>
      <w:r w:rsidRPr="001B5284">
        <w:rPr>
          <w:bCs/>
          <w:spacing w:val="-2"/>
        </w:rPr>
        <w:t xml:space="preserve">дефицит </w:t>
      </w:r>
      <w:r w:rsidRPr="001B5284">
        <w:rPr>
          <w:bCs/>
          <w:spacing w:val="-4"/>
        </w:rPr>
        <w:t>природных ресурсов</w:t>
      </w:r>
      <w:r w:rsidRPr="001B5284">
        <w:rPr>
          <w:b/>
          <w:bCs/>
          <w:spacing w:val="-4"/>
        </w:rPr>
        <w:t xml:space="preserve"> </w:t>
      </w:r>
      <w:r w:rsidRPr="001B5284">
        <w:rPr>
          <w:spacing w:val="-4"/>
        </w:rPr>
        <w:t xml:space="preserve">не только внутри отдельных стран, но </w:t>
      </w:r>
      <w:r w:rsidRPr="001B5284">
        <w:rPr>
          <w:b/>
          <w:bCs/>
        </w:rPr>
        <w:t xml:space="preserve">и </w:t>
      </w:r>
      <w:r w:rsidRPr="001B5284">
        <w:t>во всем мире.</w:t>
      </w:r>
      <w:r>
        <w:t xml:space="preserve">  </w:t>
      </w:r>
      <w:r w:rsidRPr="001B5284">
        <w:rPr>
          <w:spacing w:val="-4"/>
        </w:rPr>
        <w:t>В масштабах всей мировой экономики почва, гидроэнер</w:t>
      </w:r>
      <w:r w:rsidRPr="001B5284">
        <w:rPr>
          <w:spacing w:val="-4"/>
        </w:rPr>
        <w:softHyphen/>
      </w:r>
      <w:r w:rsidRPr="001B5284">
        <w:rPr>
          <w:spacing w:val="-1"/>
        </w:rPr>
        <w:t>гия, пресная вода, рыбные запасы уже сейчас используют</w:t>
      </w:r>
      <w:r w:rsidRPr="001B5284">
        <w:rPr>
          <w:spacing w:val="-1"/>
        </w:rPr>
        <w:softHyphen/>
      </w:r>
      <w:r w:rsidRPr="001B5284">
        <w:t xml:space="preserve">ся на пределе. Население на земном шаре в 3 раза больше, </w:t>
      </w:r>
      <w:r w:rsidRPr="001B5284">
        <w:rPr>
          <w:spacing w:val="-2"/>
        </w:rPr>
        <w:t>чем истощенные природные ресурсы и энергетические ре</w:t>
      </w:r>
      <w:r w:rsidRPr="001B5284">
        <w:rPr>
          <w:spacing w:val="-2"/>
        </w:rPr>
        <w:softHyphen/>
      </w:r>
      <w:r w:rsidRPr="001B5284">
        <w:t xml:space="preserve">зервы смогут прокормить и обогреть его через 100 лет. По </w:t>
      </w:r>
      <w:r w:rsidRPr="001B5284">
        <w:rPr>
          <w:spacing w:val="-2"/>
        </w:rPr>
        <w:t>оценкам ЮНЕСКО, чтобы человечество вписывалось в ес</w:t>
      </w:r>
      <w:r w:rsidRPr="001B5284">
        <w:rPr>
          <w:spacing w:val="-2"/>
        </w:rPr>
        <w:softHyphen/>
      </w:r>
      <w:r w:rsidRPr="001B5284">
        <w:rPr>
          <w:spacing w:val="-3"/>
        </w:rPr>
        <w:t xml:space="preserve">тественные циклы биосферы, оно должно в 10 раз сократить </w:t>
      </w:r>
      <w:r w:rsidRPr="001B5284">
        <w:t>свое потребление.</w:t>
      </w:r>
    </w:p>
    <w:p w:rsidR="006E0FF8" w:rsidRPr="001B5284" w:rsidRDefault="006E0FF8" w:rsidP="001B5284">
      <w:pPr>
        <w:shd w:val="clear" w:color="auto" w:fill="FFFFFF"/>
        <w:ind w:firstLine="293"/>
        <w:jc w:val="both"/>
      </w:pPr>
      <w:r w:rsidRPr="001B5284">
        <w:rPr>
          <w:spacing w:val="-5"/>
        </w:rPr>
        <w:t>Знание реальной экологической обстановки в мире позво</w:t>
      </w:r>
      <w:r w:rsidRPr="001B5284">
        <w:rPr>
          <w:spacing w:val="-5"/>
        </w:rPr>
        <w:softHyphen/>
        <w:t>лит международному сообществу выработать новое экологи</w:t>
      </w:r>
      <w:r w:rsidRPr="001B5284">
        <w:rPr>
          <w:spacing w:val="-5"/>
        </w:rPr>
        <w:softHyphen/>
      </w:r>
      <w:r w:rsidRPr="001B5284">
        <w:rPr>
          <w:spacing w:val="-4"/>
        </w:rPr>
        <w:t xml:space="preserve">ческое мышление, систему мер по обеспечению безопасного </w:t>
      </w:r>
      <w:r w:rsidRPr="001B5284">
        <w:t xml:space="preserve">проживания на Земле. Для этого следует использовать все </w:t>
      </w:r>
      <w:r w:rsidRPr="001B5284">
        <w:rPr>
          <w:spacing w:val="-3"/>
        </w:rPr>
        <w:t>развитые формы международного сотрудничества — на ос</w:t>
      </w:r>
      <w:r w:rsidRPr="001B5284">
        <w:rPr>
          <w:spacing w:val="-3"/>
        </w:rPr>
        <w:softHyphen/>
      </w:r>
      <w:r w:rsidRPr="001B5284">
        <w:rPr>
          <w:spacing w:val="-2"/>
        </w:rPr>
        <w:t>нове единых оценочных критериев, общепризнанных под</w:t>
      </w:r>
      <w:r w:rsidRPr="001B5284">
        <w:rPr>
          <w:spacing w:val="-2"/>
        </w:rPr>
        <w:softHyphen/>
      </w:r>
      <w:r w:rsidRPr="001B5284">
        <w:t>ходов.</w:t>
      </w:r>
    </w:p>
    <w:p w:rsidR="006E0FF8" w:rsidRPr="001B5284" w:rsidRDefault="006E0FF8" w:rsidP="00DB20B3">
      <w:pPr>
        <w:shd w:val="clear" w:color="auto" w:fill="FFFFFF"/>
        <w:spacing w:before="5"/>
        <w:ind w:left="5" w:right="10" w:firstLine="288"/>
        <w:jc w:val="both"/>
      </w:pPr>
      <w:r w:rsidRPr="001B5284">
        <w:t>В связи с этим возрастает природоохранительная дея</w:t>
      </w:r>
      <w:r w:rsidRPr="001B5284">
        <w:softHyphen/>
        <w:t>тельность таких организаций, как Конфедерация стран се</w:t>
      </w:r>
      <w:r w:rsidRPr="001B5284">
        <w:softHyphen/>
      </w:r>
      <w:r w:rsidRPr="001B5284">
        <w:rPr>
          <w:spacing w:val="-1"/>
        </w:rPr>
        <w:t xml:space="preserve">верных морей, Международная морская организация и др. </w:t>
      </w:r>
      <w:r w:rsidRPr="001B5284">
        <w:rPr>
          <w:spacing w:val="-2"/>
        </w:rPr>
        <w:t xml:space="preserve">Эти организации вырабатывают мероприятия, призванные </w:t>
      </w:r>
      <w:r w:rsidRPr="001B5284">
        <w:rPr>
          <w:spacing w:val="-1"/>
        </w:rPr>
        <w:t xml:space="preserve">ограничить загрязнение Мирового океана химическими и </w:t>
      </w:r>
      <w:r w:rsidRPr="001B5284">
        <w:t>промышленными отходами. Ежегодно в Мировой океан, фактически превратившийся в свалку, сбрасывается до 20 млрд т вредных веществ.</w:t>
      </w:r>
    </w:p>
    <w:p w:rsidR="006E0FF8" w:rsidRDefault="006E0FF8" w:rsidP="00DB20B3">
      <w:pPr>
        <w:ind w:hanging="540"/>
        <w:jc w:val="both"/>
        <w:rPr>
          <w:spacing w:val="-2"/>
        </w:rPr>
      </w:pPr>
      <w:r>
        <w:rPr>
          <w:spacing w:val="-2"/>
        </w:rPr>
        <w:t xml:space="preserve">              Перспективы решения глобальных проблем в значительной мере будут определяться уровнем развития самого человека, его культуры, способности предвидеть последствия своей деятельности, а также типом социально-экономического устройства общества.</w:t>
      </w:r>
    </w:p>
    <w:p w:rsidR="006E0FF8" w:rsidRDefault="006E0FF8" w:rsidP="00DB20B3">
      <w:pPr>
        <w:ind w:hanging="540"/>
        <w:rPr>
          <w:spacing w:val="-2"/>
        </w:rPr>
      </w:pPr>
      <w:r>
        <w:rPr>
          <w:spacing w:val="-2"/>
        </w:rPr>
        <w:t xml:space="preserve">                                                                                                                   О.С. Белокрылова</w:t>
      </w:r>
    </w:p>
    <w:p w:rsidR="006E0FF8" w:rsidRDefault="006E0FF8" w:rsidP="00DB20B3">
      <w:pPr>
        <w:ind w:hanging="540"/>
        <w:rPr>
          <w:b/>
          <w:i/>
          <w:sz w:val="32"/>
          <w:szCs w:val="32"/>
        </w:rPr>
      </w:pPr>
    </w:p>
    <w:p w:rsidR="006E0FF8" w:rsidRDefault="006E0FF8" w:rsidP="00080C80">
      <w:pPr>
        <w:ind w:left="-540"/>
      </w:pPr>
      <w:r>
        <w:rPr>
          <w:bdr w:val="single" w:sz="4" w:space="0" w:color="auto" w:frame="1"/>
        </w:rPr>
        <w:t>С 1</w:t>
      </w:r>
      <w:r>
        <w:t xml:space="preserve">    Назовите пять глобальных проблем современности.  Перечислите их отличительные </w:t>
      </w:r>
    </w:p>
    <w:p w:rsidR="006E0FF8" w:rsidRDefault="006E0FF8" w:rsidP="00080C80">
      <w:pPr>
        <w:ind w:left="-540"/>
      </w:pPr>
      <w:r>
        <w:t xml:space="preserve">           признаки.</w:t>
      </w:r>
    </w:p>
    <w:p w:rsidR="006E0FF8" w:rsidRDefault="006E0FF8" w:rsidP="00080C80">
      <w:pPr>
        <w:ind w:left="-540"/>
      </w:pPr>
    </w:p>
    <w:p w:rsidR="006E0FF8" w:rsidRDefault="006E0FF8" w:rsidP="00080C80">
      <w:pPr>
        <w:ind w:left="-540"/>
      </w:pPr>
      <w:r>
        <w:rPr>
          <w:bdr w:val="single" w:sz="4" w:space="0" w:color="auto" w:frame="1"/>
        </w:rPr>
        <w:t>С 2</w:t>
      </w:r>
      <w:r>
        <w:t xml:space="preserve">     Назовите причины возникновения глобальных проблем .</w:t>
      </w:r>
    </w:p>
    <w:p w:rsidR="006E0FF8" w:rsidRDefault="006E0FF8" w:rsidP="00080C80">
      <w:pPr>
        <w:ind w:left="-540"/>
      </w:pPr>
    </w:p>
    <w:p w:rsidR="006E0FF8" w:rsidRDefault="006E0FF8" w:rsidP="00080C80">
      <w:pPr>
        <w:ind w:left="-540"/>
      </w:pPr>
      <w:r>
        <w:rPr>
          <w:bdr w:val="single" w:sz="4" w:space="0" w:color="auto" w:frame="1"/>
        </w:rPr>
        <w:t>С 3</w:t>
      </w:r>
      <w:r>
        <w:t xml:space="preserve">     В каких формах проявляются их последствия? Приведите три примера.</w:t>
      </w:r>
    </w:p>
    <w:p w:rsidR="006E0FF8" w:rsidRDefault="006E0FF8" w:rsidP="00080C80">
      <w:pPr>
        <w:ind w:left="-540"/>
      </w:pPr>
    </w:p>
    <w:p w:rsidR="006E0FF8" w:rsidRDefault="006E0FF8" w:rsidP="00080C80">
      <w:pPr>
        <w:ind w:left="-540"/>
      </w:pPr>
      <w:r>
        <w:rPr>
          <w:bdr w:val="single" w:sz="4" w:space="0" w:color="auto" w:frame="1"/>
        </w:rPr>
        <w:t>С 4</w:t>
      </w:r>
      <w:r>
        <w:t xml:space="preserve">     В чем сущность экологической проблемы. Предложите три меры по ее  решению.</w:t>
      </w:r>
    </w:p>
    <w:p w:rsidR="006E0FF8" w:rsidRDefault="006E0FF8" w:rsidP="00080C80">
      <w:pPr>
        <w:ind w:left="-540"/>
      </w:pPr>
      <w:r>
        <w:t>________________________________________________________________________________</w:t>
      </w:r>
    </w:p>
    <w:p w:rsidR="006E0FF8" w:rsidRDefault="006E0FF8" w:rsidP="00080C80">
      <w:pPr>
        <w:ind w:left="-540"/>
      </w:pPr>
      <w:r>
        <w:t xml:space="preserve">          </w:t>
      </w:r>
    </w:p>
    <w:p w:rsidR="006E0FF8" w:rsidRDefault="006E0FF8" w:rsidP="00080C80">
      <w:pPr>
        <w:ind w:left="-540"/>
      </w:pPr>
      <w:r>
        <w:rPr>
          <w:bdr w:val="single" w:sz="4" w:space="0" w:color="auto" w:frame="1"/>
        </w:rPr>
        <w:t>С 5</w:t>
      </w:r>
      <w:r>
        <w:t xml:space="preserve">    Как соотносятся понятия личность и индивидуальность. Приведите 2 примера, </w:t>
      </w:r>
    </w:p>
    <w:p w:rsidR="006E0FF8" w:rsidRDefault="006E0FF8" w:rsidP="00080C80">
      <w:pPr>
        <w:ind w:left="-540"/>
      </w:pPr>
      <w:r>
        <w:t xml:space="preserve">          иллюстрирующих различия.</w:t>
      </w:r>
    </w:p>
    <w:p w:rsidR="006E0FF8" w:rsidRDefault="006E0FF8" w:rsidP="00080C80">
      <w:pPr>
        <w:ind w:left="-540"/>
      </w:pPr>
    </w:p>
    <w:p w:rsidR="006E0FF8" w:rsidRDefault="006E0FF8" w:rsidP="00080C80">
      <w:pPr>
        <w:ind w:left="-540"/>
      </w:pPr>
      <w:r>
        <w:rPr>
          <w:bdr w:val="single" w:sz="4" w:space="0" w:color="auto" w:frame="1"/>
        </w:rPr>
        <w:t>С 6</w:t>
      </w:r>
      <w:r>
        <w:t xml:space="preserve">    Приведите три примера, иллюстрирующих процесс социализации человека.</w:t>
      </w:r>
    </w:p>
    <w:p w:rsidR="006E0FF8" w:rsidRDefault="006E0FF8" w:rsidP="00080C80">
      <w:pPr>
        <w:ind w:left="-540"/>
      </w:pPr>
    </w:p>
    <w:p w:rsidR="006E0FF8" w:rsidRDefault="006E0FF8" w:rsidP="00080C80">
      <w:pPr>
        <w:ind w:left="-540"/>
      </w:pPr>
      <w:r>
        <w:rPr>
          <w:bdr w:val="single" w:sz="4" w:space="0" w:color="auto" w:frame="1"/>
        </w:rPr>
        <w:t>С 7</w:t>
      </w:r>
      <w:r>
        <w:t xml:space="preserve">    Законодательное собрание одного из субъектов РФ утвердило законопроект, </w:t>
      </w:r>
    </w:p>
    <w:p w:rsidR="006E0FF8" w:rsidRDefault="006E0FF8" w:rsidP="00080C80">
      <w:pPr>
        <w:ind w:left="-540"/>
      </w:pPr>
      <w:r>
        <w:t xml:space="preserve">          предложенный  правительством республики, по которому в общеобразовательных </w:t>
      </w:r>
    </w:p>
    <w:p w:rsidR="006E0FF8" w:rsidRDefault="006E0FF8" w:rsidP="00080C80">
      <w:pPr>
        <w:ind w:left="-540"/>
      </w:pPr>
      <w:r>
        <w:t xml:space="preserve">          школах на ее территории в  качестве обязательного предмета вводилось изучение </w:t>
      </w:r>
    </w:p>
    <w:p w:rsidR="006E0FF8" w:rsidRDefault="006E0FF8" w:rsidP="00080C80">
      <w:pPr>
        <w:ind w:left="-540"/>
      </w:pPr>
      <w:r>
        <w:t xml:space="preserve">          Корана. Имеет ли право законодательный орган республики  утвердить</w:t>
      </w:r>
    </w:p>
    <w:p w:rsidR="006E0FF8" w:rsidRDefault="006E0FF8" w:rsidP="00080C80">
      <w:pPr>
        <w:ind w:left="-540"/>
      </w:pPr>
      <w:r>
        <w:t xml:space="preserve">          данный законопроект? Аргументируйте свой ответ.</w:t>
      </w:r>
    </w:p>
    <w:p w:rsidR="006E0FF8" w:rsidRDefault="006E0FF8" w:rsidP="00080C80">
      <w:pPr>
        <w:ind w:left="-540"/>
      </w:pPr>
    </w:p>
    <w:p w:rsidR="006E0FF8" w:rsidRDefault="006E0FF8" w:rsidP="00080C80">
      <w:pPr>
        <w:ind w:firstLine="360"/>
        <w:rPr>
          <w:b/>
          <w:i/>
          <w:sz w:val="32"/>
          <w:szCs w:val="32"/>
        </w:rPr>
      </w:pPr>
    </w:p>
    <w:p w:rsidR="006E0FF8" w:rsidRDefault="006E0FF8" w:rsidP="00080C80">
      <w:pPr>
        <w:pBdr>
          <w:top w:val="single" w:sz="4" w:space="1" w:color="auto"/>
          <w:left w:val="single" w:sz="4" w:space="4" w:color="auto"/>
          <w:bottom w:val="single" w:sz="4" w:space="1" w:color="auto"/>
          <w:right w:val="single" w:sz="4" w:space="4" w:color="auto"/>
        </w:pBdr>
        <w:ind w:firstLine="360"/>
        <w:rPr>
          <w:b/>
          <w:i/>
          <w:sz w:val="32"/>
          <w:szCs w:val="32"/>
        </w:rPr>
      </w:pPr>
      <w:r>
        <w:rPr>
          <w:b/>
          <w:i/>
          <w:sz w:val="32"/>
          <w:szCs w:val="32"/>
        </w:rPr>
        <w:t>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080C80">
      <w:pPr>
        <w:ind w:firstLine="360"/>
      </w:pPr>
    </w:p>
    <w:p w:rsidR="006E0FF8" w:rsidRDefault="006E0FF8" w:rsidP="00080C80">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080C80">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080C80">
      <w:pPr>
        <w:ind w:left="-180"/>
      </w:pPr>
    </w:p>
    <w:p w:rsidR="006E0FF8" w:rsidRDefault="006E0FF8" w:rsidP="00080C80">
      <w:pPr>
        <w:ind w:left="-180"/>
      </w:pPr>
      <w:r>
        <w:rPr>
          <w:bdr w:val="single" w:sz="4" w:space="0" w:color="auto" w:frame="1"/>
        </w:rPr>
        <w:t xml:space="preserve">   С 8.1</w:t>
      </w:r>
      <w:r>
        <w:t xml:space="preserve">             </w:t>
      </w:r>
      <w:r>
        <w:rPr>
          <w:b/>
        </w:rPr>
        <w:t xml:space="preserve">Философия </w:t>
      </w:r>
      <w:r>
        <w:t xml:space="preserve">       «Всякое великое открытие в науке проходит три неизбежные </w:t>
      </w:r>
    </w:p>
    <w:p w:rsidR="006E0FF8" w:rsidRDefault="006E0FF8" w:rsidP="00080C80">
      <w:pPr>
        <w:ind w:left="-180"/>
      </w:pPr>
      <w:r>
        <w:t xml:space="preserve">                                                      стадии. Сперва люди заявляют, что оно противоречит </w:t>
      </w:r>
    </w:p>
    <w:p w:rsidR="006E0FF8" w:rsidRDefault="006E0FF8" w:rsidP="00080C80">
      <w:pPr>
        <w:ind w:left="-180"/>
      </w:pPr>
      <w:r>
        <w:t xml:space="preserve">                                                       Библии. Затем они утверждают, что это давным-давно </w:t>
      </w:r>
    </w:p>
    <w:p w:rsidR="006E0FF8" w:rsidRDefault="006E0FF8" w:rsidP="00080C80">
      <w:pPr>
        <w:ind w:left="-180"/>
      </w:pPr>
      <w:r>
        <w:t xml:space="preserve">                                                       известно. Наконец, они говорят, что никогда не </w:t>
      </w:r>
    </w:p>
    <w:p w:rsidR="006E0FF8" w:rsidRDefault="006E0FF8" w:rsidP="00080C80">
      <w:pPr>
        <w:ind w:left="-180"/>
      </w:pPr>
      <w:r>
        <w:t xml:space="preserve">                                                       сомневались в его правильности». (Ж. Л. Агассис)    </w:t>
      </w:r>
    </w:p>
    <w:p w:rsidR="006E0FF8" w:rsidRDefault="006E0FF8" w:rsidP="00080C80">
      <w:pPr>
        <w:ind w:left="-180"/>
      </w:pPr>
    </w:p>
    <w:p w:rsidR="006E0FF8" w:rsidRDefault="006E0FF8" w:rsidP="00080C80">
      <w:pPr>
        <w:ind w:left="-180"/>
      </w:pPr>
      <w:r>
        <w:rPr>
          <w:bdr w:val="single" w:sz="4" w:space="0" w:color="auto" w:frame="1"/>
        </w:rPr>
        <w:t xml:space="preserve">   С 8.2</w:t>
      </w:r>
      <w:r>
        <w:t xml:space="preserve">             </w:t>
      </w:r>
      <w:r>
        <w:rPr>
          <w:b/>
        </w:rPr>
        <w:t xml:space="preserve">Социальная   </w:t>
      </w:r>
      <w:r>
        <w:t xml:space="preserve">            «Характер подобен дереву, а репутация – его тени.</w:t>
      </w:r>
    </w:p>
    <w:p w:rsidR="006E0FF8" w:rsidRDefault="006E0FF8" w:rsidP="00080C80">
      <w:pPr>
        <w:ind w:left="-180"/>
      </w:pPr>
      <w:r>
        <w:t xml:space="preserve">                          </w:t>
      </w:r>
      <w:r>
        <w:rPr>
          <w:b/>
        </w:rPr>
        <w:t>психология</w:t>
      </w:r>
      <w:r>
        <w:t xml:space="preserve">               Мы заботимся о тени, но на самом деле надо думать о </w:t>
      </w:r>
    </w:p>
    <w:p w:rsidR="006E0FF8" w:rsidRDefault="006E0FF8" w:rsidP="00080C80">
      <w:pPr>
        <w:ind w:left="-180"/>
      </w:pPr>
      <w:r>
        <w:t xml:space="preserve">                                                              дереве». (А. Линкольн)</w:t>
      </w:r>
    </w:p>
    <w:p w:rsidR="006E0FF8" w:rsidRDefault="006E0FF8" w:rsidP="00F0007B">
      <w:pPr>
        <w:ind w:left="-180"/>
      </w:pPr>
      <w:r>
        <w:t xml:space="preserve">                                                                                                                                                                                                                                            </w:t>
      </w:r>
    </w:p>
    <w:p w:rsidR="006E0FF8" w:rsidRDefault="006E0FF8" w:rsidP="00080C80">
      <w:pPr>
        <w:ind w:left="-180"/>
      </w:pPr>
      <w:r>
        <w:rPr>
          <w:bdr w:val="single" w:sz="4" w:space="0" w:color="auto" w:frame="1"/>
        </w:rPr>
        <w:t xml:space="preserve">   С 8.3</w:t>
      </w:r>
      <w:r>
        <w:t xml:space="preserve">             </w:t>
      </w:r>
      <w:r>
        <w:rPr>
          <w:b/>
        </w:rPr>
        <w:t xml:space="preserve"> Экономика</w:t>
      </w:r>
      <w:r>
        <w:t xml:space="preserve">        «Нажить много денег – храбрость, сохранить их – мудрость, </w:t>
      </w:r>
    </w:p>
    <w:p w:rsidR="006E0FF8" w:rsidRDefault="006E0FF8" w:rsidP="00080C80">
      <w:pPr>
        <w:ind w:left="-180"/>
      </w:pPr>
      <w:r>
        <w:t xml:space="preserve">                                                                          а умело расходовать их – искусство».</w:t>
      </w:r>
    </w:p>
    <w:p w:rsidR="006E0FF8" w:rsidRDefault="006E0FF8" w:rsidP="00080C80">
      <w:pPr>
        <w:ind w:left="-180"/>
      </w:pPr>
      <w:r>
        <w:t xml:space="preserve">                                                                                                                   (Б. Ауэрбах)</w:t>
      </w:r>
    </w:p>
    <w:p w:rsidR="006E0FF8" w:rsidRDefault="006E0FF8" w:rsidP="00080C80">
      <w:pPr>
        <w:ind w:left="-180"/>
      </w:pPr>
    </w:p>
    <w:p w:rsidR="006E0FF8" w:rsidRDefault="006E0FF8" w:rsidP="00080C80">
      <w:pPr>
        <w:ind w:left="-180"/>
      </w:pPr>
      <w:r>
        <w:rPr>
          <w:bdr w:val="single" w:sz="4" w:space="0" w:color="auto" w:frame="1"/>
        </w:rPr>
        <w:t xml:space="preserve">   С 8.4 </w:t>
      </w:r>
      <w:r>
        <w:t xml:space="preserve">           </w:t>
      </w:r>
      <w:r>
        <w:rPr>
          <w:b/>
        </w:rPr>
        <w:t>Социология</w:t>
      </w:r>
      <w:r>
        <w:t xml:space="preserve">            «Алкоголизм делает больше опустошения, чем три</w:t>
      </w:r>
    </w:p>
    <w:p w:rsidR="006E0FF8" w:rsidRDefault="006E0FF8" w:rsidP="00080C80">
      <w:pPr>
        <w:ind w:left="-180"/>
      </w:pPr>
      <w:r>
        <w:t xml:space="preserve">                                                          исторических бича вместе взятые: голод, чума и война». </w:t>
      </w:r>
    </w:p>
    <w:p w:rsidR="006E0FF8" w:rsidRDefault="006E0FF8" w:rsidP="00080C80">
      <w:pPr>
        <w:ind w:left="-180"/>
      </w:pPr>
      <w:r>
        <w:t xml:space="preserve">                                                                                                         (У. Ю. Гладстон)</w:t>
      </w:r>
    </w:p>
    <w:p w:rsidR="006E0FF8" w:rsidRDefault="006E0FF8" w:rsidP="00080C80">
      <w:pPr>
        <w:ind w:left="-180"/>
      </w:pPr>
      <w:r>
        <w:t xml:space="preserve">                                                                                                         </w:t>
      </w:r>
    </w:p>
    <w:p w:rsidR="006E0FF8" w:rsidRDefault="006E0FF8" w:rsidP="00080C80">
      <w:pPr>
        <w:ind w:left="-180"/>
      </w:pPr>
      <w:r>
        <w:rPr>
          <w:bdr w:val="single" w:sz="4" w:space="0" w:color="auto" w:frame="1"/>
        </w:rPr>
        <w:t xml:space="preserve">   С 8.5 </w:t>
      </w:r>
      <w:r>
        <w:t xml:space="preserve">           </w:t>
      </w:r>
      <w:r>
        <w:rPr>
          <w:b/>
        </w:rPr>
        <w:t>Политология</w:t>
      </w:r>
      <w:r>
        <w:t xml:space="preserve">             «Вы можете не заниматься политикой, все равно </w:t>
      </w:r>
    </w:p>
    <w:p w:rsidR="006E0FF8" w:rsidRDefault="006E0FF8" w:rsidP="00080C80">
      <w:pPr>
        <w:ind w:left="-180"/>
      </w:pPr>
      <w:r>
        <w:t xml:space="preserve">                                                           политика занимается вами». (Ш. Ф. де Монталамбер)</w:t>
      </w:r>
    </w:p>
    <w:p w:rsidR="006E0FF8" w:rsidRDefault="006E0FF8" w:rsidP="00080C80">
      <w:pPr>
        <w:ind w:left="-180"/>
      </w:pPr>
      <w:r>
        <w:t xml:space="preserve">                                                                                                         </w:t>
      </w:r>
    </w:p>
    <w:p w:rsidR="006E0FF8" w:rsidRDefault="006E0FF8" w:rsidP="00080C80">
      <w:pPr>
        <w:ind w:left="-180"/>
      </w:pPr>
      <w:r>
        <w:rPr>
          <w:bdr w:val="single" w:sz="4" w:space="0" w:color="auto" w:frame="1"/>
        </w:rPr>
        <w:t xml:space="preserve">   С 8.6 </w:t>
      </w:r>
      <w:r>
        <w:t xml:space="preserve">          </w:t>
      </w:r>
      <w:r>
        <w:rPr>
          <w:b/>
        </w:rPr>
        <w:t xml:space="preserve"> Правоведение</w:t>
      </w:r>
      <w:r>
        <w:t xml:space="preserve">                     «Пороки народа почти всегда коренятся в его</w:t>
      </w:r>
    </w:p>
    <w:p w:rsidR="006E0FF8" w:rsidRDefault="006E0FF8" w:rsidP="00080C80">
      <w:pPr>
        <w:ind w:left="-180"/>
      </w:pPr>
      <w:r>
        <w:t xml:space="preserve">                                                                       законодательстве». (Э. Эчеверрия)</w:t>
      </w:r>
    </w:p>
    <w:p w:rsidR="006E0FF8" w:rsidRDefault="006E0FF8" w:rsidP="00080C80"/>
    <w:p w:rsidR="006E0FF8" w:rsidRDefault="006E0FF8" w:rsidP="00080C80">
      <w:pPr>
        <w:ind w:left="-180"/>
      </w:pPr>
    </w:p>
    <w:p w:rsidR="006E0FF8" w:rsidRPr="009B5A55" w:rsidRDefault="006E0FF8" w:rsidP="00080C80">
      <w:pPr>
        <w:pBdr>
          <w:top w:val="single" w:sz="4" w:space="1" w:color="auto"/>
          <w:left w:val="single" w:sz="4" w:space="4" w:color="auto"/>
          <w:bottom w:val="single" w:sz="4" w:space="1" w:color="auto"/>
          <w:right w:val="single" w:sz="4" w:space="4" w:color="auto"/>
        </w:pBdr>
        <w:rPr>
          <w:i/>
          <w:sz w:val="32"/>
          <w:szCs w:val="32"/>
        </w:rPr>
      </w:pPr>
      <w:r>
        <w:rPr>
          <w:i/>
          <w:sz w:val="32"/>
          <w:szCs w:val="32"/>
        </w:rPr>
        <w:t>В бланке ответов №2 запишите полный номер задания (например, С 8.5), выбранное высказывание, а затем развернутый ответ</w:t>
      </w:r>
    </w:p>
    <w:p w:rsidR="006E0FF8" w:rsidRDefault="006E0FF8" w:rsidP="00080C80"/>
    <w:p w:rsidR="006E0FF8" w:rsidRPr="00B054C6" w:rsidRDefault="006E0FF8" w:rsidP="008C1596">
      <w:pPr>
        <w:jc w:val="center"/>
        <w:rPr>
          <w:b/>
          <w:sz w:val="40"/>
          <w:szCs w:val="40"/>
        </w:rPr>
      </w:pPr>
      <w:r w:rsidRPr="00B054C6">
        <w:rPr>
          <w:b/>
          <w:sz w:val="40"/>
          <w:szCs w:val="40"/>
        </w:rPr>
        <w:t xml:space="preserve">ВАРИАНТ </w:t>
      </w:r>
      <w:r>
        <w:rPr>
          <w:b/>
          <w:sz w:val="40"/>
          <w:szCs w:val="40"/>
        </w:rPr>
        <w:t>13</w:t>
      </w:r>
    </w:p>
    <w:p w:rsidR="006E0FF8" w:rsidRDefault="006E0FF8" w:rsidP="008C1596">
      <w:pPr>
        <w:tabs>
          <w:tab w:val="left" w:pos="5420"/>
        </w:tabs>
        <w:ind w:left="-540"/>
        <w:jc w:val="center"/>
        <w:rPr>
          <w:b/>
          <w:sz w:val="32"/>
          <w:szCs w:val="32"/>
        </w:rPr>
      </w:pPr>
      <w:r>
        <w:rPr>
          <w:b/>
          <w:sz w:val="32"/>
          <w:szCs w:val="32"/>
        </w:rPr>
        <w:t>Часть 1</w:t>
      </w:r>
    </w:p>
    <w:p w:rsidR="006E0FF8" w:rsidRDefault="006E0FF8" w:rsidP="008C1596">
      <w:pPr>
        <w:jc w:val="center"/>
        <w:rPr>
          <w:sz w:val="32"/>
          <w:szCs w:val="32"/>
        </w:rPr>
      </w:pPr>
    </w:p>
    <w:p w:rsidR="006E0FF8" w:rsidRDefault="006E0FF8" w:rsidP="008C1596">
      <w:pPr>
        <w:pBdr>
          <w:top w:val="single" w:sz="4" w:space="1" w:color="auto"/>
          <w:left w:val="single" w:sz="4" w:space="4" w:color="auto"/>
          <w:bottom w:val="single" w:sz="4" w:space="1" w:color="auto"/>
          <w:right w:val="single" w:sz="4" w:space="4" w:color="auto"/>
        </w:pBdr>
        <w:jc w:val="both"/>
        <w:rPr>
          <w:b/>
          <w:sz w:val="32"/>
          <w:szCs w:val="32"/>
        </w:rPr>
      </w:pPr>
      <w:r>
        <w:rPr>
          <w:b/>
          <w:i/>
          <w:sz w:val="32"/>
          <w:szCs w:val="32"/>
        </w:rPr>
        <w:t xml:space="preserve">   При выполнении заданий этой части в бланке ответов № 1 под номером, выполняемого вами задания (А1 – А30) поставьте знак </w:t>
      </w:r>
      <w:r>
        <w:rPr>
          <w:b/>
          <w:sz w:val="32"/>
          <w:szCs w:val="32"/>
        </w:rPr>
        <w:t>«х»</w:t>
      </w:r>
      <w:r>
        <w:rPr>
          <w:b/>
          <w:i/>
          <w:sz w:val="32"/>
          <w:szCs w:val="32"/>
        </w:rPr>
        <w:t xml:space="preserve"> в клеточке, номер которой соответствует номеру выбранного вами ответа.</w:t>
      </w:r>
      <w:r>
        <w:rPr>
          <w:b/>
          <w:sz w:val="32"/>
          <w:szCs w:val="32"/>
        </w:rPr>
        <w:t xml:space="preserve">    </w:t>
      </w:r>
    </w:p>
    <w:p w:rsidR="006E0FF8" w:rsidRDefault="006E0FF8" w:rsidP="008C1596">
      <w:pPr>
        <w:ind w:left="-540"/>
      </w:pPr>
      <w:r>
        <w:rPr>
          <w:b/>
          <w:sz w:val="48"/>
          <w:szCs w:val="48"/>
          <w:bdr w:val="single" w:sz="4" w:space="0" w:color="auto" w:frame="1"/>
        </w:rPr>
        <w:t xml:space="preserve"> </w:t>
      </w:r>
      <w:r>
        <w:rPr>
          <w:bdr w:val="single" w:sz="4" w:space="0" w:color="auto" w:frame="1"/>
        </w:rPr>
        <w:t>А 1</w:t>
      </w:r>
      <w:r>
        <w:t xml:space="preserve">    К какой сфере общественной жизни относится разработка законопроекта об охране </w:t>
      </w:r>
    </w:p>
    <w:p w:rsidR="006E0FF8" w:rsidRDefault="006E0FF8" w:rsidP="008C1596">
      <w:pPr>
        <w:ind w:left="-540"/>
      </w:pPr>
      <w:r>
        <w:t xml:space="preserve">             окружающей среды:</w:t>
      </w:r>
    </w:p>
    <w:p w:rsidR="006E0FF8" w:rsidRDefault="006E0FF8" w:rsidP="008C1596">
      <w:pPr>
        <w:ind w:left="-540"/>
      </w:pPr>
      <w:r>
        <w:t xml:space="preserve">                      1) социальной                                             </w:t>
      </w:r>
    </w:p>
    <w:p w:rsidR="006E0FF8" w:rsidRDefault="006E0FF8" w:rsidP="008C1596">
      <w:pPr>
        <w:ind w:left="-540"/>
      </w:pPr>
      <w:r>
        <w:t xml:space="preserve">                      2) духовной</w:t>
      </w:r>
    </w:p>
    <w:p w:rsidR="006E0FF8" w:rsidRDefault="006E0FF8" w:rsidP="008C1596">
      <w:pPr>
        <w:ind w:left="-540"/>
      </w:pPr>
      <w:r>
        <w:t xml:space="preserve">                      3) политической                                           </w:t>
      </w:r>
    </w:p>
    <w:p w:rsidR="006E0FF8" w:rsidRDefault="006E0FF8" w:rsidP="008C1596">
      <w:pPr>
        <w:ind w:left="-540"/>
      </w:pPr>
      <w:r>
        <w:t xml:space="preserve">                      4) экономической</w:t>
      </w:r>
    </w:p>
    <w:p w:rsidR="006E0FF8" w:rsidRDefault="006E0FF8" w:rsidP="008C1596">
      <w:pPr>
        <w:ind w:left="-540"/>
      </w:pPr>
      <w:r>
        <w:rPr>
          <w:bdr w:val="single" w:sz="4" w:space="0" w:color="auto" w:frame="1"/>
        </w:rPr>
        <w:t xml:space="preserve">  А 2</w:t>
      </w:r>
      <w:r>
        <w:t xml:space="preserve">    В каком обществе главными институтами являются церковь и армия:</w:t>
      </w:r>
    </w:p>
    <w:p w:rsidR="006E0FF8" w:rsidRDefault="006E0FF8" w:rsidP="008C1596">
      <w:pPr>
        <w:ind w:left="-540"/>
      </w:pPr>
      <w:r>
        <w:t xml:space="preserve">                      1) в индустриальном                                  </w:t>
      </w:r>
    </w:p>
    <w:p w:rsidR="006E0FF8" w:rsidRDefault="006E0FF8" w:rsidP="008C1596">
      <w:pPr>
        <w:ind w:left="-540"/>
      </w:pPr>
      <w:r>
        <w:t xml:space="preserve">                      2) в первобытном</w:t>
      </w:r>
    </w:p>
    <w:p w:rsidR="006E0FF8" w:rsidRDefault="006E0FF8" w:rsidP="008C1596">
      <w:pPr>
        <w:ind w:left="-540"/>
      </w:pPr>
      <w:r>
        <w:t xml:space="preserve">                      3) в традиционном                                     </w:t>
      </w:r>
    </w:p>
    <w:p w:rsidR="006E0FF8" w:rsidRDefault="006E0FF8" w:rsidP="008C1596">
      <w:pPr>
        <w:ind w:left="-540"/>
      </w:pPr>
      <w:r>
        <w:t xml:space="preserve">                      4) в постиндустриальном</w:t>
      </w:r>
    </w:p>
    <w:p w:rsidR="006E0FF8" w:rsidRDefault="006E0FF8" w:rsidP="001827D2">
      <w:pPr>
        <w:ind w:left="-540"/>
      </w:pPr>
      <w:r>
        <w:rPr>
          <w:bdr w:val="single" w:sz="4" w:space="0" w:color="auto" w:frame="1"/>
        </w:rPr>
        <w:t xml:space="preserve">  А 3</w:t>
      </w:r>
      <w:r>
        <w:t xml:space="preserve">   Священным животным в Древнем Египте была кошка. Их мумифицировали и хоронили </w:t>
      </w:r>
    </w:p>
    <w:p w:rsidR="006E0FF8" w:rsidRDefault="006E0FF8" w:rsidP="001827D2">
      <w:pPr>
        <w:ind w:left="-540"/>
      </w:pPr>
      <w:r>
        <w:t xml:space="preserve">            на специальных кладбищах.  Свидетельством какой формы религиозных  верований</w:t>
      </w:r>
    </w:p>
    <w:p w:rsidR="006E0FF8" w:rsidRDefault="006E0FF8" w:rsidP="001827D2">
      <w:pPr>
        <w:ind w:left="-540"/>
      </w:pPr>
      <w:r>
        <w:t xml:space="preserve">            является данный факт:</w:t>
      </w:r>
    </w:p>
    <w:p w:rsidR="006E0FF8" w:rsidRDefault="006E0FF8" w:rsidP="008C1596">
      <w:pPr>
        <w:ind w:left="-540"/>
      </w:pPr>
      <w:r>
        <w:t xml:space="preserve">                       1)анимизм                                                   </w:t>
      </w:r>
    </w:p>
    <w:p w:rsidR="006E0FF8" w:rsidRDefault="006E0FF8" w:rsidP="008C1596">
      <w:pPr>
        <w:ind w:left="-540"/>
      </w:pPr>
      <w:r>
        <w:t xml:space="preserve">                       2) тотемизм</w:t>
      </w:r>
    </w:p>
    <w:p w:rsidR="006E0FF8" w:rsidRDefault="006E0FF8" w:rsidP="008C1596">
      <w:pPr>
        <w:ind w:left="-540"/>
      </w:pPr>
      <w:r>
        <w:t xml:space="preserve">                       3) фетишизм                                              </w:t>
      </w:r>
    </w:p>
    <w:p w:rsidR="006E0FF8" w:rsidRDefault="006E0FF8" w:rsidP="008C1596">
      <w:pPr>
        <w:ind w:left="-540"/>
      </w:pPr>
      <w:r>
        <w:t xml:space="preserve">                       4) язычество</w:t>
      </w:r>
    </w:p>
    <w:p w:rsidR="006E0FF8" w:rsidRDefault="006E0FF8" w:rsidP="008C1596">
      <w:pPr>
        <w:ind w:left="-540"/>
      </w:pPr>
      <w:r>
        <w:rPr>
          <w:bdr w:val="single" w:sz="4" w:space="0" w:color="auto" w:frame="1"/>
        </w:rPr>
        <w:t xml:space="preserve">  А 4</w:t>
      </w:r>
      <w:r>
        <w:t xml:space="preserve">        При составлении нового учебного плана для студентов 1 курса колледжа был  введен </w:t>
      </w:r>
    </w:p>
    <w:p w:rsidR="006E0FF8" w:rsidRDefault="006E0FF8" w:rsidP="008C1596">
      <w:pPr>
        <w:ind w:left="-540"/>
      </w:pPr>
      <w:r>
        <w:t xml:space="preserve">                факультатив  «Мир человека». Какое направление в развитии </w:t>
      </w:r>
    </w:p>
    <w:p w:rsidR="006E0FF8" w:rsidRDefault="006E0FF8" w:rsidP="008C1596">
      <w:pPr>
        <w:ind w:left="-540"/>
      </w:pPr>
      <w:r>
        <w:t xml:space="preserve">                образования реализует  данное нововведение?</w:t>
      </w:r>
    </w:p>
    <w:p w:rsidR="006E0FF8" w:rsidRDefault="006E0FF8" w:rsidP="008C1596">
      <w:pPr>
        <w:ind w:left="-540"/>
      </w:pPr>
      <w:r>
        <w:t xml:space="preserve">                       1) гуманизация                                            </w:t>
      </w:r>
    </w:p>
    <w:p w:rsidR="006E0FF8" w:rsidRDefault="006E0FF8" w:rsidP="008C1596">
      <w:pPr>
        <w:ind w:left="-540"/>
      </w:pPr>
      <w:r>
        <w:t xml:space="preserve">                       2) гуманитаризация</w:t>
      </w:r>
    </w:p>
    <w:p w:rsidR="006E0FF8" w:rsidRDefault="006E0FF8" w:rsidP="008C1596">
      <w:pPr>
        <w:ind w:left="-540"/>
      </w:pPr>
      <w:r>
        <w:t xml:space="preserve">                       3) интернационализация                            </w:t>
      </w:r>
    </w:p>
    <w:p w:rsidR="006E0FF8" w:rsidRDefault="006E0FF8" w:rsidP="008C1596">
      <w:pPr>
        <w:ind w:left="-540"/>
      </w:pPr>
      <w:r>
        <w:t xml:space="preserve">                       4) политизация</w:t>
      </w:r>
    </w:p>
    <w:p w:rsidR="006E0FF8" w:rsidRDefault="006E0FF8" w:rsidP="008C1596">
      <w:pPr>
        <w:ind w:left="-540"/>
      </w:pPr>
      <w:r>
        <w:rPr>
          <w:bdr w:val="single" w:sz="4" w:space="0" w:color="auto" w:frame="1"/>
        </w:rPr>
        <w:t xml:space="preserve">  А 5</w:t>
      </w:r>
      <w:r>
        <w:t xml:space="preserve">       Какое суждение является верным:</w:t>
      </w:r>
    </w:p>
    <w:p w:rsidR="006E0FF8" w:rsidRDefault="006E0FF8" w:rsidP="008C1596">
      <w:pPr>
        <w:ind w:left="-540"/>
      </w:pPr>
      <w:r>
        <w:t xml:space="preserve">             А.  Гегель утверждал, что источником всякого, в том числе общественного развития</w:t>
      </w:r>
    </w:p>
    <w:p w:rsidR="006E0FF8" w:rsidRDefault="006E0FF8" w:rsidP="008C1596">
      <w:pPr>
        <w:ind w:left="-540"/>
      </w:pPr>
      <w:r>
        <w:t xml:space="preserve">                  являются  внутренние противоречия вещей.</w:t>
      </w:r>
    </w:p>
    <w:p w:rsidR="006E0FF8" w:rsidRDefault="006E0FF8" w:rsidP="008C1596">
      <w:pPr>
        <w:ind w:left="-540"/>
      </w:pPr>
      <w:r>
        <w:t xml:space="preserve">             Б.   Уровень развития производительных сил и производственных отношений является</w:t>
      </w:r>
    </w:p>
    <w:p w:rsidR="006E0FF8" w:rsidRDefault="006E0FF8" w:rsidP="008C1596">
      <w:pPr>
        <w:ind w:left="-540"/>
      </w:pPr>
      <w:r>
        <w:t xml:space="preserve">                   критерием развития общества в соответствии с марксистским учением.</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t xml:space="preserve">           </w:t>
      </w:r>
    </w:p>
    <w:p w:rsidR="006E0FF8" w:rsidRDefault="006E0FF8" w:rsidP="008C1596">
      <w:pPr>
        <w:ind w:left="-540"/>
      </w:pPr>
      <w:r>
        <w:rPr>
          <w:bdr w:val="single" w:sz="4" w:space="0" w:color="auto" w:frame="1"/>
        </w:rPr>
        <w:t xml:space="preserve">   А 6</w:t>
      </w:r>
      <w:r>
        <w:t xml:space="preserve">       Истинным является знание, полученное в результате:</w:t>
      </w:r>
    </w:p>
    <w:p w:rsidR="006E0FF8" w:rsidRDefault="006E0FF8" w:rsidP="008C1596">
      <w:pPr>
        <w:ind w:left="-540"/>
      </w:pPr>
      <w:r>
        <w:t xml:space="preserve">                        1) математических расчетов                               </w:t>
      </w:r>
    </w:p>
    <w:p w:rsidR="006E0FF8" w:rsidRDefault="006E0FF8" w:rsidP="008C1596">
      <w:pPr>
        <w:ind w:left="-540"/>
      </w:pPr>
      <w:r>
        <w:t xml:space="preserve">                        2) практической деятельности</w:t>
      </w:r>
    </w:p>
    <w:p w:rsidR="006E0FF8" w:rsidRDefault="006E0FF8" w:rsidP="008C1596">
      <w:pPr>
        <w:ind w:left="-540"/>
      </w:pPr>
      <w:r>
        <w:t xml:space="preserve">                        3) наблюдения                                         </w:t>
      </w:r>
    </w:p>
    <w:p w:rsidR="006E0FF8" w:rsidRDefault="006E0FF8" w:rsidP="008C1596">
      <w:pPr>
        <w:ind w:left="-540"/>
      </w:pPr>
      <w:r>
        <w:t xml:space="preserve">                        4) логического умозаключения</w:t>
      </w:r>
    </w:p>
    <w:p w:rsidR="006E0FF8" w:rsidRDefault="006E0FF8" w:rsidP="008C1596">
      <w:pPr>
        <w:ind w:left="-540"/>
      </w:pPr>
      <w:r>
        <w:t xml:space="preserve"> </w:t>
      </w:r>
    </w:p>
    <w:p w:rsidR="006E0FF8" w:rsidRDefault="006E0FF8" w:rsidP="008C1596">
      <w:pPr>
        <w:ind w:left="-540"/>
      </w:pPr>
      <w:r>
        <w:rPr>
          <w:bdr w:val="single" w:sz="4" w:space="0" w:color="auto" w:frame="1"/>
        </w:rPr>
        <w:t xml:space="preserve">  А 7 </w:t>
      </w:r>
      <w:r>
        <w:t xml:space="preserve"> Осознанное внешнее согласие при внутреннем расхождении с мнением группы</w:t>
      </w:r>
    </w:p>
    <w:p w:rsidR="006E0FF8" w:rsidRDefault="006E0FF8" w:rsidP="008C1596">
      <w:pPr>
        <w:ind w:left="-540"/>
      </w:pPr>
      <w:r>
        <w:t xml:space="preserve">           называется:</w:t>
      </w:r>
    </w:p>
    <w:p w:rsidR="006E0FF8" w:rsidRDefault="006E0FF8" w:rsidP="008C1596">
      <w:pPr>
        <w:ind w:left="-540"/>
      </w:pPr>
      <w:r>
        <w:t xml:space="preserve">                        1) адаптация                                 </w:t>
      </w:r>
    </w:p>
    <w:p w:rsidR="006E0FF8" w:rsidRDefault="006E0FF8" w:rsidP="008C1596">
      <w:pPr>
        <w:ind w:left="-540"/>
      </w:pPr>
      <w:r>
        <w:t xml:space="preserve">                        2) конформизм </w:t>
      </w:r>
    </w:p>
    <w:p w:rsidR="006E0FF8" w:rsidRDefault="006E0FF8" w:rsidP="008C1596">
      <w:pPr>
        <w:ind w:left="-540"/>
      </w:pPr>
      <w:r>
        <w:t xml:space="preserve">                        3) эгоизм                             </w:t>
      </w:r>
    </w:p>
    <w:p w:rsidR="006E0FF8" w:rsidRDefault="006E0FF8" w:rsidP="008C1596">
      <w:pPr>
        <w:ind w:left="-540"/>
      </w:pPr>
      <w:r>
        <w:t xml:space="preserve">                        4) индивидуализм</w:t>
      </w:r>
    </w:p>
    <w:p w:rsidR="006E0FF8" w:rsidRDefault="006E0FF8" w:rsidP="008C1596">
      <w:pPr>
        <w:ind w:left="-540"/>
      </w:pPr>
    </w:p>
    <w:p w:rsidR="006E0FF8" w:rsidRDefault="006E0FF8" w:rsidP="008C1596">
      <w:pPr>
        <w:ind w:left="-540"/>
      </w:pPr>
      <w:r>
        <w:rPr>
          <w:bdr w:val="single" w:sz="4" w:space="0" w:color="auto" w:frame="1"/>
        </w:rPr>
        <w:t xml:space="preserve">  А 8 </w:t>
      </w:r>
      <w:r>
        <w:t xml:space="preserve">      Деятельность, результатом которой является создание нечто нового, ранее не</w:t>
      </w:r>
    </w:p>
    <w:p w:rsidR="006E0FF8" w:rsidRDefault="006E0FF8" w:rsidP="008C1596">
      <w:pPr>
        <w:ind w:left="-540"/>
      </w:pPr>
      <w:r>
        <w:t xml:space="preserve">                существовавшего в природе и в обществе,  называется:</w:t>
      </w:r>
    </w:p>
    <w:p w:rsidR="006E0FF8" w:rsidRDefault="006E0FF8" w:rsidP="008C1596">
      <w:pPr>
        <w:ind w:left="-540"/>
      </w:pPr>
      <w:r>
        <w:t xml:space="preserve">                         1) трудовой деятельностью                           </w:t>
      </w:r>
    </w:p>
    <w:p w:rsidR="006E0FF8" w:rsidRDefault="006E0FF8" w:rsidP="008C1596">
      <w:pPr>
        <w:ind w:left="-540"/>
      </w:pPr>
      <w:r>
        <w:t xml:space="preserve">                         2) духовной деятельностью</w:t>
      </w:r>
    </w:p>
    <w:p w:rsidR="006E0FF8" w:rsidRDefault="006E0FF8" w:rsidP="008C1596">
      <w:pPr>
        <w:ind w:left="-540"/>
      </w:pPr>
      <w:r>
        <w:t xml:space="preserve">                         3) изобретательской деятельностью             </w:t>
      </w:r>
    </w:p>
    <w:p w:rsidR="006E0FF8" w:rsidRDefault="006E0FF8" w:rsidP="008C1596">
      <w:pPr>
        <w:ind w:left="-540"/>
      </w:pPr>
      <w:r>
        <w:t xml:space="preserve">                         4) практической деятельностью</w:t>
      </w:r>
    </w:p>
    <w:p w:rsidR="006E0FF8" w:rsidRDefault="006E0FF8" w:rsidP="008C1596">
      <w:pPr>
        <w:ind w:left="-540"/>
      </w:pPr>
      <w:r>
        <w:rPr>
          <w:bdr w:val="single" w:sz="4" w:space="0" w:color="auto" w:frame="1"/>
        </w:rPr>
        <w:t xml:space="preserve">   А 9</w:t>
      </w:r>
      <w:r>
        <w:t xml:space="preserve">       Пример общения реального субъекта с иллюзорным партнером является:</w:t>
      </w:r>
    </w:p>
    <w:p w:rsidR="006E0FF8" w:rsidRDefault="006E0FF8" w:rsidP="008C1596">
      <w:pPr>
        <w:ind w:left="-540"/>
      </w:pPr>
      <w:r>
        <w:t xml:space="preserve">                       1) выступление политика по телевидению                                                   </w:t>
      </w:r>
    </w:p>
    <w:p w:rsidR="006E0FF8" w:rsidRDefault="006E0FF8" w:rsidP="008C1596">
      <w:pPr>
        <w:ind w:left="-540"/>
      </w:pPr>
      <w:r>
        <w:t xml:space="preserve">                       2) общение двух людей через Интернет</w:t>
      </w:r>
    </w:p>
    <w:p w:rsidR="006E0FF8" w:rsidRDefault="006E0FF8" w:rsidP="008C1596">
      <w:pPr>
        <w:ind w:left="-540"/>
      </w:pPr>
      <w:r>
        <w:t xml:space="preserve">                       3) отправление телеграммы                             </w:t>
      </w:r>
    </w:p>
    <w:p w:rsidR="006E0FF8" w:rsidRDefault="006E0FF8" w:rsidP="008C1596">
      <w:pPr>
        <w:ind w:left="-540"/>
      </w:pPr>
      <w:r>
        <w:t xml:space="preserve">                       4) разговор ребенка с куклой</w:t>
      </w:r>
    </w:p>
    <w:p w:rsidR="006E0FF8" w:rsidRDefault="006E0FF8" w:rsidP="008C1596">
      <w:pPr>
        <w:ind w:left="-540"/>
      </w:pPr>
      <w:r>
        <w:rPr>
          <w:bdr w:val="single" w:sz="4" w:space="0" w:color="auto" w:frame="1"/>
        </w:rPr>
        <w:t xml:space="preserve"> А 10  </w:t>
      </w:r>
      <w:r>
        <w:t xml:space="preserve">      Какое суждение является верным:</w:t>
      </w:r>
    </w:p>
    <w:p w:rsidR="006E0FF8" w:rsidRDefault="006E0FF8" w:rsidP="008C1596">
      <w:pPr>
        <w:ind w:left="-540"/>
      </w:pPr>
      <w:r>
        <w:t xml:space="preserve">                     А.  Популярная культура характеризуется некоммерческим характером</w:t>
      </w:r>
    </w:p>
    <w:p w:rsidR="006E0FF8" w:rsidRDefault="006E0FF8" w:rsidP="008C1596">
      <w:pPr>
        <w:ind w:left="-540"/>
      </w:pPr>
      <w:r>
        <w:t xml:space="preserve">                           потребления.</w:t>
      </w:r>
    </w:p>
    <w:p w:rsidR="006E0FF8" w:rsidRDefault="006E0FF8" w:rsidP="008C1596">
      <w:pPr>
        <w:ind w:left="-540"/>
      </w:pPr>
      <w:r>
        <w:t xml:space="preserve">                     Б.  Произведения  популярной  культуры отличаются сложностью восприятия</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t xml:space="preserve"> </w:t>
      </w:r>
      <w:r>
        <w:rPr>
          <w:bdr w:val="single" w:sz="4" w:space="0" w:color="auto" w:frame="1"/>
        </w:rPr>
        <w:t>А 11</w:t>
      </w:r>
      <w:r>
        <w:t xml:space="preserve">      Какой факт иллюстрирует производство как сферу экономики:</w:t>
      </w:r>
    </w:p>
    <w:p w:rsidR="006E0FF8" w:rsidRDefault="006E0FF8" w:rsidP="008C1596">
      <w:pPr>
        <w:ind w:left="-540"/>
      </w:pPr>
      <w:r>
        <w:t xml:space="preserve">                        1) приобретение автомобиля в кредит</w:t>
      </w:r>
    </w:p>
    <w:p w:rsidR="006E0FF8" w:rsidRDefault="006E0FF8" w:rsidP="008C1596">
      <w:pPr>
        <w:ind w:left="-540"/>
      </w:pPr>
      <w:r>
        <w:t xml:space="preserve">                        2) внедрение новой технологии</w:t>
      </w:r>
    </w:p>
    <w:p w:rsidR="006E0FF8" w:rsidRDefault="006E0FF8" w:rsidP="008C1596">
      <w:pPr>
        <w:ind w:left="-540"/>
      </w:pPr>
      <w:r>
        <w:t xml:space="preserve">                        3) работа по повышению квалификации кадров</w:t>
      </w:r>
    </w:p>
    <w:p w:rsidR="006E0FF8" w:rsidRDefault="006E0FF8" w:rsidP="008C1596">
      <w:pPr>
        <w:ind w:left="-540"/>
      </w:pPr>
      <w:r>
        <w:t xml:space="preserve">                        4) выплата материальной помощи работнику</w:t>
      </w:r>
    </w:p>
    <w:p w:rsidR="006E0FF8" w:rsidRDefault="006E0FF8" w:rsidP="008C1596">
      <w:pPr>
        <w:ind w:left="-540"/>
      </w:pPr>
      <w:r>
        <w:rPr>
          <w:bdr w:val="single" w:sz="4" w:space="0" w:color="auto" w:frame="1"/>
        </w:rPr>
        <w:t xml:space="preserve"> А 12</w:t>
      </w:r>
      <w:r>
        <w:t xml:space="preserve">       Владелец облигации является:</w:t>
      </w:r>
    </w:p>
    <w:p w:rsidR="006E0FF8" w:rsidRDefault="006E0FF8" w:rsidP="008C1596">
      <w:r>
        <w:t xml:space="preserve">                  1) совладельцем компании, который получает дивиденды</w:t>
      </w:r>
    </w:p>
    <w:p w:rsidR="006E0FF8" w:rsidRDefault="006E0FF8" w:rsidP="008C1596">
      <w:r>
        <w:t xml:space="preserve">                  2) совладельцем компании, который получает проценты</w:t>
      </w:r>
    </w:p>
    <w:p w:rsidR="006E0FF8" w:rsidRDefault="006E0FF8" w:rsidP="008C1596">
      <w:r>
        <w:t xml:space="preserve">                  3) кредитором, который получает дивиденды</w:t>
      </w:r>
    </w:p>
    <w:p w:rsidR="006E0FF8" w:rsidRDefault="006E0FF8" w:rsidP="008C1596">
      <w:r>
        <w:t xml:space="preserve">                  4) кредитор, который получает проценты.</w:t>
      </w:r>
    </w:p>
    <w:p w:rsidR="006E0FF8" w:rsidRDefault="006E0FF8" w:rsidP="008C1596">
      <w:pPr>
        <w:ind w:left="-360"/>
      </w:pPr>
      <w:r>
        <w:rPr>
          <w:bdr w:val="single" w:sz="4" w:space="0" w:color="auto" w:frame="1"/>
        </w:rPr>
        <w:t xml:space="preserve">   А 13</w:t>
      </w:r>
      <w:r>
        <w:t xml:space="preserve">    Государственное вмешательство в рыночный механизм вызвано необходимостью:</w:t>
      </w:r>
    </w:p>
    <w:p w:rsidR="006E0FF8" w:rsidRDefault="006E0FF8" w:rsidP="008C1596">
      <w:pPr>
        <w:ind w:left="-360"/>
      </w:pPr>
      <w:r>
        <w:t xml:space="preserve">                        1) защиты монополий</w:t>
      </w:r>
    </w:p>
    <w:p w:rsidR="006E0FF8" w:rsidRDefault="006E0FF8" w:rsidP="008C1596">
      <w:pPr>
        <w:ind w:left="-360"/>
      </w:pPr>
      <w:r>
        <w:t xml:space="preserve">                        2) перераспределения доходов</w:t>
      </w:r>
    </w:p>
    <w:p w:rsidR="006E0FF8" w:rsidRDefault="006E0FF8" w:rsidP="008C1596">
      <w:pPr>
        <w:ind w:left="-360"/>
      </w:pPr>
      <w:r>
        <w:t xml:space="preserve">                        3) ведения товарообмена</w:t>
      </w:r>
    </w:p>
    <w:p w:rsidR="006E0FF8" w:rsidRDefault="006E0FF8" w:rsidP="008C1596">
      <w:pPr>
        <w:ind w:left="-360"/>
      </w:pPr>
      <w:r>
        <w:t xml:space="preserve">                         4) установлением цен на продукты питания</w:t>
      </w:r>
    </w:p>
    <w:p w:rsidR="006E0FF8" w:rsidRDefault="006E0FF8" w:rsidP="008C1596">
      <w:pPr>
        <w:ind w:left="-360"/>
      </w:pPr>
      <w:r>
        <w:rPr>
          <w:bdr w:val="single" w:sz="4" w:space="0" w:color="auto" w:frame="1"/>
        </w:rPr>
        <w:t xml:space="preserve">   А 14</w:t>
      </w:r>
      <w:r>
        <w:t xml:space="preserve">     Уставный капитал  предпринимательской  организации «Березка», занимающейся </w:t>
      </w:r>
    </w:p>
    <w:p w:rsidR="006E0FF8" w:rsidRDefault="006E0FF8" w:rsidP="008C1596">
      <w:pPr>
        <w:ind w:left="-360"/>
      </w:pPr>
      <w:r>
        <w:t xml:space="preserve">                производственной деятельностью,  разделен на 120  акций. Участники общества – их</w:t>
      </w:r>
    </w:p>
    <w:p w:rsidR="006E0FF8" w:rsidRDefault="006E0FF8" w:rsidP="008C1596">
      <w:pPr>
        <w:ind w:left="-360"/>
      </w:pPr>
      <w:r>
        <w:t xml:space="preserve">                владельцы,  не обязаны участвовать в хозяйственной деятельности предприятия и не </w:t>
      </w:r>
    </w:p>
    <w:p w:rsidR="006E0FF8" w:rsidRDefault="006E0FF8" w:rsidP="008C1596">
      <w:pPr>
        <w:ind w:left="-360"/>
      </w:pPr>
      <w:r>
        <w:t xml:space="preserve">                отвечают по его обязательствам. Они имеют право свободно передать  свои  акции</w:t>
      </w:r>
    </w:p>
    <w:p w:rsidR="006E0FF8" w:rsidRDefault="006E0FF8" w:rsidP="008C1596">
      <w:pPr>
        <w:ind w:left="-360"/>
      </w:pPr>
      <w:r>
        <w:t xml:space="preserve">                любым третьим лицам.  О каком виде предпринимательской организации идет речь:</w:t>
      </w:r>
    </w:p>
    <w:p w:rsidR="006E0FF8" w:rsidRDefault="006E0FF8" w:rsidP="008C1596">
      <w:r>
        <w:t xml:space="preserve">                      1) унитарное предприятие</w:t>
      </w:r>
    </w:p>
    <w:p w:rsidR="006E0FF8" w:rsidRDefault="006E0FF8" w:rsidP="008C1596">
      <w:r>
        <w:t xml:space="preserve">                      2) общество с ограниченной ответственностью</w:t>
      </w:r>
    </w:p>
    <w:p w:rsidR="006E0FF8" w:rsidRDefault="006E0FF8" w:rsidP="008C1596">
      <w:r>
        <w:t xml:space="preserve">                      3) акционерное общество открытого типа</w:t>
      </w:r>
    </w:p>
    <w:p w:rsidR="006E0FF8" w:rsidRDefault="006E0FF8" w:rsidP="008C1596">
      <w:r>
        <w:t xml:space="preserve">                      4) акционерное общество  закрытого типа</w:t>
      </w:r>
    </w:p>
    <w:p w:rsidR="006E0FF8" w:rsidRDefault="006E0FF8" w:rsidP="008C1596">
      <w:pPr>
        <w:ind w:left="-540"/>
      </w:pPr>
      <w:r>
        <w:rPr>
          <w:bdr w:val="single" w:sz="4" w:space="0" w:color="auto" w:frame="1"/>
        </w:rPr>
        <w:t xml:space="preserve">   А 15   </w:t>
      </w:r>
      <w:r>
        <w:t xml:space="preserve">   Какое суждение является верным:</w:t>
      </w:r>
    </w:p>
    <w:p w:rsidR="006E0FF8" w:rsidRDefault="006E0FF8" w:rsidP="008C1596">
      <w:pPr>
        <w:ind w:left="-540"/>
      </w:pPr>
      <w:r>
        <w:t xml:space="preserve">                 А.  Рыночная ситуация, при которой фирмы не влияют на цены своих товаров, </w:t>
      </w:r>
    </w:p>
    <w:p w:rsidR="006E0FF8" w:rsidRDefault="006E0FF8" w:rsidP="008C1596">
      <w:pPr>
        <w:ind w:left="-540"/>
      </w:pPr>
      <w:r>
        <w:t xml:space="preserve">                       называется совершенной монополией.</w:t>
      </w:r>
    </w:p>
    <w:p w:rsidR="006E0FF8" w:rsidRDefault="006E0FF8" w:rsidP="008C1596">
      <w:pPr>
        <w:ind w:left="-540"/>
      </w:pPr>
      <w:r>
        <w:t xml:space="preserve">                 Б.  Естественными монополиями  чаще всего являются электрические, газовые</w:t>
      </w:r>
    </w:p>
    <w:p w:rsidR="006E0FF8" w:rsidRDefault="006E0FF8" w:rsidP="008C1596">
      <w:pPr>
        <w:ind w:left="-540"/>
      </w:pPr>
      <w:r>
        <w:t xml:space="preserve">                      предприятия, линии связи.</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p>
    <w:p w:rsidR="006E0FF8" w:rsidRDefault="006E0FF8" w:rsidP="008C1596">
      <w:pPr>
        <w:ind w:left="-540"/>
      </w:pPr>
      <w:r>
        <w:rPr>
          <w:bdr w:val="single" w:sz="4" w:space="0" w:color="auto" w:frame="1"/>
        </w:rPr>
        <w:t xml:space="preserve">   А 16 </w:t>
      </w:r>
      <w:r>
        <w:t xml:space="preserve">     Последствием роста количества среднего класса будет:</w:t>
      </w:r>
    </w:p>
    <w:p w:rsidR="006E0FF8" w:rsidRDefault="006E0FF8" w:rsidP="008C1596">
      <w:pPr>
        <w:ind w:left="-540"/>
      </w:pPr>
      <w:r>
        <w:t xml:space="preserve">                    1) достижение социальной стабильности                </w:t>
      </w:r>
    </w:p>
    <w:p w:rsidR="006E0FF8" w:rsidRDefault="006E0FF8" w:rsidP="008C1596">
      <w:pPr>
        <w:ind w:left="-540"/>
      </w:pPr>
      <w:r>
        <w:t xml:space="preserve">                    2) усиление социальной напряженности</w:t>
      </w:r>
    </w:p>
    <w:p w:rsidR="006E0FF8" w:rsidRDefault="006E0FF8" w:rsidP="008C1596">
      <w:pPr>
        <w:ind w:left="-540"/>
      </w:pPr>
      <w:r>
        <w:t xml:space="preserve">                    3) социальный взрыв, массовые беспорядки                                                        </w:t>
      </w:r>
    </w:p>
    <w:p w:rsidR="006E0FF8" w:rsidRDefault="006E0FF8" w:rsidP="008C1596">
      <w:pPr>
        <w:ind w:left="-540"/>
      </w:pPr>
      <w:r>
        <w:t xml:space="preserve">                    4) сокращение работников умственного труда</w:t>
      </w:r>
    </w:p>
    <w:p w:rsidR="006E0FF8" w:rsidRDefault="006E0FF8" w:rsidP="008C1596">
      <w:pPr>
        <w:ind w:left="-540"/>
      </w:pPr>
      <w:r>
        <w:rPr>
          <w:bdr w:val="single" w:sz="4" w:space="0" w:color="auto" w:frame="1"/>
        </w:rPr>
        <w:t xml:space="preserve">   А 17 </w:t>
      </w:r>
      <w:r>
        <w:t xml:space="preserve">     Какую социальную норму демонстрирует данное предписание:  «Нормальная </w:t>
      </w:r>
    </w:p>
    <w:p w:rsidR="006E0FF8" w:rsidRDefault="006E0FF8" w:rsidP="008C1596">
      <w:pPr>
        <w:ind w:left="-540"/>
      </w:pPr>
      <w:r>
        <w:t xml:space="preserve">                 продолжительность рабочего времени составляет 40 часов в неделю»:</w:t>
      </w:r>
    </w:p>
    <w:p w:rsidR="006E0FF8" w:rsidRDefault="006E0FF8" w:rsidP="008C1596">
      <w:pPr>
        <w:ind w:left="-540"/>
      </w:pPr>
      <w:r>
        <w:t xml:space="preserve">                      1) норма морали                                                  </w:t>
      </w:r>
    </w:p>
    <w:p w:rsidR="006E0FF8" w:rsidRDefault="006E0FF8" w:rsidP="008C1596">
      <w:pPr>
        <w:ind w:left="-540"/>
      </w:pPr>
      <w:r>
        <w:t xml:space="preserve">                      2) норма права</w:t>
      </w:r>
    </w:p>
    <w:p w:rsidR="006E0FF8" w:rsidRDefault="006E0FF8" w:rsidP="008C1596">
      <w:pPr>
        <w:ind w:left="-540"/>
      </w:pPr>
      <w:r>
        <w:t xml:space="preserve">                      3) традиция                                                         </w:t>
      </w:r>
    </w:p>
    <w:p w:rsidR="006E0FF8" w:rsidRDefault="006E0FF8" w:rsidP="008C1596">
      <w:pPr>
        <w:ind w:left="-540"/>
      </w:pPr>
      <w:r>
        <w:t xml:space="preserve">                      4) правило этикета</w:t>
      </w:r>
    </w:p>
    <w:p w:rsidR="006E0FF8" w:rsidRDefault="006E0FF8" w:rsidP="008C1596">
      <w:pPr>
        <w:ind w:left="-540"/>
      </w:pPr>
      <w:r>
        <w:rPr>
          <w:bdr w:val="single" w:sz="4" w:space="0" w:color="auto" w:frame="1"/>
        </w:rPr>
        <w:t xml:space="preserve"> А 18 </w:t>
      </w:r>
      <w:r>
        <w:t xml:space="preserve">   Что  из ниже  перечисленного не является признаком нации:</w:t>
      </w:r>
    </w:p>
    <w:p w:rsidR="006E0FF8" w:rsidRDefault="006E0FF8" w:rsidP="008C1596">
      <w:pPr>
        <w:ind w:left="-540"/>
      </w:pPr>
      <w:r>
        <w:t xml:space="preserve">                     1) язык                                                           </w:t>
      </w:r>
    </w:p>
    <w:p w:rsidR="006E0FF8" w:rsidRDefault="006E0FF8" w:rsidP="008C1596">
      <w:pPr>
        <w:ind w:left="-540"/>
      </w:pPr>
      <w:r>
        <w:t xml:space="preserve">                     2) национальная культура</w:t>
      </w:r>
    </w:p>
    <w:p w:rsidR="006E0FF8" w:rsidRDefault="006E0FF8" w:rsidP="008C1596">
      <w:pPr>
        <w:ind w:left="-540"/>
      </w:pPr>
      <w:r>
        <w:t xml:space="preserve">                     3) умственные способности людей            </w:t>
      </w:r>
    </w:p>
    <w:p w:rsidR="006E0FF8" w:rsidRDefault="006E0FF8" w:rsidP="008C1596">
      <w:pPr>
        <w:ind w:left="-540"/>
      </w:pPr>
      <w:r>
        <w:t xml:space="preserve">                     4) общность исторического пути</w:t>
      </w:r>
    </w:p>
    <w:p w:rsidR="006E0FF8" w:rsidRDefault="006E0FF8" w:rsidP="008C1596">
      <w:pPr>
        <w:ind w:left="-540"/>
      </w:pPr>
      <w:r>
        <w:rPr>
          <w:bdr w:val="single" w:sz="4" w:space="0" w:color="auto" w:frame="1"/>
        </w:rPr>
        <w:t>А 19</w:t>
      </w:r>
      <w:r>
        <w:t xml:space="preserve">      Перемещение с одной ступени социальной  иерархии на другую представляет собой:</w:t>
      </w:r>
    </w:p>
    <w:p w:rsidR="006E0FF8" w:rsidRDefault="006E0FF8" w:rsidP="008C1596">
      <w:pPr>
        <w:ind w:left="-540"/>
      </w:pPr>
      <w:r>
        <w:t xml:space="preserve">                      1) социализацию                                   </w:t>
      </w:r>
    </w:p>
    <w:p w:rsidR="006E0FF8" w:rsidRDefault="006E0FF8" w:rsidP="008C1596">
      <w:pPr>
        <w:ind w:left="-540"/>
      </w:pPr>
      <w:r>
        <w:t xml:space="preserve">                      2) вертикальную мобильность</w:t>
      </w:r>
    </w:p>
    <w:p w:rsidR="006E0FF8" w:rsidRDefault="006E0FF8" w:rsidP="008C1596">
      <w:pPr>
        <w:ind w:left="-540"/>
      </w:pPr>
      <w:r>
        <w:t xml:space="preserve">                      3) горизонтальную мобильность                          </w:t>
      </w:r>
    </w:p>
    <w:p w:rsidR="006E0FF8" w:rsidRDefault="006E0FF8" w:rsidP="008C1596">
      <w:pPr>
        <w:ind w:left="-540"/>
      </w:pPr>
      <w:r>
        <w:t xml:space="preserve">                      4) отклоняющееся поведение</w:t>
      </w:r>
    </w:p>
    <w:p w:rsidR="006E0FF8" w:rsidRDefault="006E0FF8" w:rsidP="008C1596">
      <w:pPr>
        <w:ind w:left="-540"/>
      </w:pPr>
      <w:r>
        <w:rPr>
          <w:bdr w:val="single" w:sz="4" w:space="0" w:color="auto" w:frame="1"/>
        </w:rPr>
        <w:t>А 20</w:t>
      </w:r>
      <w:r>
        <w:t xml:space="preserve">     Какое суждение является верным:</w:t>
      </w:r>
    </w:p>
    <w:p w:rsidR="006E0FF8" w:rsidRDefault="006E0FF8" w:rsidP="008C1596">
      <w:pPr>
        <w:ind w:left="-540"/>
      </w:pPr>
      <w:r>
        <w:t xml:space="preserve">              А.  Этнос – это социальная группа, отличающаяся по месту в исторически </w:t>
      </w:r>
    </w:p>
    <w:p w:rsidR="006E0FF8" w:rsidRDefault="006E0FF8" w:rsidP="008C1596">
      <w:pPr>
        <w:ind w:left="-540"/>
      </w:pPr>
      <w:r>
        <w:t xml:space="preserve">                   сложившейся системе общественного производства.</w:t>
      </w:r>
    </w:p>
    <w:p w:rsidR="006E0FF8" w:rsidRDefault="006E0FF8" w:rsidP="008C1596">
      <w:pPr>
        <w:ind w:left="-540"/>
      </w:pPr>
      <w:r>
        <w:t xml:space="preserve">              Б.   Для этноса  характерны  общность культуры, языка, сознание единства</w:t>
      </w:r>
    </w:p>
    <w:p w:rsidR="006E0FF8" w:rsidRDefault="006E0FF8" w:rsidP="008C1596">
      <w:pPr>
        <w:ind w:left="-540"/>
      </w:pPr>
      <w:r>
        <w:t xml:space="preserve">                    исторической судьбы.</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rPr>
          <w:bdr w:val="single" w:sz="4" w:space="0" w:color="auto" w:frame="1"/>
        </w:rPr>
        <w:t xml:space="preserve">    А 21</w:t>
      </w:r>
      <w:r>
        <w:t xml:space="preserve">    Характер и способ взаимодействия власти, личности и общества обозначается</w:t>
      </w:r>
    </w:p>
    <w:p w:rsidR="006E0FF8" w:rsidRDefault="006E0FF8" w:rsidP="008C1596">
      <w:pPr>
        <w:ind w:left="-540"/>
      </w:pPr>
      <w:r>
        <w:t xml:space="preserve">                термином:</w:t>
      </w:r>
    </w:p>
    <w:p w:rsidR="006E0FF8" w:rsidRDefault="006E0FF8" w:rsidP="008C1596">
      <w:pPr>
        <w:ind w:left="-540"/>
      </w:pPr>
      <w:r>
        <w:t xml:space="preserve">                       1) форма государственного устройства                                  </w:t>
      </w:r>
    </w:p>
    <w:p w:rsidR="006E0FF8" w:rsidRDefault="006E0FF8" w:rsidP="008C1596">
      <w:pPr>
        <w:ind w:left="-540"/>
      </w:pPr>
      <w:r>
        <w:t xml:space="preserve">                       2) форма правления</w:t>
      </w:r>
    </w:p>
    <w:p w:rsidR="006E0FF8" w:rsidRDefault="006E0FF8" w:rsidP="008C1596">
      <w:pPr>
        <w:ind w:left="-540"/>
      </w:pPr>
      <w:r>
        <w:t xml:space="preserve">                       3) политический режим                                     </w:t>
      </w:r>
    </w:p>
    <w:p w:rsidR="006E0FF8" w:rsidRDefault="006E0FF8" w:rsidP="008C1596">
      <w:pPr>
        <w:ind w:left="-540"/>
      </w:pPr>
      <w:r>
        <w:t xml:space="preserve">                       4) политическая идеология</w:t>
      </w:r>
    </w:p>
    <w:p w:rsidR="006E0FF8" w:rsidRDefault="006E0FF8" w:rsidP="008C1596">
      <w:pPr>
        <w:ind w:left="-540"/>
      </w:pPr>
      <w:r>
        <w:rPr>
          <w:bdr w:val="single" w:sz="4" w:space="0" w:color="auto" w:frame="1"/>
        </w:rPr>
        <w:t>А 22</w:t>
      </w:r>
      <w:r>
        <w:t xml:space="preserve">     Партии, имеющие сложную организационную структуру, основным источником </w:t>
      </w:r>
    </w:p>
    <w:p w:rsidR="006E0FF8" w:rsidRDefault="006E0FF8" w:rsidP="008C1596">
      <w:pPr>
        <w:ind w:left="-540"/>
      </w:pPr>
      <w:r>
        <w:t xml:space="preserve">             финансирования которых являются членские взносы, а управление ведется из </w:t>
      </w:r>
    </w:p>
    <w:p w:rsidR="006E0FF8" w:rsidRDefault="006E0FF8" w:rsidP="008C1596">
      <w:pPr>
        <w:ind w:left="-540"/>
      </w:pPr>
      <w:r>
        <w:t xml:space="preserve">             центральных органов, не совпадающих с парламентскими фракциями, называются:</w:t>
      </w:r>
    </w:p>
    <w:p w:rsidR="006E0FF8" w:rsidRDefault="006E0FF8" w:rsidP="008C1596">
      <w:pPr>
        <w:ind w:left="-540"/>
      </w:pPr>
      <w:r>
        <w:t xml:space="preserve">                     1) массовыми                      </w:t>
      </w:r>
    </w:p>
    <w:p w:rsidR="006E0FF8" w:rsidRDefault="006E0FF8" w:rsidP="008C1596">
      <w:pPr>
        <w:ind w:left="-540"/>
      </w:pPr>
      <w:r>
        <w:t xml:space="preserve">                     2) правящими</w:t>
      </w:r>
    </w:p>
    <w:p w:rsidR="006E0FF8" w:rsidRDefault="006E0FF8" w:rsidP="008C1596">
      <w:pPr>
        <w:ind w:left="-540"/>
      </w:pPr>
      <w:r>
        <w:t xml:space="preserve">                     3) оппозиционными                                       </w:t>
      </w:r>
    </w:p>
    <w:p w:rsidR="006E0FF8" w:rsidRDefault="006E0FF8" w:rsidP="008C1596">
      <w:pPr>
        <w:ind w:left="-540"/>
      </w:pPr>
      <w:r>
        <w:t xml:space="preserve">                     4) открытыми</w:t>
      </w:r>
    </w:p>
    <w:p w:rsidR="006E0FF8" w:rsidRDefault="006E0FF8" w:rsidP="008C1596">
      <w:pPr>
        <w:ind w:left="-540"/>
      </w:pPr>
      <w:r>
        <w:rPr>
          <w:bdr w:val="single" w:sz="4" w:space="0" w:color="auto" w:frame="1"/>
        </w:rPr>
        <w:t xml:space="preserve">   А 23 </w:t>
      </w:r>
      <w:r>
        <w:t xml:space="preserve">     Какое требование для избирателей противоречит демократической избирательной</w:t>
      </w:r>
    </w:p>
    <w:p w:rsidR="006E0FF8" w:rsidRDefault="006E0FF8" w:rsidP="008C1596">
      <w:pPr>
        <w:ind w:left="-540"/>
      </w:pPr>
      <w:r>
        <w:t xml:space="preserve">                 системе:</w:t>
      </w:r>
    </w:p>
    <w:p w:rsidR="006E0FF8" w:rsidRDefault="006E0FF8" w:rsidP="008C1596">
      <w:pPr>
        <w:ind w:left="-540"/>
      </w:pPr>
      <w:r>
        <w:t xml:space="preserve">                     1) голосовать тайно, заполнять бюллетень в специальной кабине</w:t>
      </w:r>
    </w:p>
    <w:p w:rsidR="006E0FF8" w:rsidRDefault="006E0FF8" w:rsidP="008C1596">
      <w:pPr>
        <w:ind w:left="-540"/>
      </w:pPr>
      <w:r>
        <w:t xml:space="preserve">                     2) отчитываться по месту работы о сделанном выборе</w:t>
      </w:r>
    </w:p>
    <w:p w:rsidR="006E0FF8" w:rsidRDefault="006E0FF8" w:rsidP="008C1596">
      <w:pPr>
        <w:ind w:left="-540"/>
      </w:pPr>
      <w:r>
        <w:t xml:space="preserve">                     3) заранее брать открепительный талон для участия в выборах на другом участке </w:t>
      </w:r>
    </w:p>
    <w:p w:rsidR="006E0FF8" w:rsidRDefault="006E0FF8" w:rsidP="008C1596">
      <w:pPr>
        <w:ind w:left="-540"/>
      </w:pPr>
      <w:r>
        <w:t xml:space="preserve">                     4) предъявлять паспорт для получения бюллетеня </w:t>
      </w:r>
    </w:p>
    <w:p w:rsidR="006E0FF8" w:rsidRDefault="006E0FF8" w:rsidP="008C1596">
      <w:pPr>
        <w:ind w:left="-540"/>
      </w:pPr>
      <w:r>
        <w:rPr>
          <w:bdr w:val="single" w:sz="4" w:space="0" w:color="auto" w:frame="1"/>
        </w:rPr>
        <w:t xml:space="preserve">    А 24  </w:t>
      </w:r>
      <w:r>
        <w:t xml:space="preserve">    В избирательном округе в выборах участвовали две партии, выставившие свои </w:t>
      </w:r>
    </w:p>
    <w:p w:rsidR="006E0FF8" w:rsidRDefault="006E0FF8" w:rsidP="008C1596">
      <w:pPr>
        <w:ind w:left="-540"/>
      </w:pPr>
      <w:r>
        <w:t xml:space="preserve">                списки    кандидатов.  После подведения итогов голосования мандаты между </w:t>
      </w:r>
    </w:p>
    <w:p w:rsidR="006E0FF8" w:rsidRDefault="006E0FF8" w:rsidP="008C1596">
      <w:pPr>
        <w:ind w:left="-540"/>
      </w:pPr>
      <w:r>
        <w:t xml:space="preserve">                партиями были распределены в соответствии с количеством  набранных голосов </w:t>
      </w:r>
    </w:p>
    <w:p w:rsidR="006E0FF8" w:rsidRDefault="006E0FF8" w:rsidP="008C1596">
      <w:pPr>
        <w:ind w:left="-540"/>
      </w:pPr>
      <w:r>
        <w:t xml:space="preserve">                избирателей. О какой   избирательной  системе идет речь:</w:t>
      </w:r>
    </w:p>
    <w:p w:rsidR="006E0FF8" w:rsidRDefault="006E0FF8" w:rsidP="008C1596">
      <w:pPr>
        <w:ind w:left="-540"/>
      </w:pPr>
      <w:r>
        <w:t xml:space="preserve">                    1)  пропорциональная                       </w:t>
      </w:r>
    </w:p>
    <w:p w:rsidR="006E0FF8" w:rsidRDefault="006E0FF8" w:rsidP="008C1596">
      <w:pPr>
        <w:ind w:left="-540"/>
      </w:pPr>
      <w:r>
        <w:t xml:space="preserve">                    2) мажоритарная</w:t>
      </w:r>
    </w:p>
    <w:p w:rsidR="006E0FF8" w:rsidRDefault="006E0FF8" w:rsidP="008C1596">
      <w:pPr>
        <w:ind w:left="-540"/>
      </w:pPr>
      <w:r>
        <w:t xml:space="preserve">                    3) смешанная                                     </w:t>
      </w:r>
    </w:p>
    <w:p w:rsidR="006E0FF8" w:rsidRDefault="006E0FF8" w:rsidP="008C1596">
      <w:pPr>
        <w:ind w:left="-540"/>
      </w:pPr>
      <w:r>
        <w:t xml:space="preserve">                    4) альтернативная</w:t>
      </w:r>
    </w:p>
    <w:p w:rsidR="006E0FF8" w:rsidRDefault="006E0FF8" w:rsidP="008C1596">
      <w:pPr>
        <w:ind w:left="-540"/>
      </w:pPr>
      <w:r>
        <w:rPr>
          <w:bdr w:val="single" w:sz="4" w:space="0" w:color="auto" w:frame="1"/>
        </w:rPr>
        <w:t xml:space="preserve">    А 25</w:t>
      </w:r>
      <w:r>
        <w:t xml:space="preserve">    Какое суждение является верным:</w:t>
      </w:r>
    </w:p>
    <w:p w:rsidR="006E0FF8" w:rsidRDefault="006E0FF8" w:rsidP="008C1596">
      <w:pPr>
        <w:ind w:left="-540"/>
      </w:pPr>
      <w:r>
        <w:t xml:space="preserve">               А.  Популист – это политик, использующий податливость народа на простые, внешне</w:t>
      </w:r>
    </w:p>
    <w:p w:rsidR="006E0FF8" w:rsidRDefault="006E0FF8" w:rsidP="008C1596">
      <w:pPr>
        <w:ind w:left="-540"/>
      </w:pPr>
      <w:r>
        <w:t xml:space="preserve">                     привлекательные, но часто неисполнимые лозунги.</w:t>
      </w:r>
    </w:p>
    <w:p w:rsidR="006E0FF8" w:rsidRDefault="006E0FF8" w:rsidP="008C1596">
      <w:pPr>
        <w:ind w:left="-540"/>
      </w:pPr>
      <w:r>
        <w:t xml:space="preserve">               Б.  Популизм, как правило, ограничивается лишь словами и призывами.</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                 </w:t>
      </w:r>
    </w:p>
    <w:p w:rsidR="006E0FF8" w:rsidRDefault="006E0FF8" w:rsidP="008C1596">
      <w:pPr>
        <w:ind w:left="-540"/>
      </w:pPr>
      <w:r>
        <w:rPr>
          <w:bdr w:val="single" w:sz="4" w:space="0" w:color="auto" w:frame="1"/>
        </w:rPr>
        <w:t xml:space="preserve">   А 26</w:t>
      </w:r>
      <w:r>
        <w:t xml:space="preserve">   Право – это система норм и правил поведения, соблюдение которой гарантируется:</w:t>
      </w:r>
    </w:p>
    <w:p w:rsidR="006E0FF8" w:rsidRDefault="006E0FF8" w:rsidP="008C1596">
      <w:pPr>
        <w:ind w:left="-540"/>
      </w:pPr>
      <w:r>
        <w:t xml:space="preserve">                      1) профессиональными союзами                         </w:t>
      </w:r>
    </w:p>
    <w:p w:rsidR="006E0FF8" w:rsidRDefault="006E0FF8" w:rsidP="008C1596">
      <w:pPr>
        <w:ind w:left="-540"/>
      </w:pPr>
      <w:r>
        <w:t xml:space="preserve">                      2) парламентом</w:t>
      </w:r>
    </w:p>
    <w:p w:rsidR="006E0FF8" w:rsidRDefault="006E0FF8" w:rsidP="008C1596">
      <w:pPr>
        <w:ind w:left="-540"/>
      </w:pPr>
      <w:r>
        <w:t xml:space="preserve">                      3) государством                 </w:t>
      </w:r>
    </w:p>
    <w:p w:rsidR="006E0FF8" w:rsidRDefault="006E0FF8" w:rsidP="008C1596">
      <w:pPr>
        <w:ind w:left="-540"/>
      </w:pPr>
      <w:r>
        <w:t xml:space="preserve">                      4) выдающимися политиками</w:t>
      </w:r>
    </w:p>
    <w:p w:rsidR="006E0FF8" w:rsidRDefault="006E0FF8" w:rsidP="008C1596">
      <w:pPr>
        <w:ind w:left="-540"/>
      </w:pPr>
      <w:r>
        <w:rPr>
          <w:bdr w:val="single" w:sz="4" w:space="0" w:color="auto" w:frame="1"/>
        </w:rPr>
        <w:t xml:space="preserve">  А 27</w:t>
      </w:r>
      <w:r>
        <w:t xml:space="preserve">    Система сдержек и противовесов - это:</w:t>
      </w:r>
    </w:p>
    <w:p w:rsidR="006E0FF8" w:rsidRDefault="006E0FF8" w:rsidP="008C1596">
      <w:pPr>
        <w:ind w:left="-540"/>
      </w:pPr>
      <w:r>
        <w:t xml:space="preserve">                      1) система построения Конституции РФ              </w:t>
      </w:r>
    </w:p>
    <w:p w:rsidR="006E0FF8" w:rsidRDefault="006E0FF8" w:rsidP="008C1596">
      <w:pPr>
        <w:ind w:left="-540"/>
      </w:pPr>
      <w:r>
        <w:t xml:space="preserve">                      2) один из принципов судебной системы РФ</w:t>
      </w:r>
    </w:p>
    <w:p w:rsidR="006E0FF8" w:rsidRDefault="006E0FF8" w:rsidP="008C1596">
      <w:pPr>
        <w:ind w:left="-540"/>
      </w:pPr>
      <w:r>
        <w:t xml:space="preserve">                      3) принцип устройства унитарного государства     </w:t>
      </w:r>
    </w:p>
    <w:p w:rsidR="006E0FF8" w:rsidRDefault="006E0FF8" w:rsidP="008C1596">
      <w:pPr>
        <w:ind w:left="-540"/>
      </w:pPr>
      <w:r>
        <w:t xml:space="preserve">                      4) способ реализации принципа разделения властей</w:t>
      </w:r>
    </w:p>
    <w:p w:rsidR="006E0FF8" w:rsidRDefault="006E0FF8" w:rsidP="008C1596">
      <w:pPr>
        <w:ind w:left="-540"/>
      </w:pPr>
      <w:r>
        <w:rPr>
          <w:bdr w:val="single" w:sz="4" w:space="0" w:color="auto" w:frame="1"/>
        </w:rPr>
        <w:t xml:space="preserve">   А 28</w:t>
      </w:r>
      <w:r>
        <w:t xml:space="preserve">      Политико-правовая связь человека и государства, в которой обе стороны обладают </w:t>
      </w:r>
    </w:p>
    <w:p w:rsidR="006E0FF8" w:rsidRDefault="006E0FF8" w:rsidP="008C1596">
      <w:pPr>
        <w:ind w:left="-540"/>
      </w:pPr>
      <w:r>
        <w:t xml:space="preserve">                 взаимными  правами и обязанностями, называется:</w:t>
      </w:r>
    </w:p>
    <w:p w:rsidR="006E0FF8" w:rsidRDefault="006E0FF8" w:rsidP="008C1596">
      <w:pPr>
        <w:ind w:left="-540"/>
      </w:pPr>
      <w:r>
        <w:t xml:space="preserve">                      1) избирательное право                             </w:t>
      </w:r>
    </w:p>
    <w:p w:rsidR="006E0FF8" w:rsidRDefault="006E0FF8" w:rsidP="008C1596">
      <w:pPr>
        <w:ind w:left="-540"/>
      </w:pPr>
      <w:r>
        <w:t xml:space="preserve">                      2) политика</w:t>
      </w:r>
    </w:p>
    <w:p w:rsidR="006E0FF8" w:rsidRDefault="006E0FF8" w:rsidP="008C1596">
      <w:pPr>
        <w:ind w:left="-540"/>
      </w:pPr>
      <w:r>
        <w:t xml:space="preserve">                      3) гражданство                                           </w:t>
      </w:r>
    </w:p>
    <w:p w:rsidR="006E0FF8" w:rsidRDefault="006E0FF8" w:rsidP="008C1596">
      <w:pPr>
        <w:ind w:left="-540"/>
      </w:pPr>
      <w:r>
        <w:t xml:space="preserve">                      4) референдум</w:t>
      </w:r>
    </w:p>
    <w:p w:rsidR="006E0FF8" w:rsidRDefault="006E0FF8" w:rsidP="008C1596">
      <w:pPr>
        <w:ind w:left="-540"/>
      </w:pPr>
      <w:r>
        <w:rPr>
          <w:bdr w:val="single" w:sz="4" w:space="0" w:color="auto" w:frame="1"/>
        </w:rPr>
        <w:t xml:space="preserve">  А 29 </w:t>
      </w:r>
      <w:r>
        <w:t xml:space="preserve">     Совершеннолетние граждане России Л. и  С. решили заключить брачный контракт.  В</w:t>
      </w:r>
    </w:p>
    <w:p w:rsidR="006E0FF8" w:rsidRDefault="006E0FF8" w:rsidP="008C1596">
      <w:pPr>
        <w:ind w:left="-540"/>
      </w:pPr>
      <w:r>
        <w:t xml:space="preserve">                 нем будут урегулированы отношения по поводу :</w:t>
      </w:r>
    </w:p>
    <w:p w:rsidR="006E0FF8" w:rsidRDefault="006E0FF8" w:rsidP="008C1596">
      <w:pPr>
        <w:ind w:left="-540"/>
      </w:pPr>
      <w:r>
        <w:t xml:space="preserve">               1) взаимоотношений с родственниками мужа                             </w:t>
      </w:r>
    </w:p>
    <w:p w:rsidR="006E0FF8" w:rsidRDefault="006E0FF8" w:rsidP="008C1596">
      <w:pPr>
        <w:ind w:left="-540"/>
      </w:pPr>
      <w:r>
        <w:t xml:space="preserve">               2) количества будущих детей</w:t>
      </w:r>
    </w:p>
    <w:p w:rsidR="006E0FF8" w:rsidRDefault="006E0FF8" w:rsidP="008C1596">
      <w:pPr>
        <w:ind w:left="-540"/>
      </w:pPr>
      <w:r>
        <w:t xml:space="preserve">               3) место жительства                                        </w:t>
      </w:r>
    </w:p>
    <w:p w:rsidR="006E0FF8" w:rsidRDefault="006E0FF8" w:rsidP="008C1596">
      <w:pPr>
        <w:ind w:left="-540"/>
      </w:pPr>
      <w:r>
        <w:t xml:space="preserve">               4) имущества</w:t>
      </w:r>
    </w:p>
    <w:p w:rsidR="006E0FF8" w:rsidRDefault="006E0FF8" w:rsidP="008C1596">
      <w:pPr>
        <w:ind w:left="-540"/>
      </w:pPr>
      <w:r>
        <w:rPr>
          <w:bdr w:val="single" w:sz="4" w:space="0" w:color="auto" w:frame="1"/>
        </w:rPr>
        <w:t xml:space="preserve">  А 30</w:t>
      </w:r>
      <w:r>
        <w:t xml:space="preserve">  Какое суждение является верным:</w:t>
      </w:r>
    </w:p>
    <w:p w:rsidR="006E0FF8" w:rsidRDefault="006E0FF8" w:rsidP="008C1596">
      <w:pPr>
        <w:ind w:left="-540"/>
      </w:pPr>
      <w:r>
        <w:t xml:space="preserve">             А. Преступность выражает противоречия развития общества</w:t>
      </w:r>
    </w:p>
    <w:p w:rsidR="006E0FF8" w:rsidRDefault="006E0FF8" w:rsidP="008C1596">
      <w:pPr>
        <w:ind w:left="-540"/>
      </w:pPr>
      <w:r>
        <w:t xml:space="preserve">             Б. Причины возникновения преступности  обусловлены исключительно психическими </w:t>
      </w:r>
    </w:p>
    <w:p w:rsidR="006E0FF8" w:rsidRDefault="006E0FF8" w:rsidP="008C1596">
      <w:pPr>
        <w:ind w:left="-540"/>
      </w:pPr>
      <w:r>
        <w:t xml:space="preserve">                  нарушениями у людей. </w:t>
      </w:r>
    </w:p>
    <w:p w:rsidR="006E0FF8" w:rsidRDefault="006E0FF8" w:rsidP="008C1596">
      <w:pPr>
        <w:ind w:left="-540"/>
      </w:pPr>
      <w:r>
        <w:t xml:space="preserve">                 </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w:t>
      </w:r>
    </w:p>
    <w:p w:rsidR="006E0FF8" w:rsidRDefault="006E0FF8" w:rsidP="008C1596"/>
    <w:p w:rsidR="006E0FF8" w:rsidRDefault="006E0FF8" w:rsidP="008C1596">
      <w:pPr>
        <w:tabs>
          <w:tab w:val="left" w:pos="180"/>
        </w:tabs>
        <w:ind w:left="120" w:hanging="660"/>
        <w:rPr>
          <w:b/>
          <w:sz w:val="36"/>
          <w:szCs w:val="36"/>
        </w:rPr>
      </w:pPr>
      <w:r>
        <w:rPr>
          <w:b/>
          <w:sz w:val="36"/>
          <w:szCs w:val="36"/>
        </w:rPr>
        <w:t xml:space="preserve">                                                 Часть 2</w:t>
      </w:r>
    </w:p>
    <w:p w:rsidR="006E0FF8" w:rsidRDefault="006E0FF8" w:rsidP="008C1596">
      <w:pPr>
        <w:tabs>
          <w:tab w:val="left" w:pos="180"/>
        </w:tabs>
        <w:rPr>
          <w:b/>
          <w:sz w:val="36"/>
          <w:szCs w:val="36"/>
        </w:rPr>
      </w:pPr>
    </w:p>
    <w:p w:rsidR="006E0FF8" w:rsidRPr="00625714" w:rsidRDefault="006E0FF8" w:rsidP="008C1596">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8C1596">
      <w:pPr>
        <w:tabs>
          <w:tab w:val="left" w:pos="180"/>
        </w:tabs>
        <w:ind w:left="120" w:hanging="120"/>
      </w:pPr>
    </w:p>
    <w:p w:rsidR="006E0FF8" w:rsidRDefault="006E0FF8" w:rsidP="008C1596">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8C1596">
      <w:pPr>
        <w:tabs>
          <w:tab w:val="left" w:pos="180"/>
        </w:tabs>
        <w:ind w:left="120" w:hanging="120"/>
      </w:pPr>
    </w:p>
    <w:p w:rsidR="006E0FF8" w:rsidRDefault="006E0FF8" w:rsidP="008C1596">
      <w:pPr>
        <w:tabs>
          <w:tab w:val="left" w:pos="180"/>
        </w:tabs>
        <w:ind w:left="120" w:hanging="120"/>
      </w:pPr>
      <w:r>
        <w:t xml:space="preserve">                               </w:t>
      </w:r>
      <w:r>
        <w:rPr>
          <w:bdr w:val="single" w:sz="4" w:space="0" w:color="auto" w:frame="1"/>
        </w:rPr>
        <w:t xml:space="preserve">.      Способы  социального познания       .  </w:t>
      </w:r>
    </w:p>
    <w:p w:rsidR="006E0FF8" w:rsidRDefault="006E0FF8" w:rsidP="008C1596">
      <w:pPr>
        <w:tabs>
          <w:tab w:val="left" w:pos="180"/>
        </w:tabs>
        <w:ind w:left="120" w:hanging="120"/>
      </w:pPr>
    </w:p>
    <w:p w:rsidR="006E0FF8" w:rsidRDefault="006E0FF8" w:rsidP="008C1596">
      <w:pPr>
        <w:tabs>
          <w:tab w:val="left" w:pos="180"/>
        </w:tabs>
        <w:ind w:left="120" w:hanging="120"/>
      </w:pPr>
      <w:r>
        <w:rPr>
          <w:bdr w:val="single" w:sz="4" w:space="0" w:color="auto" w:frame="1"/>
        </w:rPr>
        <w:t xml:space="preserve">  мифологический</w:t>
      </w:r>
      <w:r>
        <w:t xml:space="preserve">         </w:t>
      </w:r>
      <w:r>
        <w:rPr>
          <w:bdr w:val="single" w:sz="4" w:space="0" w:color="auto" w:frame="1"/>
        </w:rPr>
        <w:t xml:space="preserve">религиозный </w:t>
      </w:r>
      <w:r>
        <w:t xml:space="preserve">         </w:t>
      </w:r>
      <w:r>
        <w:rPr>
          <w:bdr w:val="single" w:sz="4" w:space="0" w:color="auto" w:frame="1"/>
        </w:rPr>
        <w:t xml:space="preserve">философский. </w:t>
      </w:r>
      <w:r>
        <w:t xml:space="preserve">           </w:t>
      </w:r>
      <w:r>
        <w:rPr>
          <w:bdr w:val="single" w:sz="4" w:space="0" w:color="auto" w:frame="1"/>
        </w:rPr>
        <w:t>………………</w:t>
      </w:r>
    </w:p>
    <w:p w:rsidR="006E0FF8" w:rsidRDefault="006E0FF8" w:rsidP="008C1596">
      <w:pPr>
        <w:tabs>
          <w:tab w:val="left" w:pos="180"/>
        </w:tabs>
        <w:ind w:left="120" w:hanging="120"/>
      </w:pPr>
      <w:r>
        <w:t xml:space="preserve">                 </w:t>
      </w:r>
    </w:p>
    <w:p w:rsidR="006E0FF8" w:rsidRDefault="006E0FF8" w:rsidP="008C1596">
      <w:pPr>
        <w:ind w:left="-540"/>
      </w:pPr>
      <w:r>
        <w:t xml:space="preserve">             Ответ _____________________ .</w:t>
      </w:r>
    </w:p>
    <w:p w:rsidR="006E0FF8" w:rsidRDefault="006E0FF8" w:rsidP="008C1596">
      <w:pPr>
        <w:ind w:left="-540"/>
      </w:pPr>
    </w:p>
    <w:p w:rsidR="006E0FF8" w:rsidRDefault="006E0FF8" w:rsidP="008C1596">
      <w:pPr>
        <w:ind w:left="-540"/>
        <w:rPr>
          <w:b/>
        </w:rPr>
      </w:pPr>
      <w:r>
        <w:rPr>
          <w:bdr w:val="single" w:sz="4" w:space="0" w:color="auto" w:frame="1"/>
        </w:rPr>
        <w:t xml:space="preserve"> В 2  </w:t>
      </w:r>
      <w:r>
        <w:t xml:space="preserve">           </w:t>
      </w:r>
      <w:r>
        <w:rPr>
          <w:b/>
        </w:rPr>
        <w:t>Ниже приведен ряд терминов. Все они, за исключением одного относятся  к понятию   «семья». Найдите термин, не соответствующий этому понятию.</w:t>
      </w:r>
    </w:p>
    <w:p w:rsidR="006E0FF8" w:rsidRDefault="006E0FF8" w:rsidP="008C1596">
      <w:pPr>
        <w:ind w:left="-540"/>
      </w:pPr>
      <w:r>
        <w:t xml:space="preserve">   Полигамия, нуклеарная, расширенная, полиандрия, монополия, моногамия, брак, гарем, родство.           Ответ __________________ .      </w:t>
      </w:r>
    </w:p>
    <w:p w:rsidR="006E0FF8" w:rsidRDefault="006E0FF8" w:rsidP="008C1596">
      <w:pPr>
        <w:ind w:left="-540"/>
      </w:pPr>
    </w:p>
    <w:p w:rsidR="006E0FF8" w:rsidRDefault="006E0FF8" w:rsidP="00FC573A">
      <w:pPr>
        <w:ind w:left="-540"/>
        <w:rPr>
          <w:b/>
        </w:rPr>
      </w:pPr>
      <w:r>
        <w:rPr>
          <w:bdr w:val="single" w:sz="4" w:space="0" w:color="auto" w:frame="1"/>
        </w:rPr>
        <w:t xml:space="preserve">  В 3 </w:t>
      </w:r>
      <w:r>
        <w:t xml:space="preserve">         </w:t>
      </w:r>
      <w:r>
        <w:rPr>
          <w:b/>
        </w:rPr>
        <w:t>Установите соответствие между  различными подходами к антикризисному</w:t>
      </w:r>
    </w:p>
    <w:p w:rsidR="006E0FF8" w:rsidRDefault="006E0FF8" w:rsidP="00FC573A">
      <w:pPr>
        <w:ind w:left="-540"/>
        <w:rPr>
          <w:b/>
        </w:rPr>
      </w:pPr>
      <w:r>
        <w:rPr>
          <w:b/>
        </w:rPr>
        <w:t xml:space="preserve">              регулированию  экономики и их характеристиками: к  каждой позиции,  данной в</w:t>
      </w:r>
    </w:p>
    <w:p w:rsidR="006E0FF8" w:rsidRDefault="006E0FF8" w:rsidP="00FC573A">
      <w:pPr>
        <w:ind w:left="-540"/>
        <w:rPr>
          <w:b/>
        </w:rPr>
      </w:pPr>
      <w:r>
        <w:rPr>
          <w:b/>
        </w:rPr>
        <w:t xml:space="preserve">               первом столбце, подберите соответствующую позицию из второго   столбца.</w:t>
      </w:r>
    </w:p>
    <w:p w:rsidR="006E0FF8" w:rsidRDefault="006E0FF8" w:rsidP="008C1596">
      <w:pPr>
        <w:ind w:left="-540"/>
      </w:pPr>
      <w:r>
        <w:t xml:space="preserve">                    ХАРАКТЕРИСТИКИ                                                                    ПОДХОДЫ</w:t>
      </w:r>
    </w:p>
    <w:p w:rsidR="006E0FF8" w:rsidRDefault="006E0FF8" w:rsidP="008C1596">
      <w:pPr>
        <w:ind w:left="-540"/>
      </w:pPr>
      <w:r>
        <w:t xml:space="preserve">              1)   изменение кредитно-денежной политики                                                                                                        </w:t>
      </w:r>
    </w:p>
    <w:p w:rsidR="006E0FF8" w:rsidRDefault="006E0FF8" w:rsidP="008C1596">
      <w:pPr>
        <w:ind w:left="-540"/>
      </w:pPr>
      <w:r>
        <w:t xml:space="preserve">              2) изменение  совокупного спроса                                                А) неокейнсианский</w:t>
      </w:r>
    </w:p>
    <w:p w:rsidR="006E0FF8" w:rsidRDefault="006E0FF8" w:rsidP="008C1596">
      <w:pPr>
        <w:ind w:left="-540"/>
      </w:pPr>
      <w:r>
        <w:t xml:space="preserve">              3) регулирование денежной массы                                                                                               </w:t>
      </w:r>
    </w:p>
    <w:p w:rsidR="006E0FF8" w:rsidRDefault="006E0FF8" w:rsidP="008C1596">
      <w:pPr>
        <w:ind w:left="-540"/>
      </w:pPr>
      <w:r>
        <w:t xml:space="preserve">              4)  увеличение или уменьшение расходов                                   Б) монетаристский</w:t>
      </w:r>
    </w:p>
    <w:p w:rsidR="006E0FF8" w:rsidRDefault="006E0FF8" w:rsidP="008C1596">
      <w:pPr>
        <w:ind w:left="-540"/>
      </w:pPr>
      <w:r>
        <w:t xml:space="preserve">                   государства</w:t>
      </w:r>
    </w:p>
    <w:p w:rsidR="006E0FF8" w:rsidRDefault="006E0FF8" w:rsidP="008C1596">
      <w:pPr>
        <w:ind w:left="-540"/>
      </w:pPr>
      <w:r>
        <w:t xml:space="preserve">              5)  изменение процентной ставки                                                                                                                  </w:t>
      </w:r>
    </w:p>
    <w:p w:rsidR="006E0FF8" w:rsidRDefault="006E0FF8" w:rsidP="008C1596">
      <w:pPr>
        <w:ind w:left="-540"/>
      </w:pPr>
      <w:r>
        <w:t xml:space="preserve">              6)  изменение налоговой системы</w:t>
      </w:r>
    </w:p>
    <w:p w:rsidR="006E0FF8" w:rsidRDefault="006E0FF8" w:rsidP="008C1596">
      <w:pPr>
        <w:ind w:left="-540"/>
      </w:pPr>
      <w:r>
        <w:t xml:space="preserve">              </w:t>
      </w:r>
    </w:p>
    <w:p w:rsidR="006E0FF8" w:rsidRDefault="006E0FF8" w:rsidP="008C1596">
      <w:pPr>
        <w:ind w:left="-540"/>
        <w:rPr>
          <w:b/>
        </w:rPr>
      </w:pPr>
      <w:r>
        <w:rPr>
          <w:b/>
        </w:rP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1605"/>
        <w:gridCol w:w="1605"/>
        <w:gridCol w:w="1605"/>
        <w:gridCol w:w="1575"/>
        <w:gridCol w:w="1575"/>
      </w:tblGrid>
      <w:tr w:rsidR="006E0FF8" w:rsidRPr="00065E1D" w:rsidTr="00065E1D">
        <w:tc>
          <w:tcPr>
            <w:tcW w:w="1606" w:type="dxa"/>
          </w:tcPr>
          <w:p w:rsidR="006E0FF8" w:rsidRDefault="006E0FF8" w:rsidP="008C1596">
            <w:r>
              <w:t xml:space="preserve">              1</w:t>
            </w:r>
          </w:p>
        </w:tc>
        <w:tc>
          <w:tcPr>
            <w:tcW w:w="1605" w:type="dxa"/>
          </w:tcPr>
          <w:p w:rsidR="006E0FF8" w:rsidRDefault="006E0FF8" w:rsidP="008C1596">
            <w:r>
              <w:t xml:space="preserve">              2</w:t>
            </w:r>
          </w:p>
        </w:tc>
        <w:tc>
          <w:tcPr>
            <w:tcW w:w="1605" w:type="dxa"/>
          </w:tcPr>
          <w:p w:rsidR="006E0FF8" w:rsidRDefault="006E0FF8" w:rsidP="008C1596">
            <w:r>
              <w:t xml:space="preserve">              3  </w:t>
            </w:r>
          </w:p>
        </w:tc>
        <w:tc>
          <w:tcPr>
            <w:tcW w:w="1605" w:type="dxa"/>
          </w:tcPr>
          <w:p w:rsidR="006E0FF8" w:rsidRDefault="006E0FF8" w:rsidP="008C1596">
            <w:r>
              <w:t xml:space="preserve">               4</w:t>
            </w:r>
          </w:p>
        </w:tc>
        <w:tc>
          <w:tcPr>
            <w:tcW w:w="1575" w:type="dxa"/>
          </w:tcPr>
          <w:p w:rsidR="006E0FF8" w:rsidRDefault="006E0FF8" w:rsidP="00065E1D">
            <w:pPr>
              <w:jc w:val="center"/>
            </w:pPr>
            <w:r>
              <w:t>5</w:t>
            </w:r>
          </w:p>
        </w:tc>
        <w:tc>
          <w:tcPr>
            <w:tcW w:w="1575" w:type="dxa"/>
          </w:tcPr>
          <w:p w:rsidR="006E0FF8" w:rsidRDefault="006E0FF8" w:rsidP="00065E1D">
            <w:pPr>
              <w:jc w:val="center"/>
            </w:pPr>
            <w:r>
              <w:t>6</w:t>
            </w:r>
          </w:p>
        </w:tc>
      </w:tr>
      <w:tr w:rsidR="006E0FF8" w:rsidRPr="00065E1D" w:rsidTr="00065E1D">
        <w:tc>
          <w:tcPr>
            <w:tcW w:w="1606" w:type="dxa"/>
          </w:tcPr>
          <w:p w:rsidR="006E0FF8" w:rsidRDefault="006E0FF8" w:rsidP="008C1596"/>
        </w:tc>
        <w:tc>
          <w:tcPr>
            <w:tcW w:w="1605" w:type="dxa"/>
          </w:tcPr>
          <w:p w:rsidR="006E0FF8" w:rsidRDefault="006E0FF8" w:rsidP="008C1596"/>
        </w:tc>
        <w:tc>
          <w:tcPr>
            <w:tcW w:w="1605" w:type="dxa"/>
          </w:tcPr>
          <w:p w:rsidR="006E0FF8" w:rsidRDefault="006E0FF8" w:rsidP="008C1596"/>
        </w:tc>
        <w:tc>
          <w:tcPr>
            <w:tcW w:w="1605" w:type="dxa"/>
          </w:tcPr>
          <w:p w:rsidR="006E0FF8" w:rsidRDefault="006E0FF8" w:rsidP="008C1596"/>
        </w:tc>
        <w:tc>
          <w:tcPr>
            <w:tcW w:w="1575" w:type="dxa"/>
          </w:tcPr>
          <w:p w:rsidR="006E0FF8" w:rsidRDefault="006E0FF8" w:rsidP="008C1596"/>
        </w:tc>
        <w:tc>
          <w:tcPr>
            <w:tcW w:w="1575" w:type="dxa"/>
          </w:tcPr>
          <w:p w:rsidR="006E0FF8" w:rsidRDefault="006E0FF8" w:rsidP="008C1596"/>
        </w:tc>
      </w:tr>
    </w:tbl>
    <w:p w:rsidR="006E0FF8" w:rsidRDefault="006E0FF8" w:rsidP="008C1596">
      <w:pPr>
        <w:ind w:left="-540"/>
      </w:pPr>
      <w:r>
        <w:t xml:space="preserve">    </w:t>
      </w:r>
    </w:p>
    <w:p w:rsidR="006E0FF8" w:rsidRDefault="006E0FF8" w:rsidP="008C1596">
      <w:pPr>
        <w:ind w:left="-540"/>
        <w:rPr>
          <w:b/>
        </w:rPr>
      </w:pPr>
      <w:r>
        <w:rPr>
          <w:bdr w:val="single" w:sz="4" w:space="0" w:color="auto" w:frame="1"/>
        </w:rPr>
        <w:t>В 4</w:t>
      </w:r>
      <w:r>
        <w:t xml:space="preserve">    </w:t>
      </w:r>
      <w:r>
        <w:rPr>
          <w:b/>
        </w:rPr>
        <w:t>Найдите в предложенном списке характеристики, являющиеся источниками</w:t>
      </w:r>
    </w:p>
    <w:p w:rsidR="006E0FF8" w:rsidRDefault="006E0FF8" w:rsidP="008C1596">
      <w:pPr>
        <w:rPr>
          <w:b/>
        </w:rPr>
      </w:pPr>
      <w:r>
        <w:rPr>
          <w:b/>
        </w:rPr>
        <w:t xml:space="preserve"> права в нашей стране. Обведите цифры, под которыми они указаны.</w:t>
      </w:r>
    </w:p>
    <w:p w:rsidR="006E0FF8" w:rsidRDefault="006E0FF8" w:rsidP="008C1596">
      <w:pPr>
        <w:ind w:left="-540"/>
      </w:pPr>
      <w:r>
        <w:t xml:space="preserve">                1) международные договоры</w:t>
      </w:r>
    </w:p>
    <w:p w:rsidR="006E0FF8" w:rsidRDefault="006E0FF8" w:rsidP="008C1596">
      <w:pPr>
        <w:ind w:left="-540"/>
      </w:pPr>
      <w:r>
        <w:t xml:space="preserve">                2) Священные книги</w:t>
      </w:r>
    </w:p>
    <w:p w:rsidR="006E0FF8" w:rsidRDefault="006E0FF8" w:rsidP="008C1596">
      <w:pPr>
        <w:ind w:left="-540"/>
      </w:pPr>
      <w:r>
        <w:t xml:space="preserve">                3) Конституция РФ</w:t>
      </w:r>
    </w:p>
    <w:p w:rsidR="006E0FF8" w:rsidRDefault="006E0FF8" w:rsidP="008C1596">
      <w:pPr>
        <w:ind w:left="-540"/>
      </w:pPr>
      <w:r>
        <w:t xml:space="preserve">                4) Указ Президента РФ</w:t>
      </w:r>
    </w:p>
    <w:p w:rsidR="006E0FF8" w:rsidRDefault="006E0FF8" w:rsidP="008C1596">
      <w:pPr>
        <w:ind w:left="-540"/>
      </w:pPr>
      <w:r>
        <w:t xml:space="preserve">                5) Устав муниципального образования</w:t>
      </w:r>
    </w:p>
    <w:p w:rsidR="006E0FF8" w:rsidRDefault="006E0FF8" w:rsidP="008C1596">
      <w:pPr>
        <w:ind w:left="-540"/>
      </w:pPr>
      <w:r>
        <w:t xml:space="preserve">                6) предпринимательский договор</w:t>
      </w:r>
    </w:p>
    <w:p w:rsidR="006E0FF8" w:rsidRDefault="006E0FF8" w:rsidP="008C1596">
      <w:pPr>
        <w:ind w:left="-540"/>
        <w:rPr>
          <w:b/>
        </w:rPr>
      </w:pPr>
      <w:r>
        <w:rPr>
          <w:b/>
        </w:rPr>
        <w:t xml:space="preserve">          Обведенные цифры запишите в порядке возрастания</w:t>
      </w:r>
    </w:p>
    <w:p w:rsidR="006E0FF8" w:rsidRDefault="006E0FF8" w:rsidP="008C1596">
      <w:pPr>
        <w:ind w:left="-540"/>
      </w:pPr>
      <w:r>
        <w:t xml:space="preserve">          Ответ ___________________.</w:t>
      </w:r>
    </w:p>
    <w:p w:rsidR="006E0FF8" w:rsidRDefault="006E0FF8" w:rsidP="000A6974"/>
    <w:p w:rsidR="006E0FF8" w:rsidRDefault="006E0FF8" w:rsidP="008C1596">
      <w:pPr>
        <w:ind w:left="-540"/>
      </w:pPr>
      <w:r>
        <w:rPr>
          <w:bdr w:val="single" w:sz="4" w:space="0" w:color="auto" w:frame="1"/>
        </w:rPr>
        <w:t>В 5</w:t>
      </w:r>
      <w:r>
        <w:t xml:space="preserve">   </w:t>
      </w:r>
      <w:r>
        <w:rPr>
          <w:b/>
        </w:rPr>
        <w:t>Прочитайте приведенный ниже текст, каждое положение которого пронумеровано.</w:t>
      </w:r>
      <w:r>
        <w:t xml:space="preserve">  </w:t>
      </w:r>
    </w:p>
    <w:p w:rsidR="006E0FF8" w:rsidRDefault="006E0FF8" w:rsidP="008C1596">
      <w:pPr>
        <w:ind w:left="-540"/>
      </w:pPr>
    </w:p>
    <w:p w:rsidR="006E0FF8" w:rsidRDefault="006E0FF8" w:rsidP="008C1596">
      <w:pPr>
        <w:pBdr>
          <w:top w:val="single" w:sz="4" w:space="1" w:color="auto"/>
          <w:left w:val="single" w:sz="4" w:space="4" w:color="auto"/>
          <w:bottom w:val="single" w:sz="4" w:space="1" w:color="auto"/>
          <w:right w:val="single" w:sz="4" w:space="4" w:color="auto"/>
        </w:pBdr>
      </w:pPr>
      <w:r>
        <w:t xml:space="preserve">    (1)  Ритуал приема гостей у себя дома является элементом этикета.  </w:t>
      </w:r>
    </w:p>
    <w:p w:rsidR="006E0FF8" w:rsidRDefault="006E0FF8" w:rsidP="008C1596">
      <w:pPr>
        <w:pBdr>
          <w:top w:val="single" w:sz="4" w:space="1" w:color="auto"/>
          <w:left w:val="single" w:sz="4" w:space="4" w:color="auto"/>
          <w:bottom w:val="single" w:sz="4" w:space="1" w:color="auto"/>
          <w:right w:val="single" w:sz="4" w:space="4" w:color="auto"/>
        </w:pBdr>
      </w:pPr>
      <w:r>
        <w:t xml:space="preserve"> (2) Очень прославились чайные церемонии японцев.  </w:t>
      </w:r>
    </w:p>
    <w:p w:rsidR="006E0FF8" w:rsidRDefault="006E0FF8" w:rsidP="008C1596">
      <w:pPr>
        <w:pBdr>
          <w:top w:val="single" w:sz="4" w:space="1" w:color="auto"/>
          <w:left w:val="single" w:sz="4" w:space="4" w:color="auto"/>
          <w:bottom w:val="single" w:sz="4" w:space="1" w:color="auto"/>
          <w:right w:val="single" w:sz="4" w:space="4" w:color="auto"/>
        </w:pBdr>
      </w:pPr>
      <w:r>
        <w:t xml:space="preserve"> (3) В Японии гостю подают на кусочках бумаги конфеты и пирожные. </w:t>
      </w:r>
    </w:p>
    <w:p w:rsidR="006E0FF8" w:rsidRDefault="006E0FF8" w:rsidP="008C1596">
      <w:pPr>
        <w:pBdr>
          <w:top w:val="single" w:sz="4" w:space="1" w:color="auto"/>
          <w:left w:val="single" w:sz="4" w:space="4" w:color="auto"/>
          <w:bottom w:val="single" w:sz="4" w:space="1" w:color="auto"/>
          <w:right w:val="single" w:sz="4" w:space="4" w:color="auto"/>
        </w:pBdr>
      </w:pPr>
      <w:r>
        <w:t>(4) Считается приличным, если гость завернет недоеденное в эту бумагу и унесет с собой.</w:t>
      </w:r>
    </w:p>
    <w:p w:rsidR="006E0FF8" w:rsidRDefault="006E0FF8" w:rsidP="008C1596">
      <w:pPr>
        <w:pBdr>
          <w:top w:val="single" w:sz="4" w:space="1" w:color="auto"/>
          <w:left w:val="single" w:sz="4" w:space="4" w:color="auto"/>
          <w:bottom w:val="single" w:sz="4" w:space="1" w:color="auto"/>
          <w:right w:val="single" w:sz="4" w:space="4" w:color="auto"/>
        </w:pBdr>
      </w:pPr>
      <w:r>
        <w:t>(5) В США хозяйки дают гостям еду домой, например, куски свадебного или именинного пирога.</w:t>
      </w:r>
    </w:p>
    <w:p w:rsidR="006E0FF8" w:rsidRDefault="006E0FF8" w:rsidP="008C1596">
      <w:pPr>
        <w:pBdr>
          <w:top w:val="single" w:sz="4" w:space="1" w:color="auto"/>
          <w:left w:val="single" w:sz="4" w:space="4" w:color="auto"/>
          <w:bottom w:val="single" w:sz="4" w:space="1" w:color="auto"/>
          <w:right w:val="single" w:sz="4" w:space="4" w:color="auto"/>
        </w:pBdr>
      </w:pPr>
      <w:r>
        <w:t xml:space="preserve">(6) Символы гостеприимства бывают разные. </w:t>
      </w:r>
    </w:p>
    <w:p w:rsidR="006E0FF8" w:rsidRDefault="006E0FF8" w:rsidP="008C1596">
      <w:pPr>
        <w:pBdr>
          <w:top w:val="single" w:sz="4" w:space="1" w:color="auto"/>
          <w:left w:val="single" w:sz="4" w:space="4" w:color="auto"/>
          <w:bottom w:val="single" w:sz="4" w:space="1" w:color="auto"/>
          <w:right w:val="single" w:sz="4" w:space="4" w:color="auto"/>
        </w:pBdr>
      </w:pPr>
      <w:r>
        <w:t>(7) У каждого народа  свои: у греков – соль, у арабов  руки гостя омывали теплым молоком, у индейцев – трубка мира.</w:t>
      </w:r>
    </w:p>
    <w:p w:rsidR="006E0FF8" w:rsidRDefault="006E0FF8" w:rsidP="008C1596">
      <w:pPr>
        <w:rPr>
          <w:b/>
        </w:rPr>
      </w:pPr>
      <w:r>
        <w:rPr>
          <w:b/>
        </w:rPr>
        <w:t xml:space="preserve">     Определите, какие положения текста носят </w:t>
      </w:r>
    </w:p>
    <w:p w:rsidR="006E0FF8" w:rsidRDefault="006E0FF8" w:rsidP="008C1596">
      <w:r>
        <w:t>А) фактический характер</w:t>
      </w:r>
    </w:p>
    <w:p w:rsidR="006E0FF8" w:rsidRDefault="006E0FF8" w:rsidP="008C1596">
      <w:r>
        <w:t>Б) характер оценочных суждений</w:t>
      </w:r>
    </w:p>
    <w:p w:rsidR="006E0FF8" w:rsidRDefault="006E0FF8" w:rsidP="008C1596">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2"/>
        <w:gridCol w:w="1372"/>
        <w:gridCol w:w="1372"/>
        <w:gridCol w:w="1373"/>
        <w:gridCol w:w="1373"/>
        <w:gridCol w:w="1363"/>
        <w:gridCol w:w="1346"/>
      </w:tblGrid>
      <w:tr w:rsidR="006E0FF8" w:rsidRPr="00065E1D" w:rsidTr="00065E1D">
        <w:tc>
          <w:tcPr>
            <w:tcW w:w="1372" w:type="dxa"/>
          </w:tcPr>
          <w:p w:rsidR="006E0FF8" w:rsidRPr="00065E1D" w:rsidRDefault="006E0FF8" w:rsidP="008C1596">
            <w:pPr>
              <w:rPr>
                <w:lang w:val="en-US"/>
              </w:rPr>
            </w:pPr>
            <w:r>
              <w:t xml:space="preserve">              </w:t>
            </w:r>
            <w:r w:rsidRPr="00065E1D">
              <w:rPr>
                <w:lang w:val="en-US"/>
              </w:rPr>
              <w:t>1</w:t>
            </w:r>
          </w:p>
        </w:tc>
        <w:tc>
          <w:tcPr>
            <w:tcW w:w="1372" w:type="dxa"/>
          </w:tcPr>
          <w:p w:rsidR="006E0FF8" w:rsidRPr="00065E1D" w:rsidRDefault="006E0FF8" w:rsidP="008C1596">
            <w:pPr>
              <w:rPr>
                <w:lang w:val="en-US"/>
              </w:rPr>
            </w:pPr>
            <w:r w:rsidRPr="00065E1D">
              <w:rPr>
                <w:lang w:val="en-US"/>
              </w:rPr>
              <w:t xml:space="preserve">             2</w:t>
            </w:r>
          </w:p>
        </w:tc>
        <w:tc>
          <w:tcPr>
            <w:tcW w:w="1372" w:type="dxa"/>
          </w:tcPr>
          <w:p w:rsidR="006E0FF8" w:rsidRPr="00065E1D" w:rsidRDefault="006E0FF8" w:rsidP="008C1596">
            <w:pPr>
              <w:rPr>
                <w:lang w:val="en-US"/>
              </w:rPr>
            </w:pPr>
            <w:r w:rsidRPr="00065E1D">
              <w:rPr>
                <w:lang w:val="en-US"/>
              </w:rPr>
              <w:t xml:space="preserve">            3</w:t>
            </w:r>
          </w:p>
        </w:tc>
        <w:tc>
          <w:tcPr>
            <w:tcW w:w="1373" w:type="dxa"/>
          </w:tcPr>
          <w:p w:rsidR="006E0FF8" w:rsidRPr="00065E1D" w:rsidRDefault="006E0FF8" w:rsidP="008C1596">
            <w:pPr>
              <w:rPr>
                <w:lang w:val="en-US"/>
              </w:rPr>
            </w:pPr>
            <w:r w:rsidRPr="00065E1D">
              <w:rPr>
                <w:lang w:val="en-US"/>
              </w:rPr>
              <w:t xml:space="preserve">              4</w:t>
            </w:r>
          </w:p>
        </w:tc>
        <w:tc>
          <w:tcPr>
            <w:tcW w:w="1373" w:type="dxa"/>
          </w:tcPr>
          <w:p w:rsidR="006E0FF8" w:rsidRPr="00065E1D" w:rsidRDefault="006E0FF8" w:rsidP="008C1596">
            <w:pPr>
              <w:rPr>
                <w:lang w:val="en-US"/>
              </w:rPr>
            </w:pPr>
            <w:r w:rsidRPr="00065E1D">
              <w:rPr>
                <w:lang w:val="en-US"/>
              </w:rPr>
              <w:t xml:space="preserve">            5</w:t>
            </w:r>
          </w:p>
        </w:tc>
        <w:tc>
          <w:tcPr>
            <w:tcW w:w="1363" w:type="dxa"/>
          </w:tcPr>
          <w:p w:rsidR="006E0FF8" w:rsidRDefault="006E0FF8" w:rsidP="008C1596">
            <w:r>
              <w:t xml:space="preserve">           6</w:t>
            </w:r>
          </w:p>
        </w:tc>
        <w:tc>
          <w:tcPr>
            <w:tcW w:w="1346" w:type="dxa"/>
          </w:tcPr>
          <w:p w:rsidR="006E0FF8" w:rsidRDefault="006E0FF8" w:rsidP="00065E1D">
            <w:pPr>
              <w:jc w:val="center"/>
            </w:pPr>
            <w:r>
              <w:t>7</w:t>
            </w:r>
          </w:p>
        </w:tc>
      </w:tr>
      <w:tr w:rsidR="006E0FF8" w:rsidRPr="00065E1D" w:rsidTr="00065E1D">
        <w:tc>
          <w:tcPr>
            <w:tcW w:w="1372" w:type="dxa"/>
          </w:tcPr>
          <w:p w:rsidR="006E0FF8" w:rsidRDefault="006E0FF8" w:rsidP="008C1596"/>
        </w:tc>
        <w:tc>
          <w:tcPr>
            <w:tcW w:w="1372" w:type="dxa"/>
          </w:tcPr>
          <w:p w:rsidR="006E0FF8" w:rsidRDefault="006E0FF8" w:rsidP="008C1596"/>
        </w:tc>
        <w:tc>
          <w:tcPr>
            <w:tcW w:w="1372" w:type="dxa"/>
          </w:tcPr>
          <w:p w:rsidR="006E0FF8" w:rsidRDefault="006E0FF8" w:rsidP="008C1596"/>
        </w:tc>
        <w:tc>
          <w:tcPr>
            <w:tcW w:w="1373" w:type="dxa"/>
          </w:tcPr>
          <w:p w:rsidR="006E0FF8" w:rsidRDefault="006E0FF8" w:rsidP="008C1596"/>
        </w:tc>
        <w:tc>
          <w:tcPr>
            <w:tcW w:w="1373" w:type="dxa"/>
          </w:tcPr>
          <w:p w:rsidR="006E0FF8" w:rsidRDefault="006E0FF8" w:rsidP="008C1596"/>
        </w:tc>
        <w:tc>
          <w:tcPr>
            <w:tcW w:w="1363" w:type="dxa"/>
          </w:tcPr>
          <w:p w:rsidR="006E0FF8" w:rsidRDefault="006E0FF8" w:rsidP="008C1596"/>
        </w:tc>
        <w:tc>
          <w:tcPr>
            <w:tcW w:w="1346" w:type="dxa"/>
          </w:tcPr>
          <w:p w:rsidR="006E0FF8" w:rsidRDefault="006E0FF8" w:rsidP="008C1596"/>
        </w:tc>
      </w:tr>
    </w:tbl>
    <w:p w:rsidR="006E0FF8" w:rsidRDefault="006E0FF8" w:rsidP="008C1596">
      <w:pPr>
        <w:ind w:left="-540"/>
      </w:pPr>
      <w:r>
        <w:t xml:space="preserve">    </w:t>
      </w:r>
    </w:p>
    <w:p w:rsidR="006E0FF8" w:rsidRDefault="006E0FF8" w:rsidP="008C1596">
      <w:pPr>
        <w:ind w:left="-540"/>
        <w:rPr>
          <w:b/>
        </w:rPr>
      </w:pPr>
      <w:r>
        <w:rPr>
          <w:b/>
          <w:sz w:val="48"/>
          <w:szCs w:val="48"/>
        </w:rPr>
        <w:t xml:space="preserve"> </w:t>
      </w: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8C1596">
      <w:pPr>
        <w:rPr>
          <w:b/>
        </w:rPr>
      </w:pPr>
      <w:r>
        <w:rPr>
          <w:b/>
        </w:rPr>
        <w:t xml:space="preserve">      Выберите из предлагаемого списка слова, которые необходимо вставить на место пробелов.</w:t>
      </w:r>
    </w:p>
    <w:p w:rsidR="006E0FF8" w:rsidRPr="00E56A84" w:rsidRDefault="006E0FF8" w:rsidP="008C1596">
      <w:r>
        <w:t xml:space="preserve">           В трудах Ч. Дарвина было обосновано учение о длительном процессе _________(1) развития человечества.  Решающую роль в нем Чарльз Дарвин отвел   ________(2), в результате которого выживали лучше приспосабливавшиеся к окружающей среде особи. Процесс развития человека получил название___________(3). Вместе с ним происходил процесс  становления общества, или как его называют  _____________(4). Эти процессы связаны друг с другом и длились более трех миллионов лет. Одной из решающих стадий этого процесса стал переход человечества в своих занятиях от собирательства и ______(5) к земледелию и  _________(6). Это явление стали называть __________(7). В результате сформировался человек нового типа – </w:t>
      </w:r>
      <w:r>
        <w:rPr>
          <w:lang w:val="en-US"/>
        </w:rPr>
        <w:t>homo</w:t>
      </w:r>
      <w:r w:rsidRPr="00E56A84">
        <w:t xml:space="preserve"> </w:t>
      </w:r>
      <w:r>
        <w:rPr>
          <w:lang w:val="en-US"/>
        </w:rPr>
        <w:t>sapiens</w:t>
      </w:r>
      <w:r>
        <w:t>. Разделение труда и расслоение общества привели к переходу от первобытности к ________(8).</w:t>
      </w:r>
    </w:p>
    <w:p w:rsidR="006E0FF8" w:rsidRDefault="006E0FF8" w:rsidP="008C1596">
      <w:pPr>
        <w:rPr>
          <w:b/>
        </w:rPr>
      </w:pPr>
      <w:r>
        <w:rPr>
          <w:b/>
        </w:rPr>
        <w:t xml:space="preserve">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8C1596">
      <w:r>
        <w:t xml:space="preserve">          А) антропогенез</w:t>
      </w:r>
    </w:p>
    <w:p w:rsidR="006E0FF8" w:rsidRDefault="006E0FF8" w:rsidP="008C1596">
      <w:r>
        <w:t xml:space="preserve">          Б) естественный отбор</w:t>
      </w:r>
    </w:p>
    <w:p w:rsidR="006E0FF8" w:rsidRDefault="006E0FF8" w:rsidP="008C1596">
      <w:r>
        <w:t xml:space="preserve">          В) неолитическая революция</w:t>
      </w:r>
    </w:p>
    <w:p w:rsidR="006E0FF8" w:rsidRDefault="006E0FF8" w:rsidP="008C1596">
      <w:r>
        <w:t xml:space="preserve">          Г) охота</w:t>
      </w:r>
    </w:p>
    <w:p w:rsidR="006E0FF8" w:rsidRDefault="006E0FF8" w:rsidP="008C1596">
      <w:r>
        <w:t xml:space="preserve">          Д) скотоводство</w:t>
      </w:r>
    </w:p>
    <w:p w:rsidR="006E0FF8" w:rsidRDefault="006E0FF8" w:rsidP="008C1596">
      <w:r>
        <w:t xml:space="preserve">          Е) социогенез</w:t>
      </w:r>
    </w:p>
    <w:p w:rsidR="006E0FF8" w:rsidRDefault="006E0FF8" w:rsidP="008C1596">
      <w:r>
        <w:t xml:space="preserve">         Ж) феодализм</w:t>
      </w:r>
    </w:p>
    <w:p w:rsidR="006E0FF8" w:rsidRPr="00E56A84" w:rsidRDefault="006E0FF8" w:rsidP="008C1596">
      <w:r>
        <w:t xml:space="preserve">          З)</w:t>
      </w:r>
      <w:r>
        <w:rPr>
          <w:b/>
          <w:sz w:val="48"/>
          <w:szCs w:val="48"/>
        </w:rPr>
        <w:t xml:space="preserve"> </w:t>
      </w:r>
      <w:r w:rsidRPr="00E56A84">
        <w:t>цивилизация</w:t>
      </w:r>
    </w:p>
    <w:p w:rsidR="006E0FF8" w:rsidRDefault="006E0FF8" w:rsidP="008C1596">
      <w:r>
        <w:rPr>
          <w:b/>
          <w:sz w:val="48"/>
          <w:szCs w:val="48"/>
        </w:rPr>
        <w:t xml:space="preserve">     </w:t>
      </w:r>
      <w:r>
        <w:t>И) эволюционный путь</w:t>
      </w:r>
    </w:p>
    <w:p w:rsidR="006E0FF8" w:rsidRDefault="006E0FF8" w:rsidP="008C1596">
      <w:pPr>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1199"/>
        <w:gridCol w:w="1198"/>
        <w:gridCol w:w="1198"/>
        <w:gridCol w:w="1198"/>
        <w:gridCol w:w="1198"/>
        <w:gridCol w:w="1182"/>
        <w:gridCol w:w="1198"/>
      </w:tblGrid>
      <w:tr w:rsidR="006E0FF8" w:rsidRPr="00065E1D" w:rsidTr="00065E1D">
        <w:tc>
          <w:tcPr>
            <w:tcW w:w="1200" w:type="dxa"/>
          </w:tcPr>
          <w:p w:rsidR="006E0FF8" w:rsidRDefault="006E0FF8" w:rsidP="008C1596">
            <w:r>
              <w:t xml:space="preserve">          1</w:t>
            </w:r>
          </w:p>
        </w:tc>
        <w:tc>
          <w:tcPr>
            <w:tcW w:w="1199" w:type="dxa"/>
          </w:tcPr>
          <w:p w:rsidR="006E0FF8" w:rsidRDefault="006E0FF8" w:rsidP="008C1596">
            <w:r>
              <w:t xml:space="preserve">         2</w:t>
            </w:r>
          </w:p>
        </w:tc>
        <w:tc>
          <w:tcPr>
            <w:tcW w:w="1198" w:type="dxa"/>
          </w:tcPr>
          <w:p w:rsidR="006E0FF8" w:rsidRDefault="006E0FF8" w:rsidP="008C1596">
            <w:r>
              <w:t xml:space="preserve">          3</w:t>
            </w:r>
          </w:p>
        </w:tc>
        <w:tc>
          <w:tcPr>
            <w:tcW w:w="1198" w:type="dxa"/>
          </w:tcPr>
          <w:p w:rsidR="006E0FF8" w:rsidRDefault="006E0FF8" w:rsidP="008C1596">
            <w:r>
              <w:t xml:space="preserve">          4</w:t>
            </w:r>
          </w:p>
        </w:tc>
        <w:tc>
          <w:tcPr>
            <w:tcW w:w="1198" w:type="dxa"/>
          </w:tcPr>
          <w:p w:rsidR="006E0FF8" w:rsidRDefault="006E0FF8" w:rsidP="008C1596">
            <w:r>
              <w:t xml:space="preserve">         5</w:t>
            </w:r>
          </w:p>
        </w:tc>
        <w:tc>
          <w:tcPr>
            <w:tcW w:w="1198" w:type="dxa"/>
          </w:tcPr>
          <w:p w:rsidR="006E0FF8" w:rsidRDefault="006E0FF8" w:rsidP="008C1596">
            <w:r>
              <w:t xml:space="preserve">         6</w:t>
            </w:r>
          </w:p>
        </w:tc>
        <w:tc>
          <w:tcPr>
            <w:tcW w:w="1182" w:type="dxa"/>
          </w:tcPr>
          <w:p w:rsidR="006E0FF8" w:rsidRDefault="006E0FF8" w:rsidP="00065E1D">
            <w:pPr>
              <w:jc w:val="center"/>
            </w:pPr>
            <w:r>
              <w:t>7</w:t>
            </w:r>
          </w:p>
        </w:tc>
        <w:tc>
          <w:tcPr>
            <w:tcW w:w="1198" w:type="dxa"/>
          </w:tcPr>
          <w:p w:rsidR="006E0FF8" w:rsidRDefault="006E0FF8" w:rsidP="00065E1D">
            <w:pPr>
              <w:jc w:val="center"/>
            </w:pPr>
            <w:r>
              <w:t>8</w:t>
            </w:r>
          </w:p>
        </w:tc>
      </w:tr>
      <w:tr w:rsidR="006E0FF8" w:rsidRPr="00065E1D" w:rsidTr="00065E1D">
        <w:tc>
          <w:tcPr>
            <w:tcW w:w="1200" w:type="dxa"/>
          </w:tcPr>
          <w:p w:rsidR="006E0FF8" w:rsidRDefault="006E0FF8" w:rsidP="008C1596"/>
        </w:tc>
        <w:tc>
          <w:tcPr>
            <w:tcW w:w="1199" w:type="dxa"/>
          </w:tcPr>
          <w:p w:rsidR="006E0FF8" w:rsidRDefault="006E0FF8" w:rsidP="008C1596"/>
        </w:tc>
        <w:tc>
          <w:tcPr>
            <w:tcW w:w="1198" w:type="dxa"/>
          </w:tcPr>
          <w:p w:rsidR="006E0FF8" w:rsidRDefault="006E0FF8" w:rsidP="008C1596"/>
        </w:tc>
        <w:tc>
          <w:tcPr>
            <w:tcW w:w="1198" w:type="dxa"/>
          </w:tcPr>
          <w:p w:rsidR="006E0FF8" w:rsidRDefault="006E0FF8" w:rsidP="008C1596"/>
        </w:tc>
        <w:tc>
          <w:tcPr>
            <w:tcW w:w="1198" w:type="dxa"/>
          </w:tcPr>
          <w:p w:rsidR="006E0FF8" w:rsidRDefault="006E0FF8" w:rsidP="008C1596"/>
        </w:tc>
        <w:tc>
          <w:tcPr>
            <w:tcW w:w="1198" w:type="dxa"/>
          </w:tcPr>
          <w:p w:rsidR="006E0FF8" w:rsidRDefault="006E0FF8" w:rsidP="008C1596"/>
        </w:tc>
        <w:tc>
          <w:tcPr>
            <w:tcW w:w="1182" w:type="dxa"/>
          </w:tcPr>
          <w:p w:rsidR="006E0FF8" w:rsidRDefault="006E0FF8" w:rsidP="008C1596"/>
        </w:tc>
        <w:tc>
          <w:tcPr>
            <w:tcW w:w="1198" w:type="dxa"/>
          </w:tcPr>
          <w:p w:rsidR="006E0FF8" w:rsidRDefault="006E0FF8" w:rsidP="008C1596"/>
        </w:tc>
      </w:tr>
    </w:tbl>
    <w:p w:rsidR="006E0FF8" w:rsidRDefault="006E0FF8" w:rsidP="008C1596"/>
    <w:p w:rsidR="006E0FF8" w:rsidRDefault="006E0FF8" w:rsidP="008C1596">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Default="006E0FF8" w:rsidP="008C1596">
      <w:pPr>
        <w:rPr>
          <w:i/>
          <w:sz w:val="28"/>
          <w:szCs w:val="28"/>
        </w:rPr>
      </w:pPr>
    </w:p>
    <w:p w:rsidR="006E0FF8" w:rsidRDefault="006E0FF8" w:rsidP="008C1596">
      <w:pPr>
        <w:ind w:hanging="540"/>
        <w:rPr>
          <w:b/>
          <w:sz w:val="32"/>
          <w:szCs w:val="32"/>
        </w:rPr>
      </w:pPr>
      <w:r>
        <w:rPr>
          <w:b/>
          <w:sz w:val="48"/>
          <w:szCs w:val="48"/>
        </w:rPr>
        <w:t xml:space="preserve">  </w:t>
      </w:r>
      <w:r>
        <w:rPr>
          <w:sz w:val="48"/>
          <w:szCs w:val="48"/>
        </w:rPr>
        <w:t xml:space="preserve"> </w:t>
      </w:r>
      <w:r>
        <w:rPr>
          <w:b/>
          <w:sz w:val="48"/>
          <w:szCs w:val="48"/>
        </w:rPr>
        <w:t xml:space="preserve">                                   </w:t>
      </w:r>
      <w:r>
        <w:rPr>
          <w:b/>
          <w:sz w:val="32"/>
          <w:szCs w:val="32"/>
        </w:rPr>
        <w:t>Часть 3</w:t>
      </w:r>
    </w:p>
    <w:p w:rsidR="006E0FF8" w:rsidRPr="005E4DB4" w:rsidRDefault="006E0FF8" w:rsidP="008C1596">
      <w:pPr>
        <w:pBdr>
          <w:top w:val="single" w:sz="4" w:space="1" w:color="auto"/>
          <w:left w:val="single" w:sz="4" w:space="4" w:color="auto"/>
          <w:bottom w:val="single" w:sz="4" w:space="1" w:color="auto"/>
          <w:right w:val="single" w:sz="4" w:space="4" w:color="auto"/>
        </w:pBdr>
        <w:ind w:left="540" w:hanging="540"/>
        <w:rPr>
          <w:b/>
          <w:i/>
          <w:sz w:val="28"/>
          <w:szCs w:val="28"/>
        </w:rPr>
      </w:pPr>
      <w:r w:rsidRPr="005E4DB4">
        <w:rPr>
          <w:sz w:val="28"/>
          <w:szCs w:val="28"/>
        </w:rPr>
        <w:t xml:space="preserve">        </w:t>
      </w:r>
      <w:r w:rsidRPr="005E4DB4">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8C1596">
      <w:pPr>
        <w:ind w:hanging="540"/>
      </w:pPr>
      <w:r>
        <w:t xml:space="preserve">                                       </w:t>
      </w:r>
    </w:p>
    <w:p w:rsidR="006E0FF8" w:rsidRDefault="006E0FF8" w:rsidP="008C1596">
      <w:pPr>
        <w:ind w:hanging="540"/>
      </w:pPr>
    </w:p>
    <w:p w:rsidR="006E0FF8" w:rsidRDefault="006E0FF8" w:rsidP="008C1596">
      <w:pPr>
        <w:ind w:hanging="540"/>
        <w:rPr>
          <w:b/>
          <w:i/>
          <w:sz w:val="28"/>
          <w:szCs w:val="28"/>
        </w:rPr>
      </w:pPr>
      <w:r w:rsidRPr="005E4DB4">
        <w:rPr>
          <w:b/>
          <w:i/>
          <w:sz w:val="28"/>
          <w:szCs w:val="28"/>
        </w:rPr>
        <w:t xml:space="preserve">                    </w:t>
      </w:r>
      <w:r>
        <w:rPr>
          <w:b/>
          <w:i/>
          <w:sz w:val="28"/>
          <w:szCs w:val="28"/>
        </w:rPr>
        <w:t xml:space="preserve">             </w:t>
      </w:r>
      <w:r w:rsidRPr="005E4DB4">
        <w:rPr>
          <w:b/>
          <w:i/>
          <w:sz w:val="28"/>
          <w:szCs w:val="28"/>
        </w:rPr>
        <w:t>Прочитайте текст и выполните задания   С</w:t>
      </w:r>
    </w:p>
    <w:p w:rsidR="006E0FF8" w:rsidRPr="005E4DB4" w:rsidRDefault="006E0FF8" w:rsidP="00E60C7B">
      <w:pPr>
        <w:shd w:val="clear" w:color="auto" w:fill="FFFFFF"/>
        <w:ind w:left="10"/>
        <w:jc w:val="center"/>
      </w:pPr>
      <w:r>
        <w:t xml:space="preserve">Целостность и </w:t>
      </w:r>
      <w:r w:rsidRPr="005E4DB4">
        <w:t xml:space="preserve"> противоречия современного мира</w:t>
      </w:r>
    </w:p>
    <w:p w:rsidR="006E0FF8" w:rsidRPr="005E4DB4" w:rsidRDefault="006E0FF8" w:rsidP="00E60C7B">
      <w:pPr>
        <w:shd w:val="clear" w:color="auto" w:fill="FFFFFF"/>
        <w:spacing w:before="62"/>
        <w:ind w:left="10" w:right="10" w:firstLine="134"/>
        <w:jc w:val="both"/>
      </w:pPr>
      <w:r>
        <w:rPr>
          <w:spacing w:val="-4"/>
        </w:rPr>
        <w:t xml:space="preserve">    </w:t>
      </w:r>
      <w:r w:rsidRPr="005E4DB4">
        <w:rPr>
          <w:spacing w:val="-4"/>
        </w:rPr>
        <w:t xml:space="preserve"> </w:t>
      </w:r>
      <w:r w:rsidRPr="00621EC8">
        <w:t xml:space="preserve">Человечество встретило </w:t>
      </w:r>
      <w:r w:rsidRPr="00621EC8">
        <w:rPr>
          <w:lang w:val="en-US"/>
        </w:rPr>
        <w:t>XXI</w:t>
      </w:r>
      <w:r w:rsidRPr="00621EC8">
        <w:t xml:space="preserve"> в. процессом глобализа</w:t>
      </w:r>
      <w:r w:rsidRPr="00621EC8">
        <w:softHyphen/>
      </w:r>
      <w:r w:rsidRPr="00621EC8">
        <w:rPr>
          <w:spacing w:val="-2"/>
        </w:rPr>
        <w:t xml:space="preserve">ции, заключающимся в формировании общепланетарного </w:t>
      </w:r>
      <w:r w:rsidRPr="00621EC8">
        <w:rPr>
          <w:spacing w:val="-4"/>
        </w:rPr>
        <w:t xml:space="preserve">экономического, научного, информационного пространства. </w:t>
      </w:r>
      <w:r w:rsidRPr="00621EC8">
        <w:t xml:space="preserve">Особое значение в придании целостности современному </w:t>
      </w:r>
      <w:r w:rsidRPr="00621EC8">
        <w:rPr>
          <w:spacing w:val="-2"/>
        </w:rPr>
        <w:t>миру имеет развитие международных коммуникативно-ин</w:t>
      </w:r>
      <w:r w:rsidRPr="00621EC8">
        <w:rPr>
          <w:spacing w:val="-1"/>
        </w:rPr>
        <w:t xml:space="preserve">формационных сетей. Символическим актом «рождения» </w:t>
      </w:r>
      <w:r w:rsidRPr="00621EC8">
        <w:rPr>
          <w:spacing w:val="-3"/>
        </w:rPr>
        <w:t>информационной эры считается запуск первого искусствен</w:t>
      </w:r>
      <w:r w:rsidRPr="00621EC8">
        <w:rPr>
          <w:spacing w:val="-3"/>
        </w:rPr>
        <w:softHyphen/>
      </w:r>
      <w:r w:rsidRPr="00621EC8">
        <w:rPr>
          <w:spacing w:val="-2"/>
        </w:rPr>
        <w:t>ного спутника Земли, ставшего технологическим катализа</w:t>
      </w:r>
      <w:r w:rsidRPr="00621EC8">
        <w:rPr>
          <w:spacing w:val="-2"/>
        </w:rPr>
        <w:softHyphen/>
      </w:r>
      <w:r w:rsidRPr="00621EC8">
        <w:t xml:space="preserve">тором формирования подлинно глобальной связи. Более </w:t>
      </w:r>
      <w:r w:rsidRPr="00621EC8">
        <w:rPr>
          <w:spacing w:val="-1"/>
        </w:rPr>
        <w:t>совершенным по сравнению со спутниковой связью сред</w:t>
      </w:r>
      <w:r w:rsidRPr="00621EC8">
        <w:rPr>
          <w:spacing w:val="-1"/>
        </w:rPr>
        <w:softHyphen/>
      </w:r>
      <w:r w:rsidRPr="00621EC8">
        <w:t xml:space="preserve">ством коммуникации стали компьютерные сети Интернет, </w:t>
      </w:r>
      <w:r w:rsidRPr="00621EC8">
        <w:rPr>
          <w:spacing w:val="-3"/>
        </w:rPr>
        <w:t>в которых скорость и объем передаваемой информации зна</w:t>
      </w:r>
      <w:r w:rsidRPr="00621EC8">
        <w:rPr>
          <w:spacing w:val="-3"/>
        </w:rPr>
        <w:softHyphen/>
        <w:t>чительно возрастают. В компьютерных сетях можно прово</w:t>
      </w:r>
      <w:r w:rsidRPr="00621EC8">
        <w:rPr>
          <w:spacing w:val="-3"/>
        </w:rPr>
        <w:softHyphen/>
      </w:r>
      <w:r w:rsidRPr="00621EC8">
        <w:rPr>
          <w:spacing w:val="-4"/>
        </w:rPr>
        <w:t>дить международные научные конференции, совершать эко</w:t>
      </w:r>
      <w:r w:rsidRPr="00621EC8">
        <w:rPr>
          <w:spacing w:val="-4"/>
        </w:rPr>
        <w:softHyphen/>
      </w:r>
      <w:r w:rsidRPr="00621EC8">
        <w:t xml:space="preserve">номические сделки, непосредственно общаться людям </w:t>
      </w:r>
      <w:r w:rsidRPr="00621EC8">
        <w:rPr>
          <w:spacing w:val="-2"/>
        </w:rPr>
        <w:t>разных континентов.</w:t>
      </w:r>
      <w:r>
        <w:rPr>
          <w:spacing w:val="-2"/>
        </w:rPr>
        <w:t xml:space="preserve"> </w:t>
      </w:r>
      <w:r w:rsidRPr="005E4DB4">
        <w:rPr>
          <w:spacing w:val="-4"/>
        </w:rPr>
        <w:t>Несмотря на тенденцию к целостности и единству, в совре</w:t>
      </w:r>
      <w:r w:rsidRPr="005E4DB4">
        <w:rPr>
          <w:spacing w:val="-4"/>
        </w:rPr>
        <w:softHyphen/>
      </w:r>
      <w:r w:rsidRPr="005E4DB4">
        <w:rPr>
          <w:spacing w:val="-3"/>
        </w:rPr>
        <w:t xml:space="preserve">менном мире сохраняются противоречия в сфере экономики, </w:t>
      </w:r>
      <w:r w:rsidRPr="005E4DB4">
        <w:rPr>
          <w:spacing w:val="-5"/>
        </w:rPr>
        <w:t>культуры и социальных отношений. Эти противоречия имеют глобальный характер и рассматриваются в масштабе междуна</w:t>
      </w:r>
      <w:r w:rsidRPr="005E4DB4">
        <w:rPr>
          <w:spacing w:val="-5"/>
        </w:rPr>
        <w:softHyphen/>
      </w:r>
      <w:r w:rsidRPr="005E4DB4">
        <w:t>родной деятельности.</w:t>
      </w:r>
    </w:p>
    <w:p w:rsidR="006E0FF8" w:rsidRPr="005E4DB4" w:rsidRDefault="006E0FF8" w:rsidP="00E60C7B">
      <w:pPr>
        <w:shd w:val="clear" w:color="auto" w:fill="FFFFFF"/>
        <w:tabs>
          <w:tab w:val="left" w:pos="581"/>
        </w:tabs>
        <w:ind w:right="10" w:firstLine="370"/>
        <w:jc w:val="both"/>
      </w:pPr>
      <w:r w:rsidRPr="005E4DB4">
        <w:rPr>
          <w:spacing w:val="-5"/>
        </w:rPr>
        <w:t xml:space="preserve">В сфере экономики важнейшим является </w:t>
      </w:r>
      <w:r w:rsidRPr="005E4DB4">
        <w:rPr>
          <w:iCs/>
          <w:spacing w:val="-5"/>
        </w:rPr>
        <w:t xml:space="preserve">противоречии </w:t>
      </w:r>
      <w:r w:rsidRPr="005E4DB4">
        <w:rPr>
          <w:iCs/>
          <w:spacing w:val="-9"/>
        </w:rPr>
        <w:t>между развитыми и развивающимися странами.</w:t>
      </w:r>
      <w:r w:rsidRPr="005E4DB4">
        <w:rPr>
          <w:i/>
          <w:iCs/>
          <w:spacing w:val="-9"/>
        </w:rPr>
        <w:t xml:space="preserve"> </w:t>
      </w:r>
      <w:r w:rsidRPr="005E4DB4">
        <w:rPr>
          <w:spacing w:val="-9"/>
        </w:rPr>
        <w:t>Его еще назы</w:t>
      </w:r>
      <w:r w:rsidRPr="005E4DB4">
        <w:rPr>
          <w:spacing w:val="-9"/>
        </w:rPr>
        <w:softHyphen/>
      </w:r>
      <w:r w:rsidRPr="005E4DB4">
        <w:t>вают противоречием между Севером и Югом.</w:t>
      </w:r>
    </w:p>
    <w:p w:rsidR="006E0FF8" w:rsidRPr="005E4DB4" w:rsidRDefault="006E0FF8" w:rsidP="00E60C7B">
      <w:pPr>
        <w:shd w:val="clear" w:color="auto" w:fill="FFFFFF"/>
        <w:ind w:left="14" w:right="19"/>
        <w:jc w:val="both"/>
      </w:pPr>
      <w:r w:rsidRPr="005E4DB4">
        <w:rPr>
          <w:spacing w:val="-8"/>
        </w:rPr>
        <w:t>Развитые страны Севера — это индустриальные и постинду</w:t>
      </w:r>
      <w:r w:rsidRPr="005E4DB4">
        <w:rPr>
          <w:spacing w:val="-8"/>
        </w:rPr>
        <w:softHyphen/>
      </w:r>
      <w:r w:rsidRPr="005E4DB4">
        <w:rPr>
          <w:spacing w:val="-5"/>
        </w:rPr>
        <w:t>стриальные общества с передовыми технологиями в производ</w:t>
      </w:r>
      <w:r w:rsidRPr="005E4DB4">
        <w:rPr>
          <w:spacing w:val="-5"/>
        </w:rPr>
        <w:softHyphen/>
        <w:t xml:space="preserve">стве и с устойчивыми системами общественного обеспечения. </w:t>
      </w:r>
      <w:r w:rsidRPr="005E4DB4">
        <w:rPr>
          <w:spacing w:val="-7"/>
        </w:rPr>
        <w:t>Они потребляют большую часть энергии, производимой на пла</w:t>
      </w:r>
      <w:r w:rsidRPr="005E4DB4">
        <w:rPr>
          <w:spacing w:val="-7"/>
        </w:rPr>
        <w:softHyphen/>
      </w:r>
      <w:r w:rsidRPr="005E4DB4">
        <w:rPr>
          <w:spacing w:val="-6"/>
        </w:rPr>
        <w:t>нете, эксплуатируют большую часть ее ресурсов.</w:t>
      </w:r>
      <w:r>
        <w:t xml:space="preserve">   </w:t>
      </w:r>
      <w:r w:rsidRPr="005E4DB4">
        <w:rPr>
          <w:spacing w:val="-3"/>
        </w:rPr>
        <w:t xml:space="preserve">Экономические успехи развитых стран сопровождаются </w:t>
      </w:r>
      <w:r w:rsidRPr="005E4DB4">
        <w:rPr>
          <w:spacing w:val="-1"/>
        </w:rPr>
        <w:t>появлением проблем культурно-психологического характе</w:t>
      </w:r>
      <w:r w:rsidRPr="005E4DB4">
        <w:rPr>
          <w:spacing w:val="-1"/>
        </w:rPr>
        <w:softHyphen/>
      </w:r>
      <w:r w:rsidRPr="005E4DB4">
        <w:rPr>
          <w:spacing w:val="-3"/>
        </w:rPr>
        <w:t xml:space="preserve">ра. Что могут предложить миру развивающиеся страны? Их вклад — сырье для промышленности, сельскохозяйственная </w:t>
      </w:r>
      <w:r w:rsidRPr="005E4DB4">
        <w:rPr>
          <w:spacing w:val="-2"/>
        </w:rPr>
        <w:t>продукция, дешевый труд людей, рынок для сбыта продук</w:t>
      </w:r>
      <w:r w:rsidRPr="005E4DB4">
        <w:rPr>
          <w:spacing w:val="-2"/>
        </w:rPr>
        <w:softHyphen/>
      </w:r>
      <w:r w:rsidRPr="005E4DB4">
        <w:rPr>
          <w:spacing w:val="-4"/>
        </w:rPr>
        <w:t>ции не самого лучшего качества. В условиях высокого разви</w:t>
      </w:r>
      <w:r w:rsidRPr="005E4DB4">
        <w:rPr>
          <w:spacing w:val="-4"/>
        </w:rPr>
        <w:softHyphen/>
        <w:t xml:space="preserve">тия международных коммуникаций, страны Севера и Юга не </w:t>
      </w:r>
      <w:r w:rsidRPr="005E4DB4">
        <w:rPr>
          <w:spacing w:val="-3"/>
        </w:rPr>
        <w:t>могут пребывать в изоляции. Проблемы одних и других ста</w:t>
      </w:r>
      <w:r w:rsidRPr="005E4DB4">
        <w:rPr>
          <w:spacing w:val="-3"/>
        </w:rPr>
        <w:softHyphen/>
      </w:r>
      <w:r w:rsidRPr="005E4DB4">
        <w:t>новятся общими.</w:t>
      </w:r>
    </w:p>
    <w:p w:rsidR="006E0FF8" w:rsidRPr="005E4DB4" w:rsidRDefault="006E0FF8" w:rsidP="00E60C7B">
      <w:pPr>
        <w:shd w:val="clear" w:color="auto" w:fill="FFFFFF"/>
        <w:tabs>
          <w:tab w:val="left" w:pos="581"/>
        </w:tabs>
        <w:spacing w:before="5"/>
        <w:ind w:right="10" w:firstLine="370"/>
        <w:jc w:val="both"/>
      </w:pPr>
      <w:r w:rsidRPr="005E4DB4">
        <w:rPr>
          <w:spacing w:val="-10"/>
        </w:rPr>
        <w:t xml:space="preserve"> В сфере культуры существуют </w:t>
      </w:r>
      <w:r w:rsidRPr="00E60C7B">
        <w:rPr>
          <w:iCs/>
          <w:spacing w:val="-10"/>
        </w:rPr>
        <w:t>противоречия между тра</w:t>
      </w:r>
      <w:r w:rsidRPr="00E60C7B">
        <w:rPr>
          <w:iCs/>
          <w:spacing w:val="-10"/>
        </w:rPr>
        <w:softHyphen/>
      </w:r>
      <w:r w:rsidRPr="00E60C7B">
        <w:rPr>
          <w:iCs/>
          <w:spacing w:val="-9"/>
        </w:rPr>
        <w:t>диционными и техногенными культурами</w:t>
      </w:r>
      <w:r w:rsidRPr="005E4DB4">
        <w:rPr>
          <w:i/>
          <w:iCs/>
          <w:spacing w:val="-9"/>
        </w:rPr>
        <w:t xml:space="preserve"> </w:t>
      </w:r>
      <w:r w:rsidRPr="005E4DB4">
        <w:rPr>
          <w:spacing w:val="-9"/>
        </w:rPr>
        <w:t>и между культурами с</w:t>
      </w:r>
      <w:r>
        <w:rPr>
          <w:spacing w:val="-9"/>
        </w:rPr>
        <w:t xml:space="preserve"> </w:t>
      </w:r>
      <w:r>
        <w:t xml:space="preserve">различной </w:t>
      </w:r>
      <w:r w:rsidRPr="005E4DB4">
        <w:t>религиозной ориентацией.</w:t>
      </w:r>
      <w:r>
        <w:t xml:space="preserve"> </w:t>
      </w:r>
      <w:r w:rsidRPr="005E4DB4">
        <w:rPr>
          <w:spacing w:val="-5"/>
        </w:rPr>
        <w:t>Традиционная культура свойственна развивающимся стра</w:t>
      </w:r>
      <w:r w:rsidRPr="005E4DB4">
        <w:rPr>
          <w:spacing w:val="-5"/>
        </w:rPr>
        <w:softHyphen/>
      </w:r>
      <w:r w:rsidRPr="005E4DB4">
        <w:rPr>
          <w:spacing w:val="-6"/>
        </w:rPr>
        <w:t>нам. Для нее характерна устойчивая система моральных и дру</w:t>
      </w:r>
      <w:r w:rsidRPr="005E4DB4">
        <w:rPr>
          <w:spacing w:val="-6"/>
        </w:rPr>
        <w:softHyphen/>
        <w:t>гих духовных ценностей. Поведение человека в такой культур</w:t>
      </w:r>
      <w:r w:rsidRPr="005E4DB4">
        <w:rPr>
          <w:spacing w:val="-6"/>
        </w:rPr>
        <w:softHyphen/>
      </w:r>
      <w:r w:rsidRPr="005E4DB4">
        <w:rPr>
          <w:spacing w:val="-3"/>
        </w:rPr>
        <w:t xml:space="preserve">ной среде определяется традициями прошлого и ценностями </w:t>
      </w:r>
      <w:r w:rsidRPr="005E4DB4">
        <w:rPr>
          <w:spacing w:val="-4"/>
        </w:rPr>
        <w:t xml:space="preserve">настоящего времени, к которым относятся постоянство среды </w:t>
      </w:r>
      <w:r w:rsidRPr="005E4DB4">
        <w:rPr>
          <w:spacing w:val="-8"/>
        </w:rPr>
        <w:t xml:space="preserve">обитания (что обеспечивает успешную социальную адаптацию), </w:t>
      </w:r>
      <w:r w:rsidRPr="005E4DB4">
        <w:t>самоконтроль, самовоспитание.</w:t>
      </w:r>
      <w:r>
        <w:t xml:space="preserve">  </w:t>
      </w:r>
      <w:r w:rsidRPr="005E4DB4">
        <w:rPr>
          <w:spacing w:val="-5"/>
        </w:rPr>
        <w:t>Для техногенной культуры характерны прерывание тради</w:t>
      </w:r>
      <w:r w:rsidRPr="005E4DB4">
        <w:rPr>
          <w:spacing w:val="-5"/>
        </w:rPr>
        <w:softHyphen/>
      </w:r>
      <w:r w:rsidRPr="005E4DB4">
        <w:rPr>
          <w:spacing w:val="-3"/>
        </w:rPr>
        <w:t>ций, относительно быстрая смена системы духовных ценно</w:t>
      </w:r>
      <w:r w:rsidRPr="005E4DB4">
        <w:rPr>
          <w:spacing w:val="-3"/>
        </w:rPr>
        <w:softHyphen/>
      </w:r>
      <w:r w:rsidRPr="005E4DB4">
        <w:rPr>
          <w:spacing w:val="-5"/>
        </w:rPr>
        <w:t xml:space="preserve">стей. Наиболее общими из них являются гибкость социальных </w:t>
      </w:r>
      <w:r w:rsidRPr="005E4DB4">
        <w:rPr>
          <w:spacing w:val="-6"/>
        </w:rPr>
        <w:t>связей, изменение взглядов на мир, безболезненный переход от</w:t>
      </w:r>
      <w:r w:rsidRPr="005E4DB4">
        <w:rPr>
          <w:spacing w:val="-7"/>
        </w:rPr>
        <w:t xml:space="preserve"> одних видов деятельности к другим, быстрая адаптация к новой </w:t>
      </w:r>
      <w:r w:rsidRPr="005E4DB4">
        <w:t>среде обитания.</w:t>
      </w:r>
    </w:p>
    <w:p w:rsidR="006E0FF8" w:rsidRPr="005E4DB4" w:rsidRDefault="006E0FF8" w:rsidP="00E60C7B">
      <w:pPr>
        <w:shd w:val="clear" w:color="auto" w:fill="FFFFFF"/>
        <w:spacing w:before="5"/>
        <w:ind w:right="5" w:firstLine="346"/>
        <w:jc w:val="both"/>
      </w:pPr>
      <w:r w:rsidRPr="005E4DB4">
        <w:rPr>
          <w:spacing w:val="-3"/>
        </w:rPr>
        <w:t>В мире так сложилось, что традиционные культуры ори</w:t>
      </w:r>
      <w:r w:rsidRPr="005E4DB4">
        <w:rPr>
          <w:spacing w:val="-3"/>
        </w:rPr>
        <w:softHyphen/>
      </w:r>
      <w:r w:rsidRPr="005E4DB4">
        <w:rPr>
          <w:spacing w:val="-4"/>
        </w:rPr>
        <w:t xml:space="preserve">ентируются на исламскую религию, а техногенные, главным </w:t>
      </w:r>
      <w:r w:rsidRPr="005E4DB4">
        <w:rPr>
          <w:spacing w:val="-2"/>
        </w:rPr>
        <w:t xml:space="preserve">образом, на христианство. Это двойное разделение создает дополнительные сложности для устранения противоречий в </w:t>
      </w:r>
      <w:r w:rsidRPr="005E4DB4">
        <w:t>сфере культуры.</w:t>
      </w:r>
    </w:p>
    <w:p w:rsidR="006E0FF8" w:rsidRPr="005E4DB4" w:rsidRDefault="006E0FF8" w:rsidP="00E60C7B">
      <w:pPr>
        <w:shd w:val="clear" w:color="auto" w:fill="FFFFFF"/>
        <w:tabs>
          <w:tab w:val="left" w:pos="576"/>
        </w:tabs>
        <w:spacing w:before="5"/>
        <w:ind w:right="10"/>
        <w:jc w:val="both"/>
      </w:pPr>
      <w:r w:rsidRPr="005E4DB4">
        <w:tab/>
      </w:r>
      <w:r w:rsidRPr="005E4DB4">
        <w:rPr>
          <w:spacing w:val="-9"/>
        </w:rPr>
        <w:t xml:space="preserve">В социальной сфере существует </w:t>
      </w:r>
      <w:r w:rsidRPr="00E60C7B">
        <w:rPr>
          <w:iCs/>
          <w:spacing w:val="-9"/>
        </w:rPr>
        <w:t>противоречие между ро</w:t>
      </w:r>
      <w:r w:rsidRPr="00E60C7B">
        <w:rPr>
          <w:iCs/>
          <w:spacing w:val="-9"/>
        </w:rPr>
        <w:softHyphen/>
      </w:r>
      <w:r w:rsidRPr="00E60C7B">
        <w:rPr>
          <w:iCs/>
          <w:spacing w:val="-10"/>
        </w:rPr>
        <w:t>стом населения и ограниченным количеством средств существо</w:t>
      </w:r>
      <w:r w:rsidRPr="00E60C7B">
        <w:rPr>
          <w:iCs/>
          <w:spacing w:val="-10"/>
        </w:rPr>
        <w:softHyphen/>
      </w:r>
      <w:r w:rsidRPr="00E60C7B">
        <w:rPr>
          <w:iCs/>
          <w:spacing w:val="-7"/>
        </w:rPr>
        <w:t>вания.</w:t>
      </w:r>
      <w:r w:rsidRPr="005E4DB4">
        <w:rPr>
          <w:i/>
          <w:iCs/>
          <w:spacing w:val="-7"/>
        </w:rPr>
        <w:t xml:space="preserve"> </w:t>
      </w:r>
      <w:r w:rsidRPr="005E4DB4">
        <w:rPr>
          <w:spacing w:val="-7"/>
        </w:rPr>
        <w:t xml:space="preserve">Его можно определить </w:t>
      </w:r>
      <w:r>
        <w:rPr>
          <w:spacing w:val="-7"/>
        </w:rPr>
        <w:t>как противоречие развития миро</w:t>
      </w:r>
      <w:r w:rsidRPr="005E4DB4">
        <w:rPr>
          <w:spacing w:val="-7"/>
        </w:rPr>
        <w:t>вого сообщества, или «противоречие роста». Суть его в том, что</w:t>
      </w:r>
      <w:r>
        <w:rPr>
          <w:spacing w:val="-7"/>
        </w:rPr>
        <w:t xml:space="preserve"> м</w:t>
      </w:r>
      <w:r w:rsidRPr="005E4DB4">
        <w:rPr>
          <w:spacing w:val="-4"/>
        </w:rPr>
        <w:t>ировое сообщество, с одной стороны, стремится к неограни</w:t>
      </w:r>
      <w:r w:rsidRPr="005E4DB4">
        <w:rPr>
          <w:spacing w:val="-4"/>
        </w:rPr>
        <w:softHyphen/>
      </w:r>
      <w:r w:rsidRPr="005E4DB4">
        <w:rPr>
          <w:spacing w:val="-6"/>
        </w:rPr>
        <w:t>ченному росту по всем параме</w:t>
      </w:r>
      <w:r>
        <w:rPr>
          <w:spacing w:val="-6"/>
        </w:rPr>
        <w:t xml:space="preserve">трам, с другой стороны, имеются   </w:t>
      </w:r>
      <w:r w:rsidRPr="005E4DB4">
        <w:rPr>
          <w:spacing w:val="-6"/>
        </w:rPr>
        <w:t>естественные ограничения для роста. Рост приводит к кризису,</w:t>
      </w:r>
      <w:r>
        <w:rPr>
          <w:spacing w:val="-6"/>
        </w:rPr>
        <w:t xml:space="preserve"> </w:t>
      </w:r>
      <w:r w:rsidRPr="005E4DB4">
        <w:rPr>
          <w:spacing w:val="-3"/>
        </w:rPr>
        <w:t>а затем к падению численности населения, производства про</w:t>
      </w:r>
      <w:r w:rsidRPr="005E4DB4">
        <w:rPr>
          <w:spacing w:val="-3"/>
        </w:rPr>
        <w:softHyphen/>
      </w:r>
      <w:r w:rsidRPr="005E4DB4">
        <w:rPr>
          <w:spacing w:val="-4"/>
        </w:rPr>
        <w:t>дуктов питания, другой необходимой продукции.</w:t>
      </w:r>
    </w:p>
    <w:p w:rsidR="006E0FF8" w:rsidRPr="005E4DB4" w:rsidRDefault="006E0FF8" w:rsidP="00E60C7B">
      <w:pPr>
        <w:shd w:val="clear" w:color="auto" w:fill="FFFFFF"/>
        <w:ind w:left="10" w:firstLine="350"/>
        <w:jc w:val="both"/>
      </w:pPr>
      <w:r w:rsidRPr="005E4DB4">
        <w:rPr>
          <w:spacing w:val="-7"/>
        </w:rPr>
        <w:t xml:space="preserve">В 1968 г. создана общественная международная ассоциация </w:t>
      </w:r>
      <w:r w:rsidRPr="005E4DB4">
        <w:rPr>
          <w:spacing w:val="-5"/>
        </w:rPr>
        <w:t>ученых и промышленников для обсуждения проблем и проти</w:t>
      </w:r>
      <w:r w:rsidRPr="005E4DB4">
        <w:rPr>
          <w:spacing w:val="-5"/>
        </w:rPr>
        <w:softHyphen/>
      </w:r>
      <w:r w:rsidRPr="005E4DB4">
        <w:rPr>
          <w:spacing w:val="-8"/>
        </w:rPr>
        <w:t xml:space="preserve">воречий роста человечества — так называемый «римский клуб». </w:t>
      </w:r>
      <w:r w:rsidRPr="005E4DB4">
        <w:rPr>
          <w:spacing w:val="-5"/>
        </w:rPr>
        <w:t>Его исследования по проекту «Сложное положение человече</w:t>
      </w:r>
      <w:r w:rsidRPr="005E4DB4">
        <w:rPr>
          <w:spacing w:val="-5"/>
        </w:rPr>
        <w:softHyphen/>
        <w:t>ства» выделили пять основных факторов, которые определяют и, в итоге, ограничивают рост мирового сообщества на нашей планете: численность населения, сельскохозяйственное произ</w:t>
      </w:r>
      <w:r w:rsidRPr="005E4DB4">
        <w:rPr>
          <w:spacing w:val="-5"/>
        </w:rPr>
        <w:softHyphen/>
      </w:r>
      <w:r w:rsidRPr="005E4DB4">
        <w:rPr>
          <w:spacing w:val="-6"/>
        </w:rPr>
        <w:t>водство, природные ресурсы, промышленное производство, за</w:t>
      </w:r>
      <w:r w:rsidRPr="005E4DB4">
        <w:rPr>
          <w:spacing w:val="-6"/>
        </w:rPr>
        <w:softHyphen/>
      </w:r>
      <w:r w:rsidRPr="005E4DB4">
        <w:t>грязнение среды.</w:t>
      </w:r>
    </w:p>
    <w:p w:rsidR="006E0FF8" w:rsidRPr="00E60C7B" w:rsidRDefault="006E0FF8" w:rsidP="00E60C7B">
      <w:pPr>
        <w:shd w:val="clear" w:color="auto" w:fill="FFFFFF"/>
        <w:tabs>
          <w:tab w:val="left" w:pos="653"/>
        </w:tabs>
        <w:spacing w:before="5"/>
        <w:ind w:left="5" w:firstLine="350"/>
        <w:jc w:val="both"/>
        <w:rPr>
          <w:spacing w:val="-9"/>
        </w:rPr>
      </w:pPr>
      <w:r w:rsidRPr="005E4DB4">
        <w:rPr>
          <w:spacing w:val="-1"/>
        </w:rPr>
        <w:t>Социально-экономическим противоречием является</w:t>
      </w:r>
      <w:r>
        <w:rPr>
          <w:spacing w:val="-1"/>
        </w:rPr>
        <w:t xml:space="preserve"> </w:t>
      </w:r>
      <w:r w:rsidRPr="005E4DB4">
        <w:rPr>
          <w:spacing w:val="-11"/>
        </w:rPr>
        <w:t xml:space="preserve">противоречие </w:t>
      </w:r>
      <w:r w:rsidRPr="00E60C7B">
        <w:rPr>
          <w:iCs/>
          <w:spacing w:val="-11"/>
        </w:rPr>
        <w:t>между человеческим и машинным фактором совре</w:t>
      </w:r>
      <w:r w:rsidRPr="00E60C7B">
        <w:rPr>
          <w:iCs/>
          <w:spacing w:val="-11"/>
        </w:rPr>
        <w:softHyphen/>
      </w:r>
      <w:r w:rsidRPr="00E60C7B">
        <w:rPr>
          <w:iCs/>
          <w:spacing w:val="-9"/>
        </w:rPr>
        <w:t>менного производства.</w:t>
      </w:r>
      <w:r w:rsidRPr="005E4DB4">
        <w:rPr>
          <w:i/>
          <w:iCs/>
          <w:spacing w:val="-9"/>
        </w:rPr>
        <w:t xml:space="preserve"> </w:t>
      </w:r>
      <w:r w:rsidRPr="005E4DB4">
        <w:rPr>
          <w:spacing w:val="-9"/>
        </w:rPr>
        <w:t>Хотя повсеместно в мире имеется тенден</w:t>
      </w:r>
      <w:r w:rsidRPr="005E4DB4">
        <w:rPr>
          <w:spacing w:val="-9"/>
        </w:rPr>
        <w:softHyphen/>
      </w:r>
      <w:r w:rsidRPr="005E4DB4">
        <w:rPr>
          <w:spacing w:val="-4"/>
        </w:rPr>
        <w:t>ция к автоматизации производства, человеческий фактор при</w:t>
      </w:r>
      <w:r w:rsidRPr="005E4DB4">
        <w:rPr>
          <w:spacing w:val="-4"/>
        </w:rPr>
        <w:softHyphen/>
      </w:r>
      <w:r w:rsidRPr="005E4DB4">
        <w:rPr>
          <w:spacing w:val="-6"/>
        </w:rPr>
        <w:t>обретает все большее значени</w:t>
      </w:r>
      <w:r>
        <w:rPr>
          <w:spacing w:val="-6"/>
        </w:rPr>
        <w:t xml:space="preserve">е. Человек по-прежнему остается  </w:t>
      </w:r>
      <w:r w:rsidRPr="005E4DB4">
        <w:rPr>
          <w:spacing w:val="-6"/>
        </w:rPr>
        <w:t>рядом с машиной: он составляет программы для компьютеров,</w:t>
      </w:r>
      <w:r>
        <w:rPr>
          <w:spacing w:val="-6"/>
        </w:rPr>
        <w:t xml:space="preserve">  </w:t>
      </w:r>
      <w:r w:rsidRPr="005E4DB4">
        <w:rPr>
          <w:spacing w:val="-4"/>
        </w:rPr>
        <w:t>он обслуживает механизмы и управляет ими. Уровень интел</w:t>
      </w:r>
      <w:r w:rsidRPr="005E4DB4">
        <w:rPr>
          <w:spacing w:val="-4"/>
        </w:rPr>
        <w:softHyphen/>
      </w:r>
      <w:r w:rsidRPr="005E4DB4">
        <w:rPr>
          <w:spacing w:val="-5"/>
        </w:rPr>
        <w:t>лектуальной и гуманитарной подготовки человека определяет</w:t>
      </w:r>
      <w:r>
        <w:rPr>
          <w:spacing w:val="-5"/>
        </w:rPr>
        <w:t xml:space="preserve">   </w:t>
      </w:r>
      <w:r w:rsidRPr="005E4DB4">
        <w:t>безопасность современного мира.</w:t>
      </w:r>
    </w:p>
    <w:p w:rsidR="006E0FF8" w:rsidRDefault="006E0FF8" w:rsidP="00E60C7B">
      <w:pPr>
        <w:shd w:val="clear" w:color="auto" w:fill="FFFFFF"/>
        <w:ind w:left="14" w:right="5" w:firstLine="350"/>
        <w:jc w:val="both"/>
      </w:pPr>
      <w:r w:rsidRPr="005E4DB4">
        <w:rPr>
          <w:spacing w:val="-3"/>
        </w:rPr>
        <w:t xml:space="preserve">Указанные противоречия могут оказаться и тормозом, и </w:t>
      </w:r>
      <w:r w:rsidRPr="005E4DB4">
        <w:rPr>
          <w:spacing w:val="-6"/>
        </w:rPr>
        <w:t>двигателем развития мирового сообщества. Необходимы науч</w:t>
      </w:r>
      <w:r w:rsidRPr="005E4DB4">
        <w:rPr>
          <w:spacing w:val="-6"/>
        </w:rPr>
        <w:softHyphen/>
        <w:t xml:space="preserve">ный подход к их выявлению и сотрудничество всех стран в их </w:t>
      </w:r>
      <w:r w:rsidRPr="005E4DB4">
        <w:t>разрешении.</w:t>
      </w:r>
    </w:p>
    <w:p w:rsidR="006E0FF8" w:rsidRPr="004D51DE" w:rsidRDefault="006E0FF8" w:rsidP="00F671BE">
      <w:pPr>
        <w:shd w:val="clear" w:color="auto" w:fill="FFFFFF"/>
        <w:tabs>
          <w:tab w:val="left" w:pos="485"/>
        </w:tabs>
        <w:spacing w:line="245" w:lineRule="exact"/>
        <w:ind w:right="10"/>
        <w:jc w:val="right"/>
      </w:pPr>
      <w:r>
        <w:t xml:space="preserve">                                                                                                                </w:t>
      </w:r>
      <w:r w:rsidRPr="004D51DE">
        <w:t>В.И. Филоненко</w:t>
      </w:r>
    </w:p>
    <w:p w:rsidR="006E0FF8" w:rsidRPr="005E4DB4" w:rsidRDefault="006E0FF8" w:rsidP="00E60C7B">
      <w:pPr>
        <w:shd w:val="clear" w:color="auto" w:fill="FFFFFF"/>
        <w:ind w:left="14" w:right="5" w:firstLine="350"/>
        <w:jc w:val="both"/>
      </w:pPr>
    </w:p>
    <w:p w:rsidR="006E0FF8" w:rsidRPr="005E4DB4" w:rsidRDefault="006E0FF8" w:rsidP="008C1596">
      <w:pPr>
        <w:ind w:hanging="540"/>
        <w:rPr>
          <w:b/>
          <w:i/>
          <w:sz w:val="28"/>
          <w:szCs w:val="28"/>
        </w:rPr>
      </w:pPr>
    </w:p>
    <w:p w:rsidR="006E0FF8" w:rsidRPr="00E260A7" w:rsidRDefault="006E0FF8" w:rsidP="00413BB3">
      <w:pPr>
        <w:spacing w:before="100" w:beforeAutospacing="1"/>
        <w:ind w:hanging="539"/>
        <w:jc w:val="both"/>
        <w:rPr>
          <w:spacing w:val="-1"/>
        </w:rPr>
      </w:pPr>
      <w:r>
        <w:rPr>
          <w:bdr w:val="single" w:sz="4" w:space="0" w:color="auto" w:frame="1"/>
        </w:rPr>
        <w:t>С 1</w:t>
      </w:r>
      <w:r>
        <w:t xml:space="preserve">   В чем сущность процесса глобализации общества в  </w:t>
      </w:r>
      <w:r w:rsidRPr="00A4115B">
        <w:rPr>
          <w:spacing w:val="-1"/>
          <w:lang w:val="en-US"/>
        </w:rPr>
        <w:t>XXI</w:t>
      </w:r>
      <w:r>
        <w:rPr>
          <w:spacing w:val="-1"/>
        </w:rPr>
        <w:t xml:space="preserve"> веке? Что придает особую  целостность современному миру?  </w:t>
      </w:r>
      <w:r>
        <w:t>Приведите  4 примера использования  глобальной сети Интернет.</w:t>
      </w:r>
    </w:p>
    <w:p w:rsidR="006E0FF8" w:rsidRDefault="006E0FF8" w:rsidP="00413BB3">
      <w:pPr>
        <w:ind w:hanging="540"/>
        <w:jc w:val="both"/>
      </w:pPr>
      <w:r>
        <w:rPr>
          <w:bdr w:val="single" w:sz="4" w:space="0" w:color="auto" w:frame="1"/>
        </w:rPr>
        <w:t>С 2</w:t>
      </w:r>
      <w:r>
        <w:t xml:space="preserve">     Перечислите основные противоречия современного мира. Согласны ли вы с автором, утверждающим, что  «у</w:t>
      </w:r>
      <w:r w:rsidRPr="005E4DB4">
        <w:rPr>
          <w:spacing w:val="-3"/>
        </w:rPr>
        <w:t xml:space="preserve">казанные противоречия могут оказаться и тормозом, и </w:t>
      </w:r>
      <w:r w:rsidRPr="005E4DB4">
        <w:rPr>
          <w:spacing w:val="-6"/>
        </w:rPr>
        <w:t>двигателем развития мирового сообщества</w:t>
      </w:r>
      <w:r>
        <w:rPr>
          <w:spacing w:val="-6"/>
        </w:rPr>
        <w:t>»? Свой ответ обоснуйте двумя аргументами.</w:t>
      </w:r>
    </w:p>
    <w:p w:rsidR="006E0FF8" w:rsidRDefault="006E0FF8" w:rsidP="00413BB3">
      <w:pPr>
        <w:jc w:val="both"/>
      </w:pPr>
    </w:p>
    <w:p w:rsidR="006E0FF8" w:rsidRDefault="006E0FF8" w:rsidP="00413BB3">
      <w:pPr>
        <w:ind w:left="180" w:hanging="720"/>
        <w:jc w:val="both"/>
      </w:pPr>
      <w:r>
        <w:rPr>
          <w:bdr w:val="single" w:sz="4" w:space="0" w:color="auto" w:frame="1"/>
        </w:rPr>
        <w:t>С 3</w:t>
      </w:r>
      <w:r>
        <w:t xml:space="preserve">   В чем заключается основное противоречие в экономической  сфере? Почему автор   утверждает, что проблемы стран с очень низким уровнем  развития экономики становятся одновременно и проблемами высокоразвитых мировых держав?  Приведите 2 </w:t>
      </w:r>
    </w:p>
    <w:p w:rsidR="006E0FF8" w:rsidRDefault="006E0FF8" w:rsidP="00413BB3">
      <w:pPr>
        <w:ind w:left="-540"/>
        <w:jc w:val="both"/>
      </w:pPr>
      <w:r>
        <w:t xml:space="preserve">             аргумента в подтверждение данной мысли</w:t>
      </w:r>
    </w:p>
    <w:p w:rsidR="006E0FF8" w:rsidRDefault="006E0FF8" w:rsidP="00413BB3">
      <w:pPr>
        <w:pStyle w:val="BodyTextIndent"/>
        <w:spacing w:before="100" w:beforeAutospacing="1" w:line="240" w:lineRule="auto"/>
        <w:ind w:hanging="540"/>
        <w:rPr>
          <w:color w:val="000000"/>
          <w:sz w:val="24"/>
          <w:szCs w:val="24"/>
        </w:rPr>
      </w:pPr>
      <w:r>
        <w:rPr>
          <w:bdr w:val="single" w:sz="4" w:space="0" w:color="auto" w:frame="1"/>
        </w:rPr>
        <w:t xml:space="preserve">С4 </w:t>
      </w:r>
      <w:r>
        <w:t xml:space="preserve">    </w:t>
      </w:r>
      <w:r>
        <w:rPr>
          <w:color w:val="000000"/>
          <w:sz w:val="24"/>
          <w:szCs w:val="24"/>
        </w:rPr>
        <w:t>О каком противоречии в сфере культуры говорит автор? Как вы понимаете выражение «Диалог культур»? С опорой на жизненный опыт и знания обществоведческого курса приведите два примера такого процесса.</w:t>
      </w:r>
    </w:p>
    <w:p w:rsidR="006E0FF8" w:rsidRDefault="006E0FF8" w:rsidP="00E260A7">
      <w:pPr>
        <w:pStyle w:val="BodyTextIndent"/>
        <w:spacing w:before="100" w:beforeAutospacing="1" w:line="240" w:lineRule="auto"/>
        <w:ind w:hanging="540"/>
        <w:rPr>
          <w:color w:val="000000"/>
          <w:sz w:val="24"/>
          <w:szCs w:val="24"/>
        </w:rPr>
      </w:pPr>
      <w:r>
        <w:rPr>
          <w:color w:val="000000"/>
          <w:sz w:val="24"/>
          <w:szCs w:val="24"/>
        </w:rPr>
        <w:t>________________________________________________________________________________</w:t>
      </w:r>
    </w:p>
    <w:p w:rsidR="006E0FF8" w:rsidRDefault="006E0FF8" w:rsidP="00E260A7">
      <w:pPr>
        <w:ind w:left="-540"/>
      </w:pPr>
    </w:p>
    <w:p w:rsidR="006E0FF8" w:rsidRDefault="006E0FF8" w:rsidP="00E260A7">
      <w:pPr>
        <w:ind w:hanging="540"/>
      </w:pPr>
      <w:r>
        <w:rPr>
          <w:bdr w:val="single" w:sz="4" w:space="0" w:color="auto" w:frame="1"/>
        </w:rPr>
        <w:t xml:space="preserve">С 5 </w:t>
      </w:r>
      <w:r>
        <w:t xml:space="preserve">     Назовите  не менее трех причин межнациональных конфликтов.</w:t>
      </w:r>
    </w:p>
    <w:p w:rsidR="006E0FF8" w:rsidRDefault="006E0FF8" w:rsidP="008C1596"/>
    <w:p w:rsidR="006E0FF8" w:rsidRDefault="006E0FF8" w:rsidP="00FE068E">
      <w:pPr>
        <w:ind w:hanging="540"/>
      </w:pPr>
      <w:r>
        <w:rPr>
          <w:bdr w:val="single" w:sz="4" w:space="0" w:color="auto" w:frame="1"/>
        </w:rPr>
        <w:t xml:space="preserve">С 6 </w:t>
      </w:r>
      <w:r>
        <w:t xml:space="preserve">     Что такое налог? Назовите два вида налогов, взимаемых в РФ.</w:t>
      </w:r>
    </w:p>
    <w:p w:rsidR="006E0FF8" w:rsidRDefault="006E0FF8" w:rsidP="008C1596"/>
    <w:p w:rsidR="006E0FF8" w:rsidRDefault="006E0FF8" w:rsidP="002F563B">
      <w:pPr>
        <w:ind w:hanging="540"/>
      </w:pPr>
      <w:r>
        <w:rPr>
          <w:bdr w:val="single" w:sz="4" w:space="0" w:color="auto" w:frame="1"/>
        </w:rPr>
        <w:t xml:space="preserve">С 7  </w:t>
      </w:r>
      <w:r>
        <w:t xml:space="preserve">    Гражданка А. имеет в собственности земельный участок. Назовите три  возможных способа извлечения  дохода.</w:t>
      </w:r>
    </w:p>
    <w:p w:rsidR="006E0FF8" w:rsidRDefault="006E0FF8" w:rsidP="002F563B">
      <w:pPr>
        <w:rPr>
          <w:b/>
          <w:i/>
          <w:sz w:val="32"/>
          <w:szCs w:val="32"/>
        </w:rPr>
      </w:pPr>
    </w:p>
    <w:p w:rsidR="006E0FF8" w:rsidRPr="002F563B" w:rsidRDefault="006E0FF8" w:rsidP="002F563B">
      <w:pPr>
        <w:pBdr>
          <w:top w:val="single" w:sz="4" w:space="1" w:color="auto"/>
          <w:left w:val="single" w:sz="4" w:space="4" w:color="auto"/>
          <w:bottom w:val="single" w:sz="4" w:space="1" w:color="auto"/>
          <w:right w:val="single" w:sz="4" w:space="4" w:color="auto"/>
        </w:pBdr>
        <w:ind w:firstLine="360"/>
        <w:rPr>
          <w:b/>
          <w:i/>
          <w:sz w:val="28"/>
          <w:szCs w:val="28"/>
        </w:rPr>
      </w:pPr>
      <w:r w:rsidRPr="002F563B">
        <w:rPr>
          <w:b/>
          <w:sz w:val="28"/>
          <w:szCs w:val="28"/>
        </w:rPr>
        <w:t xml:space="preserve">     </w:t>
      </w:r>
      <w:r w:rsidRPr="002F563B">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8C1596">
      <w:pPr>
        <w:ind w:firstLine="360"/>
      </w:pPr>
    </w:p>
    <w:p w:rsidR="006E0FF8" w:rsidRDefault="006E0FF8" w:rsidP="008C1596">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8C1596">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8C1596">
      <w:pPr>
        <w:ind w:left="-180"/>
      </w:pPr>
    </w:p>
    <w:p w:rsidR="006E0FF8" w:rsidRDefault="006E0FF8" w:rsidP="008C1596">
      <w:pPr>
        <w:ind w:left="-180"/>
      </w:pPr>
      <w:r>
        <w:rPr>
          <w:bdr w:val="single" w:sz="4" w:space="0" w:color="auto" w:frame="1"/>
        </w:rPr>
        <w:t xml:space="preserve">   С 8.1</w:t>
      </w:r>
      <w:r>
        <w:t xml:space="preserve">             </w:t>
      </w:r>
      <w:r>
        <w:rPr>
          <w:b/>
        </w:rPr>
        <w:t xml:space="preserve">Философия </w:t>
      </w:r>
      <w:r>
        <w:t xml:space="preserve">                   «Безумцы прокладывают пути, по которым следом</w:t>
      </w:r>
    </w:p>
    <w:p w:rsidR="006E0FF8" w:rsidRDefault="006E0FF8" w:rsidP="008C1596">
      <w:pPr>
        <w:ind w:left="-180"/>
      </w:pPr>
      <w:r>
        <w:t xml:space="preserve">                                                                    пойдут рассудительные»(Ф.М. Достоевский)</w:t>
      </w:r>
    </w:p>
    <w:p w:rsidR="006E0FF8" w:rsidRDefault="006E0FF8" w:rsidP="008C1596">
      <w:pPr>
        <w:ind w:left="-180"/>
      </w:pPr>
    </w:p>
    <w:p w:rsidR="006E0FF8" w:rsidRDefault="006E0FF8" w:rsidP="008C1596">
      <w:pPr>
        <w:ind w:left="-180"/>
      </w:pPr>
      <w:r>
        <w:rPr>
          <w:bdr w:val="single" w:sz="4" w:space="0" w:color="auto" w:frame="1"/>
        </w:rPr>
        <w:t xml:space="preserve">   С 8.2</w:t>
      </w:r>
      <w:r>
        <w:t xml:space="preserve">             </w:t>
      </w:r>
      <w:r>
        <w:rPr>
          <w:b/>
        </w:rPr>
        <w:t xml:space="preserve">Социальная   </w:t>
      </w:r>
      <w:r>
        <w:t xml:space="preserve">             «Талант сам по себе бесцветен и приобретает окраску </w:t>
      </w:r>
    </w:p>
    <w:p w:rsidR="006E0FF8" w:rsidRPr="0049347A" w:rsidRDefault="006E0FF8" w:rsidP="008C1596">
      <w:pPr>
        <w:ind w:left="-180"/>
      </w:pPr>
      <w:r>
        <w:t xml:space="preserve">                         </w:t>
      </w:r>
      <w:r w:rsidRPr="0049347A">
        <w:rPr>
          <w:b/>
        </w:rPr>
        <w:t xml:space="preserve">психология   </w:t>
      </w:r>
      <w:r>
        <w:t xml:space="preserve">                 только в применении» (М.Е. Салтыков-Щедрин)                                                                                  </w:t>
      </w:r>
    </w:p>
    <w:p w:rsidR="006E0FF8" w:rsidRDefault="006E0FF8" w:rsidP="008C1596">
      <w:pPr>
        <w:ind w:left="-180"/>
      </w:pPr>
    </w:p>
    <w:p w:rsidR="006E0FF8" w:rsidRDefault="006E0FF8" w:rsidP="008C1596">
      <w:pPr>
        <w:ind w:left="-180"/>
      </w:pPr>
      <w:r>
        <w:rPr>
          <w:bdr w:val="single" w:sz="4" w:space="0" w:color="auto" w:frame="1"/>
        </w:rPr>
        <w:t xml:space="preserve">   С 8.3</w:t>
      </w:r>
      <w:r>
        <w:t xml:space="preserve">             </w:t>
      </w:r>
      <w:r>
        <w:rPr>
          <w:b/>
        </w:rPr>
        <w:t xml:space="preserve"> Экономика</w:t>
      </w:r>
      <w:r>
        <w:t xml:space="preserve">                     «Преследуя свои собственные интересы, человек </w:t>
      </w:r>
    </w:p>
    <w:p w:rsidR="006E0FF8" w:rsidRDefault="006E0FF8" w:rsidP="008C1596">
      <w:pPr>
        <w:ind w:left="-180"/>
      </w:pPr>
      <w:r>
        <w:t xml:space="preserve">                                                                    часто более действенным образом служит интересам</w:t>
      </w:r>
    </w:p>
    <w:p w:rsidR="006E0FF8" w:rsidRDefault="006E0FF8" w:rsidP="008C1596">
      <w:pPr>
        <w:ind w:left="-180"/>
      </w:pPr>
      <w:r>
        <w:t xml:space="preserve">                                                                    общества, чем тогда, когда сознательно стремится </w:t>
      </w:r>
    </w:p>
    <w:p w:rsidR="006E0FF8" w:rsidRDefault="006E0FF8" w:rsidP="008C1596">
      <w:pPr>
        <w:ind w:left="-180"/>
      </w:pPr>
      <w:r>
        <w:t xml:space="preserve">                                                                    служить ему».  (А. Смит)</w:t>
      </w:r>
    </w:p>
    <w:p w:rsidR="006E0FF8" w:rsidRDefault="006E0FF8" w:rsidP="008C1596">
      <w:pPr>
        <w:ind w:left="-180"/>
      </w:pPr>
    </w:p>
    <w:p w:rsidR="006E0FF8" w:rsidRDefault="006E0FF8" w:rsidP="008C1596">
      <w:pPr>
        <w:ind w:left="-180"/>
      </w:pPr>
      <w:r>
        <w:rPr>
          <w:bdr w:val="single" w:sz="4" w:space="0" w:color="auto" w:frame="1"/>
        </w:rPr>
        <w:t xml:space="preserve">   С 8.4 </w:t>
      </w:r>
      <w:r>
        <w:t xml:space="preserve">           </w:t>
      </w:r>
      <w:r>
        <w:rPr>
          <w:b/>
        </w:rPr>
        <w:t>Социология</w:t>
      </w:r>
      <w:r>
        <w:t xml:space="preserve">          «Лучшая школа дисциплины есть семья».</w:t>
      </w:r>
    </w:p>
    <w:p w:rsidR="006E0FF8" w:rsidRDefault="006E0FF8" w:rsidP="008C1596">
      <w:pPr>
        <w:ind w:left="-180"/>
      </w:pPr>
      <w:r>
        <w:t xml:space="preserve">                                                                                                                        (Самюэл Смайлс)</w:t>
      </w:r>
    </w:p>
    <w:p w:rsidR="006E0FF8" w:rsidRDefault="006E0FF8" w:rsidP="008C1596">
      <w:pPr>
        <w:ind w:left="-180"/>
      </w:pPr>
    </w:p>
    <w:p w:rsidR="006E0FF8" w:rsidRDefault="006E0FF8" w:rsidP="008C1596">
      <w:pPr>
        <w:ind w:left="-180"/>
      </w:pPr>
      <w:r>
        <w:rPr>
          <w:bdr w:val="single" w:sz="4" w:space="0" w:color="auto" w:frame="1"/>
        </w:rPr>
        <w:t xml:space="preserve">   С 8.5 </w:t>
      </w:r>
      <w:r>
        <w:t xml:space="preserve">           </w:t>
      </w:r>
      <w:r>
        <w:rPr>
          <w:b/>
        </w:rPr>
        <w:t>Политология</w:t>
      </w:r>
      <w:r>
        <w:t xml:space="preserve">          «Горе тому государственному деятелю, который не </w:t>
      </w:r>
    </w:p>
    <w:p w:rsidR="006E0FF8" w:rsidRDefault="006E0FF8" w:rsidP="008C1596">
      <w:pPr>
        <w:ind w:left="-180"/>
      </w:pPr>
      <w:r>
        <w:t xml:space="preserve">                                                          позаботился найти такое основание для войны, которое и </w:t>
      </w:r>
    </w:p>
    <w:p w:rsidR="006E0FF8" w:rsidRDefault="006E0FF8" w:rsidP="008C1596">
      <w:pPr>
        <w:ind w:left="-180"/>
      </w:pPr>
      <w:r>
        <w:t xml:space="preserve">                                                          после войны еще сохранит свое значение». </w:t>
      </w:r>
    </w:p>
    <w:p w:rsidR="006E0FF8" w:rsidRDefault="006E0FF8" w:rsidP="008C1596">
      <w:pPr>
        <w:ind w:left="-180"/>
      </w:pPr>
      <w:r>
        <w:t xml:space="preserve">                                                                                                                          (Отто фон Бисмарк)</w:t>
      </w:r>
    </w:p>
    <w:p w:rsidR="006E0FF8" w:rsidRDefault="006E0FF8" w:rsidP="008C1596">
      <w:pPr>
        <w:ind w:left="-180"/>
      </w:pPr>
    </w:p>
    <w:p w:rsidR="006E0FF8" w:rsidRDefault="006E0FF8" w:rsidP="008C1596">
      <w:pPr>
        <w:ind w:left="-180"/>
      </w:pPr>
      <w:r>
        <w:rPr>
          <w:bdr w:val="single" w:sz="4" w:space="0" w:color="auto" w:frame="1"/>
        </w:rPr>
        <w:t xml:space="preserve">   С 8.6 </w:t>
      </w:r>
      <w:r>
        <w:t xml:space="preserve">          </w:t>
      </w:r>
      <w:r>
        <w:rPr>
          <w:b/>
        </w:rPr>
        <w:t xml:space="preserve"> Правоведение</w:t>
      </w:r>
      <w:r>
        <w:t xml:space="preserve">        «Наказание не должно внушать больше отвращения, чем </w:t>
      </w:r>
    </w:p>
    <w:p w:rsidR="006E0FF8" w:rsidRDefault="006E0FF8" w:rsidP="008C1596">
      <w:pPr>
        <w:ind w:left="-180"/>
      </w:pPr>
      <w:r>
        <w:t xml:space="preserve">                                                           поступок». (К. Маркс)</w:t>
      </w:r>
    </w:p>
    <w:p w:rsidR="006E0FF8" w:rsidRDefault="006E0FF8" w:rsidP="008C1596">
      <w:pPr>
        <w:ind w:left="-180"/>
      </w:pPr>
    </w:p>
    <w:p w:rsidR="006E0FF8" w:rsidRDefault="006E0FF8" w:rsidP="008C1596">
      <w:pPr>
        <w:pBdr>
          <w:top w:val="single" w:sz="4" w:space="1" w:color="auto"/>
          <w:left w:val="single" w:sz="4" w:space="4" w:color="auto"/>
          <w:bottom w:val="single" w:sz="4" w:space="1" w:color="auto"/>
          <w:right w:val="single" w:sz="4" w:space="4" w:color="auto"/>
        </w:pBdr>
        <w:rPr>
          <w:i/>
          <w:sz w:val="32"/>
          <w:szCs w:val="32"/>
        </w:rPr>
      </w:pPr>
      <w:r>
        <w:rPr>
          <w:i/>
          <w:sz w:val="32"/>
          <w:szCs w:val="32"/>
        </w:rPr>
        <w:t>В бланке ответов №2 запишите полный номер задания (например, С 8.5), выбранное высказывание, а затем развернутый ответ</w:t>
      </w:r>
    </w:p>
    <w:p w:rsidR="006E0FF8" w:rsidRDefault="006E0FF8" w:rsidP="008C1596">
      <w:pPr>
        <w:ind w:left="-540"/>
        <w:jc w:val="center"/>
        <w:rPr>
          <w:b/>
          <w:sz w:val="40"/>
          <w:szCs w:val="40"/>
        </w:rPr>
      </w:pPr>
    </w:p>
    <w:p w:rsidR="006E0FF8" w:rsidRPr="00460FC4" w:rsidRDefault="006E0FF8" w:rsidP="008C1596">
      <w:pPr>
        <w:ind w:left="-540"/>
        <w:jc w:val="center"/>
        <w:rPr>
          <w:b/>
          <w:sz w:val="40"/>
          <w:szCs w:val="40"/>
        </w:rPr>
      </w:pPr>
      <w:r w:rsidRPr="00460FC4">
        <w:rPr>
          <w:b/>
          <w:sz w:val="40"/>
          <w:szCs w:val="40"/>
        </w:rPr>
        <w:t xml:space="preserve">ВАРИАНТ </w:t>
      </w:r>
      <w:r>
        <w:rPr>
          <w:b/>
          <w:sz w:val="40"/>
          <w:szCs w:val="40"/>
        </w:rPr>
        <w:t>14</w:t>
      </w:r>
    </w:p>
    <w:p w:rsidR="006E0FF8" w:rsidRDefault="006E0FF8" w:rsidP="008C1596">
      <w:pPr>
        <w:tabs>
          <w:tab w:val="left" w:pos="5420"/>
        </w:tabs>
        <w:ind w:left="-540"/>
        <w:rPr>
          <w:b/>
          <w:sz w:val="32"/>
          <w:szCs w:val="32"/>
        </w:rPr>
      </w:pPr>
      <w:r>
        <w:rPr>
          <w:b/>
          <w:sz w:val="32"/>
          <w:szCs w:val="32"/>
        </w:rPr>
        <w:t xml:space="preserve">                                                       Часть 1</w:t>
      </w:r>
      <w:r>
        <w:rPr>
          <w:b/>
          <w:sz w:val="32"/>
          <w:szCs w:val="32"/>
        </w:rPr>
        <w:tab/>
      </w:r>
    </w:p>
    <w:p w:rsidR="006E0FF8" w:rsidRDefault="006E0FF8" w:rsidP="008C1596">
      <w:pPr>
        <w:rPr>
          <w:sz w:val="32"/>
          <w:szCs w:val="32"/>
        </w:rPr>
      </w:pPr>
    </w:p>
    <w:p w:rsidR="006E0FF8" w:rsidRPr="009E2655" w:rsidRDefault="006E0FF8" w:rsidP="008C1596">
      <w:pPr>
        <w:pBdr>
          <w:top w:val="single" w:sz="4" w:space="1" w:color="auto"/>
          <w:left w:val="single" w:sz="4" w:space="4" w:color="auto"/>
          <w:bottom w:val="single" w:sz="4" w:space="1" w:color="auto"/>
          <w:right w:val="single" w:sz="4" w:space="4" w:color="auto"/>
        </w:pBdr>
        <w:jc w:val="both"/>
        <w:rPr>
          <w:b/>
          <w:sz w:val="28"/>
          <w:szCs w:val="28"/>
        </w:rPr>
      </w:pPr>
      <w:r w:rsidRPr="009E2655">
        <w:rPr>
          <w:b/>
          <w:i/>
          <w:sz w:val="28"/>
          <w:szCs w:val="28"/>
        </w:rPr>
        <w:t xml:space="preserve">   При выполнении заданий этой части в бланке ответов № 1 под номером, выполняемого вами задания (А1 – А30) поставьте знак </w:t>
      </w:r>
      <w:r w:rsidRPr="009E2655">
        <w:rPr>
          <w:b/>
          <w:sz w:val="28"/>
          <w:szCs w:val="28"/>
        </w:rPr>
        <w:t>«х»</w:t>
      </w:r>
      <w:r w:rsidRPr="009E2655">
        <w:rPr>
          <w:b/>
          <w:i/>
          <w:sz w:val="28"/>
          <w:szCs w:val="28"/>
        </w:rPr>
        <w:t xml:space="preserve"> в клеточке, номер которой соответствует номеру выбранного вами ответа.</w:t>
      </w:r>
      <w:r w:rsidRPr="009E2655">
        <w:rPr>
          <w:b/>
          <w:sz w:val="28"/>
          <w:szCs w:val="28"/>
        </w:rPr>
        <w:t xml:space="preserve">    </w:t>
      </w:r>
    </w:p>
    <w:p w:rsidR="006E0FF8" w:rsidRDefault="006E0FF8" w:rsidP="008C1596">
      <w:pPr>
        <w:ind w:left="-540"/>
      </w:pPr>
    </w:p>
    <w:p w:rsidR="006E0FF8" w:rsidRDefault="006E0FF8" w:rsidP="008C1596">
      <w:pPr>
        <w:ind w:left="-540"/>
      </w:pPr>
      <w:r>
        <w:rPr>
          <w:bdr w:val="single" w:sz="4" w:space="0" w:color="auto" w:frame="1"/>
        </w:rPr>
        <w:t>А 1</w:t>
      </w:r>
      <w:r>
        <w:t xml:space="preserve">      Развитие общества носит динамический характер, потому что оно:</w:t>
      </w:r>
    </w:p>
    <w:p w:rsidR="006E0FF8" w:rsidRDefault="006E0FF8" w:rsidP="008C1596">
      <w:pPr>
        <w:ind w:left="-540"/>
      </w:pPr>
      <w:r>
        <w:t xml:space="preserve">                            1) тесно связано с природой                </w:t>
      </w:r>
    </w:p>
    <w:p w:rsidR="006E0FF8" w:rsidRDefault="006E0FF8" w:rsidP="008C1596">
      <w:pPr>
        <w:ind w:left="-540"/>
      </w:pPr>
      <w:r>
        <w:t xml:space="preserve">                             2) является неразделимым целым</w:t>
      </w:r>
    </w:p>
    <w:p w:rsidR="006E0FF8" w:rsidRDefault="006E0FF8" w:rsidP="008C1596">
      <w:pPr>
        <w:ind w:left="-540"/>
      </w:pPr>
      <w:r>
        <w:t xml:space="preserve">                             3) делится на подсистемы – сферы общественной жизни                         </w:t>
      </w:r>
    </w:p>
    <w:p w:rsidR="006E0FF8" w:rsidRDefault="006E0FF8" w:rsidP="008C1596">
      <w:pPr>
        <w:ind w:left="-540"/>
      </w:pPr>
      <w:r>
        <w:t xml:space="preserve">                             4) допускает возникновение и развитие частей</w:t>
      </w:r>
    </w:p>
    <w:p w:rsidR="006E0FF8" w:rsidRDefault="006E0FF8" w:rsidP="008C1596">
      <w:pPr>
        <w:ind w:left="-540"/>
      </w:pPr>
      <w:r>
        <w:rPr>
          <w:bdr w:val="single" w:sz="4" w:space="0" w:color="auto" w:frame="1"/>
        </w:rPr>
        <w:t xml:space="preserve"> А 2</w:t>
      </w:r>
      <w:r>
        <w:t xml:space="preserve">       Достоинство цивилизационного подхода к изучению истории состоит в том, что он:</w:t>
      </w:r>
    </w:p>
    <w:p w:rsidR="006E0FF8" w:rsidRDefault="006E0FF8" w:rsidP="008C1596">
      <w:pPr>
        <w:ind w:left="-540"/>
      </w:pPr>
      <w:r>
        <w:t xml:space="preserve">                             1)  утверждает решающую роль материальных факторов развития общества </w:t>
      </w:r>
    </w:p>
    <w:p w:rsidR="006E0FF8" w:rsidRDefault="006E0FF8" w:rsidP="008C1596">
      <w:pPr>
        <w:ind w:left="-540"/>
      </w:pPr>
      <w:r>
        <w:t xml:space="preserve">                             2) связывает критерии общественного прогресса с формами собственности</w:t>
      </w:r>
    </w:p>
    <w:p w:rsidR="006E0FF8" w:rsidRDefault="006E0FF8" w:rsidP="008C1596">
      <w:pPr>
        <w:ind w:left="-540"/>
      </w:pPr>
      <w:r>
        <w:t xml:space="preserve">                             3)  исследует своеобразие и уникальность исторического развития</w:t>
      </w:r>
    </w:p>
    <w:p w:rsidR="006E0FF8" w:rsidRDefault="006E0FF8" w:rsidP="008C1596">
      <w:pPr>
        <w:ind w:left="-540"/>
      </w:pPr>
      <w:r>
        <w:t xml:space="preserve">                             4) рассматривает сложное взаимодействие базиса и надстройки </w:t>
      </w:r>
    </w:p>
    <w:p w:rsidR="006E0FF8" w:rsidRDefault="006E0FF8" w:rsidP="008C1596">
      <w:pPr>
        <w:ind w:left="-540"/>
      </w:pPr>
      <w:r>
        <w:rPr>
          <w:bdr w:val="single" w:sz="4" w:space="0" w:color="auto" w:frame="1"/>
        </w:rPr>
        <w:t xml:space="preserve">   А 3</w:t>
      </w:r>
      <w:r>
        <w:t xml:space="preserve">     Общественный прогресс носит противоречивый характер. Это  проявляется в том, что:</w:t>
      </w:r>
    </w:p>
    <w:p w:rsidR="006E0FF8" w:rsidRDefault="006E0FF8" w:rsidP="008C1596">
      <w:pPr>
        <w:ind w:left="-540"/>
      </w:pPr>
      <w:r>
        <w:t xml:space="preserve">                             1) развитие в одной области может вести к  спаду в другой                                        </w:t>
      </w:r>
    </w:p>
    <w:p w:rsidR="006E0FF8" w:rsidRDefault="006E0FF8" w:rsidP="008C1596">
      <w:pPr>
        <w:ind w:left="-540"/>
      </w:pPr>
      <w:r>
        <w:t xml:space="preserve">                             2) прогресс во всех областях жизни развивается синхронно</w:t>
      </w:r>
    </w:p>
    <w:p w:rsidR="006E0FF8" w:rsidRDefault="006E0FF8" w:rsidP="008C1596">
      <w:pPr>
        <w:ind w:left="-540"/>
      </w:pPr>
      <w:r>
        <w:t xml:space="preserve">                             3) технический прогресс способствует повышению качества жизни людей                                   </w:t>
      </w:r>
    </w:p>
    <w:p w:rsidR="006E0FF8" w:rsidRDefault="006E0FF8" w:rsidP="008C1596">
      <w:pPr>
        <w:ind w:left="-540"/>
      </w:pPr>
      <w:r>
        <w:t xml:space="preserve">                             4) после реформ всегда происходят революции</w:t>
      </w:r>
    </w:p>
    <w:p w:rsidR="006E0FF8" w:rsidRDefault="006E0FF8" w:rsidP="00793506">
      <w:pPr>
        <w:ind w:left="-540"/>
      </w:pPr>
      <w:r>
        <w:rPr>
          <w:bdr w:val="single" w:sz="4" w:space="0" w:color="auto" w:frame="1"/>
        </w:rPr>
        <w:t xml:space="preserve">  А 4  </w:t>
      </w:r>
      <w:r>
        <w:t xml:space="preserve">    Ученые-зоологи изучают поведение  дельфинов. Какая функция  науки </w:t>
      </w:r>
    </w:p>
    <w:p w:rsidR="006E0FF8" w:rsidRDefault="006E0FF8" w:rsidP="00793506">
      <w:pPr>
        <w:ind w:left="-540"/>
      </w:pPr>
      <w:r>
        <w:t xml:space="preserve">               проиллюстрирована этим примером:</w:t>
      </w:r>
    </w:p>
    <w:p w:rsidR="006E0FF8" w:rsidRDefault="006E0FF8" w:rsidP="008C1596">
      <w:pPr>
        <w:ind w:left="-540"/>
      </w:pPr>
      <w:r>
        <w:t xml:space="preserve">                               1) культурная                                          </w:t>
      </w:r>
    </w:p>
    <w:p w:rsidR="006E0FF8" w:rsidRDefault="006E0FF8" w:rsidP="008C1596">
      <w:pPr>
        <w:ind w:left="-540"/>
      </w:pPr>
      <w:r>
        <w:t xml:space="preserve">                               2) мировоззренческая</w:t>
      </w:r>
    </w:p>
    <w:p w:rsidR="006E0FF8" w:rsidRDefault="006E0FF8" w:rsidP="008C1596">
      <w:pPr>
        <w:ind w:left="-540"/>
      </w:pPr>
      <w:r>
        <w:t xml:space="preserve">                               3) познавательная                                  </w:t>
      </w:r>
    </w:p>
    <w:p w:rsidR="006E0FF8" w:rsidRDefault="006E0FF8" w:rsidP="008C1596">
      <w:pPr>
        <w:ind w:left="-540"/>
      </w:pPr>
      <w:r>
        <w:t xml:space="preserve">                               4) социальная</w:t>
      </w:r>
    </w:p>
    <w:p w:rsidR="006E0FF8" w:rsidRDefault="006E0FF8" w:rsidP="008C1596">
      <w:pPr>
        <w:ind w:left="-540"/>
      </w:pPr>
      <w:r>
        <w:rPr>
          <w:bdr w:val="single" w:sz="4" w:space="0" w:color="auto" w:frame="1"/>
        </w:rPr>
        <w:t xml:space="preserve">    А 5</w:t>
      </w:r>
      <w:r>
        <w:t xml:space="preserve">    Какое суждение является верным:</w:t>
      </w:r>
    </w:p>
    <w:p w:rsidR="006E0FF8" w:rsidRDefault="006E0FF8" w:rsidP="008C1596">
      <w:pPr>
        <w:ind w:left="-540"/>
      </w:pPr>
      <w:r>
        <w:t xml:space="preserve">               А.  Особенно возрастает влияние церкви в переломные моменты, когда старые идеалы</w:t>
      </w:r>
    </w:p>
    <w:p w:rsidR="006E0FF8" w:rsidRDefault="006E0FF8" w:rsidP="008C1596">
      <w:pPr>
        <w:ind w:left="-540"/>
      </w:pPr>
      <w:r>
        <w:t xml:space="preserve">                     общества утрачивают свою ценность, а новые еще не успевают закрепиться</w:t>
      </w:r>
    </w:p>
    <w:p w:rsidR="006E0FF8" w:rsidRDefault="006E0FF8" w:rsidP="008C1596">
      <w:pPr>
        <w:ind w:left="-540"/>
      </w:pPr>
      <w:r>
        <w:t xml:space="preserve">               Б.  Религия проповедует вечные,  нравственные истины</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  </w:t>
      </w:r>
    </w:p>
    <w:p w:rsidR="006E0FF8" w:rsidRDefault="006E0FF8" w:rsidP="008C1596">
      <w:pPr>
        <w:ind w:left="-540"/>
      </w:pPr>
      <w:r>
        <w:rPr>
          <w:bdr w:val="single" w:sz="4" w:space="0" w:color="auto" w:frame="1"/>
        </w:rPr>
        <w:t xml:space="preserve">    А 6</w:t>
      </w:r>
      <w:r>
        <w:t xml:space="preserve">    Нравственный императив Канта звучит так:</w:t>
      </w:r>
    </w:p>
    <w:p w:rsidR="006E0FF8" w:rsidRDefault="006E0FF8" w:rsidP="008C1596">
      <w:pPr>
        <w:ind w:left="-540"/>
      </w:pPr>
      <w:r>
        <w:t xml:space="preserve">                   1) «Цель оправдывает средства»</w:t>
      </w:r>
    </w:p>
    <w:p w:rsidR="006E0FF8" w:rsidRDefault="006E0FF8" w:rsidP="008C1596">
      <w:pPr>
        <w:ind w:left="-540"/>
      </w:pPr>
      <w:r>
        <w:t xml:space="preserve">                   2) «Платон мне друг, но истина дороже».</w:t>
      </w:r>
    </w:p>
    <w:p w:rsidR="006E0FF8" w:rsidRDefault="006E0FF8" w:rsidP="008C1596">
      <w:pPr>
        <w:ind w:left="-540"/>
      </w:pPr>
      <w:r>
        <w:t xml:space="preserve">                   3) «Скажи мне, кто твой друг, и я скажу тебе, кто ты».</w:t>
      </w:r>
    </w:p>
    <w:p w:rsidR="006E0FF8" w:rsidRDefault="006E0FF8" w:rsidP="008C1596">
      <w:pPr>
        <w:ind w:left="-540"/>
      </w:pPr>
      <w:r>
        <w:t xml:space="preserve">                   4) «Поступай так, чтобы твоя свобода могла сосуществовать со свободой всех»</w:t>
      </w:r>
    </w:p>
    <w:p w:rsidR="006E0FF8" w:rsidRDefault="006E0FF8" w:rsidP="008C1596">
      <w:pPr>
        <w:ind w:left="-540"/>
      </w:pPr>
      <w:r>
        <w:rPr>
          <w:bdr w:val="single" w:sz="4" w:space="0" w:color="auto" w:frame="1"/>
        </w:rPr>
        <w:t xml:space="preserve">    А 7  </w:t>
      </w:r>
      <w:r>
        <w:t xml:space="preserve">   Какое высказывание наиболее точно характеризует сущность человека:</w:t>
      </w:r>
    </w:p>
    <w:p w:rsidR="006E0FF8" w:rsidRDefault="006E0FF8" w:rsidP="008C1596">
      <w:pPr>
        <w:ind w:left="-540"/>
      </w:pPr>
      <w:r>
        <w:t xml:space="preserve">                    1) «Человек  - это двуногое животное без перьев»   (Платон)</w:t>
      </w:r>
    </w:p>
    <w:p w:rsidR="006E0FF8" w:rsidRDefault="006E0FF8" w:rsidP="008C1596">
      <w:pPr>
        <w:ind w:left="-540"/>
      </w:pPr>
      <w:r>
        <w:t xml:space="preserve">                    2)   Человек – это органическая часть животного мира</w:t>
      </w:r>
    </w:p>
    <w:p w:rsidR="006E0FF8" w:rsidRDefault="006E0FF8" w:rsidP="008C1596">
      <w:pPr>
        <w:ind w:left="-540"/>
      </w:pPr>
      <w:r>
        <w:t xml:space="preserve">                    3) Из всех живых существ только человек имеет мягкую мочку уха</w:t>
      </w:r>
    </w:p>
    <w:p w:rsidR="006E0FF8" w:rsidRDefault="006E0FF8" w:rsidP="008C1596">
      <w:pPr>
        <w:ind w:left="-540"/>
      </w:pPr>
      <w:r>
        <w:t xml:space="preserve">                    4)  Человек – существо биосоциальное</w:t>
      </w:r>
    </w:p>
    <w:p w:rsidR="006E0FF8" w:rsidRDefault="006E0FF8" w:rsidP="008C1596">
      <w:pPr>
        <w:ind w:left="-540"/>
      </w:pPr>
      <w:r>
        <w:rPr>
          <w:bdr w:val="single" w:sz="4" w:space="0" w:color="auto" w:frame="1"/>
        </w:rPr>
        <w:t xml:space="preserve">    А 8  </w:t>
      </w:r>
      <w:r>
        <w:t xml:space="preserve">  Принятие решения на основе общего согласия, называется:</w:t>
      </w:r>
    </w:p>
    <w:p w:rsidR="006E0FF8" w:rsidRDefault="006E0FF8" w:rsidP="008C1596">
      <w:pPr>
        <w:ind w:left="-540"/>
      </w:pPr>
      <w:r>
        <w:t xml:space="preserve">                     1) конформизм</w:t>
      </w:r>
    </w:p>
    <w:p w:rsidR="006E0FF8" w:rsidRDefault="006E0FF8" w:rsidP="008C1596">
      <w:pPr>
        <w:ind w:left="-540"/>
      </w:pPr>
      <w:r>
        <w:t xml:space="preserve">                     2) коллективизм</w:t>
      </w:r>
    </w:p>
    <w:p w:rsidR="006E0FF8" w:rsidRDefault="006E0FF8" w:rsidP="008C1596">
      <w:pPr>
        <w:ind w:left="-540"/>
      </w:pPr>
      <w:r>
        <w:t xml:space="preserve">                     3) диспут</w:t>
      </w:r>
    </w:p>
    <w:p w:rsidR="006E0FF8" w:rsidRDefault="006E0FF8" w:rsidP="008C1596">
      <w:pPr>
        <w:ind w:left="-540"/>
      </w:pPr>
      <w:r>
        <w:t xml:space="preserve">                     4) компромисс</w:t>
      </w:r>
    </w:p>
    <w:p w:rsidR="006E0FF8" w:rsidRDefault="006E0FF8" w:rsidP="008C1596">
      <w:pPr>
        <w:ind w:left="-540"/>
      </w:pPr>
    </w:p>
    <w:p w:rsidR="006E0FF8" w:rsidRDefault="006E0FF8" w:rsidP="008C1596">
      <w:pPr>
        <w:ind w:left="-540"/>
      </w:pPr>
      <w:r>
        <w:rPr>
          <w:bdr w:val="single" w:sz="4" w:space="0" w:color="auto" w:frame="1"/>
        </w:rPr>
        <w:t xml:space="preserve">    А 9   </w:t>
      </w:r>
      <w:r>
        <w:t xml:space="preserve">  Исследования, связанные с изучением влияния солнечной активности  на организм </w:t>
      </w:r>
    </w:p>
    <w:p w:rsidR="006E0FF8" w:rsidRDefault="006E0FF8" w:rsidP="008C1596">
      <w:pPr>
        <w:ind w:left="-540"/>
      </w:pPr>
      <w:r>
        <w:t xml:space="preserve">               человека  являются  примером деятельности:</w:t>
      </w:r>
    </w:p>
    <w:p w:rsidR="006E0FF8" w:rsidRDefault="006E0FF8" w:rsidP="008C1596">
      <w:pPr>
        <w:ind w:left="-540"/>
      </w:pPr>
      <w:r>
        <w:t xml:space="preserve">               1) прогностической                                        2) социально-преобразовательной</w:t>
      </w:r>
    </w:p>
    <w:p w:rsidR="006E0FF8" w:rsidRDefault="006E0FF8" w:rsidP="008C1596">
      <w:pPr>
        <w:ind w:left="-540"/>
      </w:pPr>
      <w:r>
        <w:t xml:space="preserve">               3)  познавательной                                         4) ценностно-ориентационной</w:t>
      </w:r>
    </w:p>
    <w:p w:rsidR="006E0FF8" w:rsidRDefault="006E0FF8" w:rsidP="008C1596">
      <w:pPr>
        <w:ind w:left="-540"/>
      </w:pPr>
      <w:r>
        <w:t xml:space="preserve">  </w:t>
      </w:r>
    </w:p>
    <w:p w:rsidR="006E0FF8" w:rsidRDefault="006E0FF8" w:rsidP="008C1596">
      <w:pPr>
        <w:ind w:left="-540"/>
      </w:pPr>
      <w:r>
        <w:rPr>
          <w:bdr w:val="single" w:sz="4" w:space="0" w:color="auto" w:frame="1"/>
        </w:rPr>
        <w:t xml:space="preserve">    А 10</w:t>
      </w:r>
      <w:r>
        <w:t xml:space="preserve">      Какое суждение является верным:</w:t>
      </w:r>
    </w:p>
    <w:p w:rsidR="006E0FF8" w:rsidRDefault="006E0FF8" w:rsidP="008C1596">
      <w:pPr>
        <w:ind w:left="-540"/>
      </w:pPr>
      <w:r>
        <w:t xml:space="preserve">                А.   Основой религиозного мировоззрения является жизненный опыт.</w:t>
      </w:r>
    </w:p>
    <w:p w:rsidR="006E0FF8" w:rsidRDefault="006E0FF8" w:rsidP="008C1596">
      <w:pPr>
        <w:ind w:left="-540"/>
      </w:pPr>
      <w:r>
        <w:t xml:space="preserve">                Б.    Вера  в Бога и нравственные заповеди являются составляющими религиозного</w:t>
      </w:r>
    </w:p>
    <w:p w:rsidR="006E0FF8" w:rsidRDefault="006E0FF8" w:rsidP="008C1596">
      <w:pPr>
        <w:ind w:left="-540"/>
      </w:pPr>
      <w:r>
        <w:t xml:space="preserve">                       мировоззрения</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w:t>
      </w:r>
    </w:p>
    <w:p w:rsidR="006E0FF8" w:rsidRDefault="006E0FF8" w:rsidP="008C1596">
      <w:pPr>
        <w:ind w:left="-540"/>
      </w:pPr>
    </w:p>
    <w:p w:rsidR="006E0FF8" w:rsidRDefault="006E0FF8" w:rsidP="008C1596">
      <w:pPr>
        <w:ind w:left="-540"/>
      </w:pPr>
      <w:r>
        <w:rPr>
          <w:bdr w:val="single" w:sz="4" w:space="0" w:color="auto" w:frame="1"/>
        </w:rPr>
        <w:t xml:space="preserve">    А 11</w:t>
      </w:r>
      <w:r>
        <w:t xml:space="preserve">    Какой факт иллюстрирует потребление как сферу экономики:</w:t>
      </w:r>
    </w:p>
    <w:p w:rsidR="006E0FF8" w:rsidRDefault="006E0FF8" w:rsidP="008C1596">
      <w:pPr>
        <w:ind w:left="-540"/>
      </w:pPr>
      <w:r>
        <w:t xml:space="preserve">                    1) организация молодежной ярмарки вакансий</w:t>
      </w:r>
    </w:p>
    <w:p w:rsidR="006E0FF8" w:rsidRDefault="006E0FF8" w:rsidP="008C1596">
      <w:pPr>
        <w:ind w:left="-540"/>
      </w:pPr>
      <w:r>
        <w:t xml:space="preserve">                    2) введение в строй новой автоматической линии по упаковке продукции</w:t>
      </w:r>
    </w:p>
    <w:p w:rsidR="006E0FF8" w:rsidRDefault="006E0FF8" w:rsidP="008C1596">
      <w:pPr>
        <w:ind w:left="-540"/>
      </w:pPr>
      <w:r>
        <w:t xml:space="preserve">                    3) покупка продуктов в универсаме</w:t>
      </w:r>
    </w:p>
    <w:p w:rsidR="006E0FF8" w:rsidRDefault="006E0FF8" w:rsidP="008C1596">
      <w:pPr>
        <w:ind w:left="-540"/>
      </w:pPr>
      <w:r>
        <w:t xml:space="preserve">                    4) диспансеризация работников предприятия</w:t>
      </w:r>
    </w:p>
    <w:p w:rsidR="006E0FF8" w:rsidRDefault="006E0FF8" w:rsidP="008C1596">
      <w:pPr>
        <w:ind w:left="-540"/>
      </w:pPr>
      <w:r>
        <w:rPr>
          <w:bdr w:val="single" w:sz="4" w:space="0" w:color="auto" w:frame="1"/>
        </w:rPr>
        <w:t xml:space="preserve">    А 12</w:t>
      </w:r>
      <w:r>
        <w:t xml:space="preserve">    Оценка экономического роста осуществляется на основе анализа изменения :</w:t>
      </w:r>
    </w:p>
    <w:p w:rsidR="006E0FF8" w:rsidRDefault="006E0FF8" w:rsidP="008C1596">
      <w:pPr>
        <w:ind w:left="-540"/>
      </w:pPr>
      <w:r>
        <w:t xml:space="preserve">                    1) номинального объема ВНП                                    </w:t>
      </w:r>
    </w:p>
    <w:p w:rsidR="006E0FF8" w:rsidRDefault="006E0FF8" w:rsidP="008C1596">
      <w:pPr>
        <w:ind w:left="-540"/>
      </w:pPr>
      <w:r>
        <w:t xml:space="preserve">                    2) технического уровня производства</w:t>
      </w:r>
    </w:p>
    <w:p w:rsidR="006E0FF8" w:rsidRDefault="006E0FF8" w:rsidP="008C1596">
      <w:pPr>
        <w:ind w:left="-540"/>
      </w:pPr>
      <w:r>
        <w:t xml:space="preserve">                    3) величины ВНП на душу населения страны                        </w:t>
      </w:r>
    </w:p>
    <w:p w:rsidR="006E0FF8" w:rsidRDefault="006E0FF8" w:rsidP="008C1596">
      <w:pPr>
        <w:ind w:left="-540"/>
      </w:pPr>
      <w:r>
        <w:t xml:space="preserve">                    4) уровня безработицы</w:t>
      </w:r>
    </w:p>
    <w:p w:rsidR="006E0FF8" w:rsidRDefault="006E0FF8" w:rsidP="008C1596">
      <w:pPr>
        <w:ind w:left="-540"/>
      </w:pPr>
      <w:r>
        <w:rPr>
          <w:bdr w:val="single" w:sz="4" w:space="0" w:color="auto" w:frame="1"/>
        </w:rPr>
        <w:t xml:space="preserve">    А 13  </w:t>
      </w:r>
      <w:r>
        <w:t xml:space="preserve">   В условиях рыночной экономики предприниматель не может самостоятельно:</w:t>
      </w:r>
    </w:p>
    <w:p w:rsidR="006E0FF8" w:rsidRDefault="006E0FF8" w:rsidP="008C1596">
      <w:pPr>
        <w:ind w:left="-540"/>
      </w:pPr>
      <w:r>
        <w:t xml:space="preserve">                    1) определить организационно-правовую структуру своего предприятия</w:t>
      </w:r>
    </w:p>
    <w:p w:rsidR="006E0FF8" w:rsidRDefault="006E0FF8" w:rsidP="008C1596">
      <w:pPr>
        <w:ind w:left="-540"/>
      </w:pPr>
      <w:r>
        <w:t xml:space="preserve">                    2) назначить количество и вид налогов по своему усмотрению</w:t>
      </w:r>
    </w:p>
    <w:p w:rsidR="006E0FF8" w:rsidRDefault="006E0FF8" w:rsidP="008C1596">
      <w:pPr>
        <w:ind w:left="-540"/>
      </w:pPr>
      <w:r>
        <w:t xml:space="preserve">                    3) принимать на работу наемных работников</w:t>
      </w:r>
    </w:p>
    <w:p w:rsidR="006E0FF8" w:rsidRDefault="006E0FF8" w:rsidP="008C1596">
      <w:pPr>
        <w:ind w:left="-540"/>
      </w:pPr>
      <w:r>
        <w:t xml:space="preserve">                    4) осуществлять операции в банках</w:t>
      </w:r>
    </w:p>
    <w:p w:rsidR="006E0FF8" w:rsidRDefault="006E0FF8" w:rsidP="008C1596">
      <w:pPr>
        <w:ind w:left="-540"/>
      </w:pPr>
      <w:r>
        <w:rPr>
          <w:bdr w:val="single" w:sz="4" w:space="0" w:color="auto" w:frame="1"/>
        </w:rPr>
        <w:t xml:space="preserve">    А 14</w:t>
      </w:r>
      <w:r>
        <w:t xml:space="preserve">       Одним из основных способов сокращения дефицита государственного бюджета </w:t>
      </w:r>
    </w:p>
    <w:p w:rsidR="006E0FF8" w:rsidRDefault="006E0FF8" w:rsidP="008C1596">
      <w:pPr>
        <w:ind w:left="-540"/>
      </w:pPr>
      <w:r>
        <w:t xml:space="preserve">                   является:</w:t>
      </w:r>
    </w:p>
    <w:p w:rsidR="006E0FF8" w:rsidRDefault="006E0FF8" w:rsidP="008C1596">
      <w:pPr>
        <w:ind w:left="-540"/>
      </w:pPr>
      <w:r>
        <w:t xml:space="preserve">                    1) расширение социальных программ по борьбе с бедностью</w:t>
      </w:r>
    </w:p>
    <w:p w:rsidR="006E0FF8" w:rsidRDefault="006E0FF8" w:rsidP="008C1596">
      <w:pPr>
        <w:ind w:left="-540"/>
      </w:pPr>
      <w:r>
        <w:t xml:space="preserve">                    2) уменьшение государственных расходов</w:t>
      </w:r>
    </w:p>
    <w:p w:rsidR="006E0FF8" w:rsidRDefault="006E0FF8" w:rsidP="008C1596">
      <w:pPr>
        <w:ind w:left="-540"/>
      </w:pPr>
      <w:r>
        <w:t xml:space="preserve">                    3) свертывание  производства</w:t>
      </w:r>
    </w:p>
    <w:p w:rsidR="006E0FF8" w:rsidRDefault="006E0FF8" w:rsidP="008C1596">
      <w:pPr>
        <w:ind w:left="-540"/>
      </w:pPr>
      <w:r>
        <w:t xml:space="preserve">                    4) освобождение отдельных категорий товаропроизводителей от уплаты налогов</w:t>
      </w:r>
    </w:p>
    <w:p w:rsidR="006E0FF8" w:rsidRDefault="006E0FF8" w:rsidP="008C1596">
      <w:pPr>
        <w:ind w:left="-540"/>
      </w:pPr>
      <w:r>
        <w:rPr>
          <w:bdr w:val="single" w:sz="4" w:space="0" w:color="auto" w:frame="1"/>
        </w:rPr>
        <w:t xml:space="preserve">   А 15  </w:t>
      </w:r>
      <w:r>
        <w:t xml:space="preserve">   Какое суждение является верным:</w:t>
      </w:r>
    </w:p>
    <w:p w:rsidR="006E0FF8" w:rsidRDefault="006E0FF8" w:rsidP="008C1596">
      <w:pPr>
        <w:ind w:left="-540"/>
      </w:pPr>
      <w:r>
        <w:t xml:space="preserve">               А.  Брокеры – это лица или фирмы, специализирующиеся на посреднических</w:t>
      </w:r>
    </w:p>
    <w:p w:rsidR="006E0FF8" w:rsidRDefault="006E0FF8" w:rsidP="008C1596">
      <w:pPr>
        <w:ind w:left="-540"/>
      </w:pPr>
      <w:r>
        <w:t xml:space="preserve">                     биржевых операциях.</w:t>
      </w:r>
    </w:p>
    <w:p w:rsidR="006E0FF8" w:rsidRDefault="006E0FF8" w:rsidP="008C1596">
      <w:pPr>
        <w:ind w:left="-540"/>
      </w:pPr>
      <w:r>
        <w:t xml:space="preserve">               Б.  Дилеры  - это государственные чиновники, контролирующие куплю-продажу </w:t>
      </w:r>
    </w:p>
    <w:p w:rsidR="006E0FF8" w:rsidRDefault="006E0FF8" w:rsidP="008C1596">
      <w:pPr>
        <w:ind w:left="-540"/>
      </w:pPr>
      <w:r>
        <w:t xml:space="preserve">                    ценных бумаг.</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rPr>
          <w:bdr w:val="single" w:sz="4" w:space="0" w:color="auto" w:frame="1"/>
        </w:rPr>
        <w:t xml:space="preserve">   А 16</w:t>
      </w:r>
      <w:r>
        <w:t xml:space="preserve">       Представители какой социальной группы могли бы  сказать: </w:t>
      </w:r>
    </w:p>
    <w:p w:rsidR="006E0FF8" w:rsidRDefault="006E0FF8" w:rsidP="008C1596">
      <w:pPr>
        <w:ind w:left="-540"/>
      </w:pPr>
      <w:r>
        <w:t xml:space="preserve">              «Мы всюду не совсем чужие, мы всюду не совсем свои».</w:t>
      </w:r>
    </w:p>
    <w:p w:rsidR="006E0FF8" w:rsidRDefault="006E0FF8" w:rsidP="008C1596">
      <w:pPr>
        <w:ind w:left="-540"/>
      </w:pPr>
      <w:r>
        <w:t xml:space="preserve">                      1) политическая элита                  </w:t>
      </w:r>
    </w:p>
    <w:p w:rsidR="006E0FF8" w:rsidRDefault="006E0FF8" w:rsidP="008C1596">
      <w:pPr>
        <w:ind w:left="-540"/>
      </w:pPr>
      <w:r>
        <w:t xml:space="preserve">                      2) индустриальные рабочие</w:t>
      </w:r>
    </w:p>
    <w:p w:rsidR="006E0FF8" w:rsidRDefault="006E0FF8" w:rsidP="008C1596">
      <w:pPr>
        <w:ind w:left="-540"/>
      </w:pPr>
      <w:r>
        <w:t xml:space="preserve">                      3) маргиналы                                 </w:t>
      </w:r>
    </w:p>
    <w:p w:rsidR="006E0FF8" w:rsidRDefault="006E0FF8" w:rsidP="008C1596">
      <w:pPr>
        <w:ind w:left="-540"/>
      </w:pPr>
      <w:r>
        <w:t xml:space="preserve">                      4) фермеры     </w:t>
      </w:r>
    </w:p>
    <w:p w:rsidR="006E0FF8" w:rsidRDefault="006E0FF8" w:rsidP="008C1596">
      <w:pPr>
        <w:ind w:left="-540"/>
      </w:pPr>
      <w:r>
        <w:t xml:space="preserve">                </w:t>
      </w:r>
    </w:p>
    <w:p w:rsidR="006E0FF8" w:rsidRDefault="006E0FF8" w:rsidP="008C1596">
      <w:pPr>
        <w:ind w:left="-540"/>
      </w:pPr>
      <w:r>
        <w:rPr>
          <w:bdr w:val="single" w:sz="4" w:space="0" w:color="auto" w:frame="1"/>
        </w:rPr>
        <w:t xml:space="preserve">  А 17</w:t>
      </w:r>
      <w:r>
        <w:t xml:space="preserve">   Бесчеловечное целенаправленное истребление отдельных групп населения по</w:t>
      </w:r>
    </w:p>
    <w:p w:rsidR="006E0FF8" w:rsidRDefault="006E0FF8" w:rsidP="008C1596">
      <w:pPr>
        <w:ind w:left="-540"/>
      </w:pPr>
      <w:r>
        <w:t xml:space="preserve">             расовым, национальным, религиозным или другим мотивам называется:</w:t>
      </w:r>
    </w:p>
    <w:p w:rsidR="006E0FF8" w:rsidRDefault="006E0FF8" w:rsidP="008C1596">
      <w:pPr>
        <w:ind w:left="-540"/>
      </w:pPr>
      <w:r>
        <w:t xml:space="preserve">                1) расизм</w:t>
      </w:r>
    </w:p>
    <w:p w:rsidR="006E0FF8" w:rsidRDefault="006E0FF8" w:rsidP="008C1596">
      <w:pPr>
        <w:ind w:left="-540"/>
      </w:pPr>
      <w:r>
        <w:t xml:space="preserve">                2) шовинизм</w:t>
      </w:r>
    </w:p>
    <w:p w:rsidR="006E0FF8" w:rsidRDefault="006E0FF8" w:rsidP="008C1596">
      <w:pPr>
        <w:ind w:left="-540"/>
      </w:pPr>
      <w:r>
        <w:t xml:space="preserve">                3) геноцид</w:t>
      </w:r>
    </w:p>
    <w:p w:rsidR="006E0FF8" w:rsidRDefault="006E0FF8" w:rsidP="008C1596">
      <w:pPr>
        <w:ind w:left="-540"/>
      </w:pPr>
      <w:r>
        <w:t xml:space="preserve">                4) национализм</w:t>
      </w:r>
    </w:p>
    <w:p w:rsidR="006E0FF8" w:rsidRDefault="006E0FF8" w:rsidP="001D082D">
      <w:pPr>
        <w:ind w:left="-540"/>
      </w:pPr>
      <w:r>
        <w:rPr>
          <w:bdr w:val="single" w:sz="4" w:space="0" w:color="auto" w:frame="1"/>
        </w:rPr>
        <w:t xml:space="preserve">  А 18 </w:t>
      </w:r>
      <w:r>
        <w:t xml:space="preserve">  Общепризнанное неформальное влияние какого-либо лица или организации в</w:t>
      </w:r>
    </w:p>
    <w:p w:rsidR="006E0FF8" w:rsidRDefault="006E0FF8" w:rsidP="001D082D">
      <w:pPr>
        <w:ind w:left="-540"/>
      </w:pPr>
      <w:r>
        <w:t xml:space="preserve">              различных сферах общественной жизни, основанное на знаниях, нравственных </w:t>
      </w:r>
    </w:p>
    <w:p w:rsidR="006E0FF8" w:rsidRDefault="006E0FF8" w:rsidP="001D082D">
      <w:pPr>
        <w:ind w:left="-540"/>
      </w:pPr>
      <w:r>
        <w:t xml:space="preserve">              качествах, опыте    называется:</w:t>
      </w:r>
    </w:p>
    <w:p w:rsidR="006E0FF8" w:rsidRDefault="006E0FF8" w:rsidP="008C1596">
      <w:pPr>
        <w:ind w:left="-540"/>
      </w:pPr>
      <w:r>
        <w:t xml:space="preserve">               1) власть                           </w:t>
      </w:r>
    </w:p>
    <w:p w:rsidR="006E0FF8" w:rsidRDefault="006E0FF8" w:rsidP="008C1596">
      <w:pPr>
        <w:ind w:left="-540"/>
      </w:pPr>
      <w:r>
        <w:t xml:space="preserve">               2)  авторитет</w:t>
      </w:r>
    </w:p>
    <w:p w:rsidR="006E0FF8" w:rsidRDefault="006E0FF8" w:rsidP="008C1596">
      <w:pPr>
        <w:ind w:left="-540"/>
      </w:pPr>
      <w:r>
        <w:t xml:space="preserve">               3)  престиж                   </w:t>
      </w:r>
    </w:p>
    <w:p w:rsidR="006E0FF8" w:rsidRDefault="006E0FF8" w:rsidP="008C1596">
      <w:pPr>
        <w:ind w:left="-540"/>
      </w:pPr>
      <w:r>
        <w:t xml:space="preserve">               4)  лоббизм</w:t>
      </w:r>
    </w:p>
    <w:p w:rsidR="006E0FF8" w:rsidRDefault="006E0FF8" w:rsidP="008C1596">
      <w:pPr>
        <w:ind w:left="-540"/>
      </w:pPr>
      <w:r>
        <w:rPr>
          <w:bdr w:val="single" w:sz="4" w:space="0" w:color="auto" w:frame="1"/>
        </w:rPr>
        <w:t xml:space="preserve">  А 19</w:t>
      </w:r>
      <w:r>
        <w:t xml:space="preserve">    Социальный престиж профессии определяется:</w:t>
      </w:r>
    </w:p>
    <w:p w:rsidR="006E0FF8" w:rsidRDefault="006E0FF8" w:rsidP="008C1596">
      <w:pPr>
        <w:ind w:left="-540"/>
      </w:pPr>
      <w:r>
        <w:t xml:space="preserve">               1) высшими учебными заведениями                               </w:t>
      </w:r>
    </w:p>
    <w:p w:rsidR="006E0FF8" w:rsidRDefault="006E0FF8" w:rsidP="008C1596">
      <w:pPr>
        <w:ind w:left="-540"/>
      </w:pPr>
      <w:r>
        <w:t xml:space="preserve">               2) администрацией предприятия</w:t>
      </w:r>
    </w:p>
    <w:p w:rsidR="006E0FF8" w:rsidRDefault="006E0FF8" w:rsidP="008C1596">
      <w:pPr>
        <w:ind w:left="-540"/>
      </w:pPr>
      <w:r>
        <w:t xml:space="preserve">               3) обществом                                  </w:t>
      </w:r>
    </w:p>
    <w:p w:rsidR="006E0FF8" w:rsidRDefault="006E0FF8" w:rsidP="008C1596">
      <w:pPr>
        <w:ind w:left="-540"/>
      </w:pPr>
      <w:r>
        <w:t xml:space="preserve">               4) законами</w:t>
      </w:r>
    </w:p>
    <w:p w:rsidR="006E0FF8" w:rsidRDefault="006E0FF8" w:rsidP="008C1596">
      <w:pPr>
        <w:ind w:left="-540"/>
      </w:pPr>
      <w:r>
        <w:rPr>
          <w:bdr w:val="single" w:sz="4" w:space="0" w:color="auto" w:frame="1"/>
        </w:rPr>
        <w:t xml:space="preserve">А 20    </w:t>
      </w:r>
      <w:r>
        <w:t xml:space="preserve">   Какое суждение является верным:</w:t>
      </w:r>
    </w:p>
    <w:p w:rsidR="006E0FF8" w:rsidRDefault="006E0FF8" w:rsidP="008C1596">
      <w:pPr>
        <w:ind w:left="-540"/>
      </w:pPr>
      <w:r>
        <w:t xml:space="preserve">            А. Совокупность социальных перемещений людей в обществе называется социальной</w:t>
      </w:r>
    </w:p>
    <w:p w:rsidR="006E0FF8" w:rsidRDefault="006E0FF8" w:rsidP="008C1596">
      <w:pPr>
        <w:ind w:left="-540"/>
      </w:pPr>
      <w:r>
        <w:t xml:space="preserve">                 мобильностью.</w:t>
      </w:r>
    </w:p>
    <w:p w:rsidR="006E0FF8" w:rsidRDefault="006E0FF8" w:rsidP="008C1596">
      <w:pPr>
        <w:ind w:left="-540"/>
      </w:pPr>
      <w:r>
        <w:t xml:space="preserve">            Б. Для традиционного общества характерен высокий уровень социальной мобильности</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t xml:space="preserve">  </w:t>
      </w:r>
      <w:r>
        <w:rPr>
          <w:bdr w:val="single" w:sz="4" w:space="0" w:color="auto" w:frame="1"/>
        </w:rPr>
        <w:t xml:space="preserve">А 21 </w:t>
      </w:r>
      <w:r>
        <w:t xml:space="preserve">  Условием существования двухпартийной системы является:</w:t>
      </w:r>
    </w:p>
    <w:p w:rsidR="006E0FF8" w:rsidRDefault="006E0FF8" w:rsidP="008C1596">
      <w:pPr>
        <w:ind w:left="-540"/>
      </w:pPr>
      <w:r>
        <w:t xml:space="preserve">                  1) наличие конфронтации между двумя политическими группировками                           </w:t>
      </w:r>
    </w:p>
    <w:p w:rsidR="006E0FF8" w:rsidRDefault="006E0FF8" w:rsidP="008C1596">
      <w:pPr>
        <w:ind w:left="-540"/>
      </w:pPr>
      <w:r>
        <w:t xml:space="preserve">                  2) наличие в обществе двух влиятельных политических партий, придерживающихся</w:t>
      </w:r>
    </w:p>
    <w:p w:rsidR="006E0FF8" w:rsidRDefault="006E0FF8" w:rsidP="008C1596">
      <w:pPr>
        <w:ind w:left="-540"/>
      </w:pPr>
      <w:r>
        <w:t xml:space="preserve">                      различных взглядов на развитие государства и общества</w:t>
      </w:r>
    </w:p>
    <w:p w:rsidR="006E0FF8" w:rsidRDefault="006E0FF8" w:rsidP="008C1596">
      <w:pPr>
        <w:ind w:left="-540"/>
      </w:pPr>
      <w:r>
        <w:t xml:space="preserve">                  3) особенности регионального развития                                       </w:t>
      </w:r>
    </w:p>
    <w:p w:rsidR="006E0FF8" w:rsidRDefault="006E0FF8" w:rsidP="008C1596">
      <w:pPr>
        <w:ind w:left="-540"/>
      </w:pPr>
      <w:r>
        <w:t xml:space="preserve">                  4) наличие единой государственной идеологии</w:t>
      </w:r>
    </w:p>
    <w:p w:rsidR="006E0FF8" w:rsidRDefault="006E0FF8" w:rsidP="008C1596">
      <w:pPr>
        <w:ind w:left="-540"/>
      </w:pPr>
      <w:r>
        <w:rPr>
          <w:bdr w:val="single" w:sz="4" w:space="0" w:color="auto" w:frame="1"/>
        </w:rPr>
        <w:t xml:space="preserve">    А 22</w:t>
      </w:r>
      <w:r>
        <w:t xml:space="preserve">   Избирательная система, при которой одна половина кандидатов избирается по</w:t>
      </w:r>
    </w:p>
    <w:p w:rsidR="006E0FF8" w:rsidRDefault="006E0FF8" w:rsidP="008C1596">
      <w:pPr>
        <w:ind w:left="-540"/>
      </w:pPr>
      <w:r>
        <w:t xml:space="preserve">               мажоритарному, другая – по пропорциональному принципу, называется:</w:t>
      </w:r>
    </w:p>
    <w:p w:rsidR="006E0FF8" w:rsidRDefault="006E0FF8" w:rsidP="008C1596">
      <w:pPr>
        <w:ind w:left="-540"/>
      </w:pPr>
      <w:r>
        <w:t xml:space="preserve">                       1) мажоритарная                                           </w:t>
      </w:r>
    </w:p>
    <w:p w:rsidR="006E0FF8" w:rsidRDefault="006E0FF8" w:rsidP="008C1596">
      <w:pPr>
        <w:ind w:left="-540"/>
      </w:pPr>
      <w:r>
        <w:t xml:space="preserve">                       2) пропорциональная</w:t>
      </w:r>
    </w:p>
    <w:p w:rsidR="006E0FF8" w:rsidRDefault="006E0FF8" w:rsidP="008C1596">
      <w:pPr>
        <w:ind w:left="-540"/>
      </w:pPr>
      <w:r>
        <w:t xml:space="preserve">                       3) смешанная                                                </w:t>
      </w:r>
    </w:p>
    <w:p w:rsidR="006E0FF8" w:rsidRDefault="006E0FF8" w:rsidP="008C1596">
      <w:pPr>
        <w:ind w:left="-540"/>
      </w:pPr>
      <w:r>
        <w:t xml:space="preserve">                       4) партийная</w:t>
      </w:r>
    </w:p>
    <w:p w:rsidR="006E0FF8" w:rsidRDefault="006E0FF8" w:rsidP="008C1596">
      <w:pPr>
        <w:ind w:left="-540"/>
      </w:pPr>
      <w:r>
        <w:rPr>
          <w:bdr w:val="single" w:sz="4" w:space="0" w:color="auto" w:frame="1"/>
        </w:rPr>
        <w:t xml:space="preserve">   А 23</w:t>
      </w:r>
      <w:r>
        <w:t xml:space="preserve">     Признаком демократического политического режима является:</w:t>
      </w:r>
    </w:p>
    <w:p w:rsidR="006E0FF8" w:rsidRDefault="006E0FF8" w:rsidP="008C1596">
      <w:pPr>
        <w:ind w:left="-540"/>
      </w:pPr>
      <w:r>
        <w:t xml:space="preserve">                       1) тотальный контроль государства за всеми сферами общественной жизни</w:t>
      </w:r>
    </w:p>
    <w:p w:rsidR="006E0FF8" w:rsidRDefault="006E0FF8" w:rsidP="008C1596">
      <w:pPr>
        <w:ind w:left="-540"/>
      </w:pPr>
      <w:r>
        <w:t xml:space="preserve">                       2) идеологический плюрализм</w:t>
      </w:r>
    </w:p>
    <w:p w:rsidR="006E0FF8" w:rsidRDefault="006E0FF8" w:rsidP="008C1596">
      <w:pPr>
        <w:ind w:left="-540"/>
      </w:pPr>
      <w:r>
        <w:t xml:space="preserve">                       3) запрет оппозиции</w:t>
      </w:r>
    </w:p>
    <w:p w:rsidR="006E0FF8" w:rsidRDefault="006E0FF8" w:rsidP="008C1596">
      <w:pPr>
        <w:ind w:left="-540"/>
      </w:pPr>
      <w:r>
        <w:t xml:space="preserve">                       4) однопартийная политическая система</w:t>
      </w:r>
    </w:p>
    <w:p w:rsidR="006E0FF8" w:rsidRDefault="006E0FF8" w:rsidP="008C1596">
      <w:pPr>
        <w:ind w:left="-540"/>
      </w:pPr>
      <w:r>
        <w:rPr>
          <w:bdr w:val="single" w:sz="4" w:space="0" w:color="auto" w:frame="1"/>
        </w:rPr>
        <w:t xml:space="preserve">    А 24   </w:t>
      </w:r>
      <w:r>
        <w:t xml:space="preserve">    Гражданин Р.  выдвинул свою кандидатуру для участия в выборах  в парламент</w:t>
      </w:r>
    </w:p>
    <w:p w:rsidR="006E0FF8" w:rsidRDefault="006E0FF8" w:rsidP="008C1596">
      <w:pPr>
        <w:ind w:left="-540"/>
      </w:pPr>
      <w:r>
        <w:t xml:space="preserve">                    страны. После прохождения процедуры регистрации он наравне с другими </w:t>
      </w:r>
    </w:p>
    <w:p w:rsidR="006E0FF8" w:rsidRDefault="006E0FF8" w:rsidP="008C1596">
      <w:pPr>
        <w:ind w:left="-540"/>
      </w:pPr>
      <w:r>
        <w:t xml:space="preserve">                    кандидатами в депутаты получил возможность  вести предвыборную агитацию. </w:t>
      </w:r>
    </w:p>
    <w:p w:rsidR="006E0FF8" w:rsidRDefault="006E0FF8" w:rsidP="008C1596">
      <w:pPr>
        <w:ind w:left="-540"/>
      </w:pPr>
      <w:r>
        <w:t xml:space="preserve">                    В условиях какого политического режима  был возможен данный факт:</w:t>
      </w:r>
    </w:p>
    <w:p w:rsidR="006E0FF8" w:rsidRDefault="006E0FF8" w:rsidP="008C1596">
      <w:pPr>
        <w:ind w:left="-540"/>
      </w:pPr>
      <w:r>
        <w:t xml:space="preserve">                      1) демократического                             2) тоталитарного</w:t>
      </w:r>
    </w:p>
    <w:p w:rsidR="006E0FF8" w:rsidRDefault="006E0FF8" w:rsidP="008C1596">
      <w:pPr>
        <w:ind w:left="-540"/>
      </w:pPr>
      <w:r>
        <w:t xml:space="preserve">                      3) любого                                                4) авторитарного </w:t>
      </w:r>
    </w:p>
    <w:p w:rsidR="006E0FF8" w:rsidRDefault="006E0FF8" w:rsidP="008C1596">
      <w:pPr>
        <w:ind w:left="-540"/>
      </w:pPr>
      <w:r>
        <w:rPr>
          <w:bdr w:val="single" w:sz="4" w:space="0" w:color="auto" w:frame="1"/>
        </w:rPr>
        <w:t xml:space="preserve">   А 25  </w:t>
      </w:r>
      <w:r>
        <w:t xml:space="preserve">   Какое суждение является верным:</w:t>
      </w:r>
    </w:p>
    <w:p w:rsidR="006E0FF8" w:rsidRDefault="006E0FF8" w:rsidP="008C1596">
      <w:pPr>
        <w:ind w:left="-540"/>
      </w:pPr>
      <w:r>
        <w:t xml:space="preserve">                    А. Россию как федеративное государство характеризует равноправие субъектов. </w:t>
      </w:r>
    </w:p>
    <w:p w:rsidR="006E0FF8" w:rsidRDefault="006E0FF8" w:rsidP="008C1596">
      <w:pPr>
        <w:ind w:left="-540"/>
      </w:pPr>
      <w:r>
        <w:t xml:space="preserve">                    Б.  Для федеративной  формы государственного  устройства характерно наличие </w:t>
      </w:r>
    </w:p>
    <w:p w:rsidR="006E0FF8" w:rsidRDefault="006E0FF8" w:rsidP="008C1596">
      <w:pPr>
        <w:ind w:left="-540"/>
      </w:pPr>
      <w:r>
        <w:t xml:space="preserve">                         двухпалатного парламента.</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  </w:t>
      </w:r>
    </w:p>
    <w:p w:rsidR="006E0FF8" w:rsidRDefault="006E0FF8" w:rsidP="008C1596">
      <w:pPr>
        <w:ind w:left="-540"/>
      </w:pPr>
      <w:r>
        <w:rPr>
          <w:bdr w:val="single" w:sz="4" w:space="0" w:color="auto" w:frame="1"/>
        </w:rPr>
        <w:t xml:space="preserve">    А 26</w:t>
      </w:r>
      <w:r>
        <w:t xml:space="preserve">      Правовым нигилизмом называют:</w:t>
      </w:r>
    </w:p>
    <w:p w:rsidR="006E0FF8" w:rsidRDefault="006E0FF8" w:rsidP="008C1596">
      <w:pPr>
        <w:ind w:left="-540"/>
      </w:pPr>
      <w:r>
        <w:t xml:space="preserve">                           1) знание и уважение права                      </w:t>
      </w:r>
    </w:p>
    <w:p w:rsidR="006E0FF8" w:rsidRDefault="006E0FF8" w:rsidP="008C1596">
      <w:pPr>
        <w:ind w:left="-540"/>
      </w:pPr>
      <w:r>
        <w:t xml:space="preserve">                           2) использование права в интересах общества</w:t>
      </w:r>
    </w:p>
    <w:p w:rsidR="006E0FF8" w:rsidRDefault="006E0FF8" w:rsidP="008C1596">
      <w:pPr>
        <w:ind w:left="-540"/>
      </w:pPr>
      <w:r>
        <w:t xml:space="preserve">                           3) использование права в личных интересах                    </w:t>
      </w:r>
    </w:p>
    <w:p w:rsidR="006E0FF8" w:rsidRDefault="006E0FF8" w:rsidP="008C1596">
      <w:pPr>
        <w:ind w:left="-540"/>
      </w:pPr>
      <w:r>
        <w:t xml:space="preserve">                           4) отрицание права как необходимого регулятора общественных отношений</w:t>
      </w:r>
    </w:p>
    <w:p w:rsidR="006E0FF8" w:rsidRDefault="006E0FF8" w:rsidP="008C1596">
      <w:pPr>
        <w:ind w:left="-540"/>
      </w:pPr>
      <w:r>
        <w:rPr>
          <w:bdr w:val="single" w:sz="4" w:space="0" w:color="auto" w:frame="1"/>
        </w:rPr>
        <w:t xml:space="preserve">   А 27</w:t>
      </w:r>
      <w:r>
        <w:t xml:space="preserve">     Совокупность предусмотренных законом признаков, характеризующих совершенное </w:t>
      </w:r>
    </w:p>
    <w:p w:rsidR="006E0FF8" w:rsidRDefault="006E0FF8" w:rsidP="008C1596">
      <w:pPr>
        <w:ind w:left="-540"/>
      </w:pPr>
      <w:r>
        <w:t xml:space="preserve">                 деяние как конкретный вид преступления, называется:</w:t>
      </w:r>
    </w:p>
    <w:p w:rsidR="006E0FF8" w:rsidRDefault="006E0FF8" w:rsidP="008C1596">
      <w:pPr>
        <w:ind w:left="-540"/>
      </w:pPr>
      <w:r>
        <w:t xml:space="preserve">                           1) состав преступления  </w:t>
      </w:r>
    </w:p>
    <w:p w:rsidR="006E0FF8" w:rsidRDefault="006E0FF8" w:rsidP="008C1596">
      <w:pPr>
        <w:ind w:left="-540"/>
      </w:pPr>
      <w:r>
        <w:t xml:space="preserve">                           2) объективная сторона преступления</w:t>
      </w:r>
    </w:p>
    <w:p w:rsidR="006E0FF8" w:rsidRDefault="006E0FF8" w:rsidP="008C1596">
      <w:pPr>
        <w:ind w:left="-540"/>
      </w:pPr>
      <w:r>
        <w:t xml:space="preserve">                           3) субъективная сторона преступления                 </w:t>
      </w:r>
    </w:p>
    <w:p w:rsidR="006E0FF8" w:rsidRDefault="006E0FF8" w:rsidP="008C1596">
      <w:pPr>
        <w:ind w:left="-540"/>
      </w:pPr>
      <w:r>
        <w:t xml:space="preserve">                           4) уголовное правовое отношение</w:t>
      </w:r>
    </w:p>
    <w:p w:rsidR="006E0FF8" w:rsidRDefault="006E0FF8" w:rsidP="008C1596">
      <w:pPr>
        <w:ind w:left="-540"/>
      </w:pPr>
      <w:r>
        <w:rPr>
          <w:bdr w:val="single" w:sz="4" w:space="0" w:color="auto" w:frame="1"/>
        </w:rPr>
        <w:t xml:space="preserve">     А 28</w:t>
      </w:r>
      <w:r>
        <w:t xml:space="preserve">   Какое должностное лицо или орган имеет право принять решение о признании </w:t>
      </w:r>
    </w:p>
    <w:p w:rsidR="006E0FF8" w:rsidRDefault="006E0FF8" w:rsidP="008C1596">
      <w:pPr>
        <w:ind w:left="-540"/>
      </w:pPr>
      <w:r>
        <w:t xml:space="preserve">                физического лица умершим:</w:t>
      </w:r>
    </w:p>
    <w:p w:rsidR="006E0FF8" w:rsidRDefault="006E0FF8" w:rsidP="008C1596">
      <w:pPr>
        <w:ind w:left="-540"/>
      </w:pPr>
      <w:r>
        <w:t xml:space="preserve">                           1) начальник городского отдела милиции</w:t>
      </w:r>
    </w:p>
    <w:p w:rsidR="006E0FF8" w:rsidRDefault="006E0FF8" w:rsidP="008C1596">
      <w:pPr>
        <w:ind w:left="-540"/>
      </w:pPr>
      <w:r>
        <w:t xml:space="preserve">                           2) орган местного самоуправления</w:t>
      </w:r>
    </w:p>
    <w:p w:rsidR="006E0FF8" w:rsidRDefault="006E0FF8" w:rsidP="008C1596">
      <w:pPr>
        <w:ind w:left="-540"/>
      </w:pPr>
      <w:r>
        <w:t xml:space="preserve">                           3) суд</w:t>
      </w:r>
    </w:p>
    <w:p w:rsidR="006E0FF8" w:rsidRDefault="006E0FF8" w:rsidP="008C1596">
      <w:pPr>
        <w:ind w:left="-540"/>
      </w:pPr>
      <w:r>
        <w:t xml:space="preserve">                           4) прокуратура</w:t>
      </w:r>
    </w:p>
    <w:p w:rsidR="006E0FF8" w:rsidRDefault="006E0FF8" w:rsidP="008C1596">
      <w:pPr>
        <w:ind w:left="-540"/>
      </w:pPr>
      <w:r>
        <w:rPr>
          <w:bdr w:val="single" w:sz="4" w:space="0" w:color="auto" w:frame="1"/>
        </w:rPr>
        <w:t xml:space="preserve">  А 29</w:t>
      </w:r>
      <w:r>
        <w:t xml:space="preserve">  Гражданка Л. проживает вместе с родителями в  приватизированной квартире. На ее имя</w:t>
      </w:r>
    </w:p>
    <w:p w:rsidR="006E0FF8" w:rsidRDefault="006E0FF8" w:rsidP="008C1596">
      <w:pPr>
        <w:ind w:left="-540"/>
      </w:pPr>
      <w:r>
        <w:t xml:space="preserve">            было оформлено завещание   на  данную квартиру. С какого момента  Л. станет  собственницей квартиры?  </w:t>
      </w:r>
    </w:p>
    <w:p w:rsidR="006E0FF8" w:rsidRDefault="006E0FF8" w:rsidP="008C1596">
      <w:pPr>
        <w:ind w:left="-540"/>
      </w:pPr>
      <w:r>
        <w:t xml:space="preserve">               1)  с момента нотариального оформления договора</w:t>
      </w:r>
    </w:p>
    <w:p w:rsidR="006E0FF8" w:rsidRDefault="006E0FF8" w:rsidP="008C1596">
      <w:pPr>
        <w:ind w:left="-540"/>
      </w:pPr>
      <w:r>
        <w:t xml:space="preserve">               2) по истечении пяти лет совместного проживания в квартире с родителями</w:t>
      </w:r>
    </w:p>
    <w:p w:rsidR="006E0FF8" w:rsidRDefault="006E0FF8" w:rsidP="008C1596">
      <w:pPr>
        <w:ind w:left="-540"/>
      </w:pPr>
      <w:r>
        <w:t xml:space="preserve">               3) с момента признания родителей недееспособными</w:t>
      </w:r>
    </w:p>
    <w:p w:rsidR="006E0FF8" w:rsidRDefault="006E0FF8" w:rsidP="008C1596">
      <w:pPr>
        <w:ind w:left="-540"/>
      </w:pPr>
      <w:r>
        <w:t xml:space="preserve">               4)  после смерти родителей</w:t>
      </w:r>
    </w:p>
    <w:p w:rsidR="006E0FF8" w:rsidRDefault="006E0FF8" w:rsidP="008C1596">
      <w:pPr>
        <w:ind w:left="-540"/>
      </w:pPr>
      <w:r>
        <w:rPr>
          <w:bdr w:val="single" w:sz="4" w:space="0" w:color="auto" w:frame="1"/>
        </w:rPr>
        <w:t xml:space="preserve">  А 30</w:t>
      </w:r>
      <w:r>
        <w:t xml:space="preserve">          Какое суждение является верным:</w:t>
      </w:r>
    </w:p>
    <w:p w:rsidR="006E0FF8" w:rsidRDefault="006E0FF8" w:rsidP="008C1596">
      <w:pPr>
        <w:ind w:left="-540"/>
      </w:pPr>
      <w:r>
        <w:t xml:space="preserve">                   А.  Взяточничество – понятие, которое включает в себя два вида преступлений: </w:t>
      </w:r>
    </w:p>
    <w:p w:rsidR="006E0FF8" w:rsidRDefault="006E0FF8" w:rsidP="008C1596">
      <w:pPr>
        <w:ind w:left="-540"/>
      </w:pPr>
      <w:r>
        <w:t xml:space="preserve">                         получение взятки и дачу взятки.</w:t>
      </w:r>
    </w:p>
    <w:p w:rsidR="006E0FF8" w:rsidRDefault="006E0FF8" w:rsidP="008C1596">
      <w:pPr>
        <w:ind w:left="-540"/>
      </w:pPr>
      <w:r>
        <w:t xml:space="preserve">                   Б.   Принятие должностным лицом презентов, подарков, сувениров в связи с </w:t>
      </w:r>
    </w:p>
    <w:p w:rsidR="006E0FF8" w:rsidRDefault="006E0FF8" w:rsidP="008C1596">
      <w:pPr>
        <w:ind w:left="-540"/>
      </w:pPr>
      <w:r>
        <w:t xml:space="preserve">                         юбилейными датами, награждением государственными наградами, присвоением</w:t>
      </w:r>
    </w:p>
    <w:p w:rsidR="006E0FF8" w:rsidRDefault="006E0FF8" w:rsidP="008C1596">
      <w:pPr>
        <w:ind w:left="-540"/>
      </w:pPr>
      <w:r>
        <w:t xml:space="preserve">                         почетных званий не является взяткой.</w:t>
      </w:r>
    </w:p>
    <w:p w:rsidR="006E0FF8" w:rsidRDefault="006E0FF8" w:rsidP="008C1596">
      <w:pPr>
        <w:ind w:left="-540"/>
      </w:pPr>
      <w:r>
        <w:t xml:space="preserve">               1) верно только А                          2) верно только Б.</w:t>
      </w:r>
    </w:p>
    <w:p w:rsidR="006E0FF8" w:rsidRPr="0048260A" w:rsidRDefault="006E0FF8" w:rsidP="008C1596">
      <w:pPr>
        <w:ind w:left="-540"/>
      </w:pPr>
      <w:r>
        <w:t xml:space="preserve">               3) верны оба суждения                  4) оба суждения неверны</w:t>
      </w:r>
      <w:r>
        <w:rPr>
          <w:b/>
          <w:sz w:val="36"/>
          <w:szCs w:val="36"/>
        </w:rPr>
        <w:t xml:space="preserve">                               </w:t>
      </w:r>
    </w:p>
    <w:p w:rsidR="006E0FF8" w:rsidRDefault="006E0FF8" w:rsidP="008C1596">
      <w:pPr>
        <w:tabs>
          <w:tab w:val="left" w:pos="180"/>
        </w:tabs>
        <w:ind w:left="120" w:hanging="660"/>
        <w:rPr>
          <w:b/>
          <w:sz w:val="36"/>
          <w:szCs w:val="36"/>
        </w:rPr>
      </w:pPr>
      <w:r>
        <w:rPr>
          <w:b/>
          <w:sz w:val="36"/>
          <w:szCs w:val="36"/>
        </w:rPr>
        <w:t xml:space="preserve">                                      Часть 2</w:t>
      </w:r>
    </w:p>
    <w:p w:rsidR="006E0FF8" w:rsidRPr="00860CB5" w:rsidRDefault="006E0FF8" w:rsidP="00860CB5">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8C1596">
      <w:pPr>
        <w:tabs>
          <w:tab w:val="left" w:pos="180"/>
        </w:tabs>
        <w:ind w:left="120" w:hanging="120"/>
      </w:pPr>
    </w:p>
    <w:p w:rsidR="006E0FF8" w:rsidRDefault="006E0FF8" w:rsidP="008C1596">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8C1596">
      <w:pPr>
        <w:tabs>
          <w:tab w:val="left" w:pos="180"/>
        </w:tabs>
        <w:ind w:left="120" w:hanging="120"/>
      </w:pPr>
      <w:r>
        <w:t xml:space="preserve">                               </w:t>
      </w:r>
      <w:r>
        <w:rPr>
          <w:bdr w:val="single" w:sz="4" w:space="0" w:color="auto" w:frame="1"/>
        </w:rPr>
        <w:t xml:space="preserve"> Право</w:t>
      </w:r>
    </w:p>
    <w:p w:rsidR="006E0FF8" w:rsidRDefault="006E0FF8" w:rsidP="008C1596">
      <w:pPr>
        <w:tabs>
          <w:tab w:val="left" w:pos="180"/>
        </w:tabs>
        <w:ind w:left="120" w:hanging="120"/>
      </w:pPr>
    </w:p>
    <w:p w:rsidR="006E0FF8" w:rsidRDefault="006E0FF8" w:rsidP="008C1596">
      <w:pPr>
        <w:tabs>
          <w:tab w:val="left" w:pos="180"/>
        </w:tabs>
        <w:ind w:left="120" w:hanging="120"/>
      </w:pPr>
      <w:r>
        <w:t xml:space="preserve">           </w:t>
      </w:r>
      <w:r>
        <w:rPr>
          <w:bdr w:val="single" w:sz="4" w:space="0" w:color="auto" w:frame="1"/>
        </w:rPr>
        <w:t xml:space="preserve">Публичное </w:t>
      </w:r>
      <w:r>
        <w:t xml:space="preserve">                    </w:t>
      </w:r>
      <w:r>
        <w:rPr>
          <w:bdr w:val="single" w:sz="4" w:space="0" w:color="auto" w:frame="1"/>
        </w:rPr>
        <w:t xml:space="preserve"> ……………</w:t>
      </w:r>
    </w:p>
    <w:p w:rsidR="006E0FF8" w:rsidRDefault="006E0FF8" w:rsidP="008C1596">
      <w:pPr>
        <w:ind w:left="-540"/>
      </w:pPr>
    </w:p>
    <w:p w:rsidR="006E0FF8" w:rsidRDefault="006E0FF8" w:rsidP="008C1596">
      <w:pPr>
        <w:ind w:left="-540"/>
      </w:pPr>
      <w:r>
        <w:t xml:space="preserve">                        Ответ  ___________________ .</w:t>
      </w:r>
    </w:p>
    <w:p w:rsidR="006E0FF8" w:rsidRDefault="006E0FF8" w:rsidP="008C1596">
      <w:pPr>
        <w:ind w:left="-540"/>
        <w:rPr>
          <w:b/>
        </w:rPr>
      </w:pPr>
      <w:r>
        <w:rPr>
          <w:bdr w:val="single" w:sz="4" w:space="0" w:color="auto" w:frame="1"/>
        </w:rPr>
        <w:t xml:space="preserve">   В 2 </w:t>
      </w:r>
      <w:r>
        <w:rPr>
          <w:b/>
        </w:rPr>
        <w:t xml:space="preserve">      Ниже приведен ряд примеров, иллюстрирующих стиль искусства  «массовая культура». </w:t>
      </w:r>
    </w:p>
    <w:p w:rsidR="006E0FF8" w:rsidRDefault="006E0FF8" w:rsidP="008C1596">
      <w:pPr>
        <w:rPr>
          <w:b/>
        </w:rPr>
      </w:pPr>
      <w:r>
        <w:rPr>
          <w:b/>
        </w:rPr>
        <w:t xml:space="preserve"> Один из них  не соответствует этому понятию. Какой именно?</w:t>
      </w:r>
    </w:p>
    <w:p w:rsidR="006E0FF8" w:rsidRDefault="006E0FF8" w:rsidP="008C1596">
      <w:pPr>
        <w:ind w:left="-540"/>
      </w:pPr>
      <w:r>
        <w:t xml:space="preserve">              Рекламные ролики, сериалы,  блокбастеры, теле-шоу, опера, мода..</w:t>
      </w:r>
    </w:p>
    <w:p w:rsidR="006E0FF8" w:rsidRDefault="006E0FF8" w:rsidP="008C1596">
      <w:pPr>
        <w:ind w:left="-540"/>
      </w:pPr>
      <w:r>
        <w:t xml:space="preserve">                  Ответ ____________. </w:t>
      </w:r>
    </w:p>
    <w:p w:rsidR="006E0FF8" w:rsidRDefault="006E0FF8" w:rsidP="008C1596">
      <w:pPr>
        <w:ind w:left="-540"/>
      </w:pPr>
    </w:p>
    <w:p w:rsidR="006E0FF8" w:rsidRDefault="006E0FF8" w:rsidP="008C1596">
      <w:pPr>
        <w:ind w:left="-540"/>
        <w:rPr>
          <w:b/>
        </w:rPr>
      </w:pPr>
      <w:r>
        <w:rPr>
          <w:bdr w:val="single" w:sz="4" w:space="0" w:color="auto" w:frame="1"/>
        </w:rPr>
        <w:t xml:space="preserve">  В 3</w:t>
      </w:r>
      <w:r>
        <w:t xml:space="preserve">       </w:t>
      </w:r>
      <w:r>
        <w:rPr>
          <w:b/>
        </w:rPr>
        <w:t xml:space="preserve">Установите соответствие между названиями глобальных проблем современности </w:t>
      </w:r>
    </w:p>
    <w:p w:rsidR="006E0FF8" w:rsidRDefault="006E0FF8" w:rsidP="008C1596">
      <w:pPr>
        <w:rPr>
          <w:b/>
        </w:rPr>
      </w:pPr>
      <w:r>
        <w:rPr>
          <w:b/>
        </w:rPr>
        <w:t xml:space="preserve"> и  примерами их   проявления: к каждой позиции,  данной в первом столбце, подберите соответствующую позицию  из второго столбца.</w:t>
      </w:r>
    </w:p>
    <w:p w:rsidR="006E0FF8" w:rsidRDefault="006E0FF8" w:rsidP="008C1596">
      <w:pPr>
        <w:ind w:left="-540"/>
        <w:rPr>
          <w:b/>
        </w:rPr>
      </w:pPr>
    </w:p>
    <w:p w:rsidR="006E0FF8" w:rsidRDefault="006E0FF8" w:rsidP="008C1596">
      <w:pPr>
        <w:ind w:left="-540"/>
      </w:pPr>
      <w:r>
        <w:t xml:space="preserve">                     ПРИМЕРЫ ПРОЯВЛЕНИЯ                                          ГЛОБАЛЬНЫЕ  ПРОБЛЕМЫ                     </w:t>
      </w:r>
    </w:p>
    <w:p w:rsidR="006E0FF8" w:rsidRDefault="006E0FF8" w:rsidP="008C1596">
      <w:pPr>
        <w:ind w:left="-540"/>
      </w:pPr>
      <w:r>
        <w:t xml:space="preserve">              1)  угроза третьей мировой войны                                        А) демографические                                         </w:t>
      </w:r>
    </w:p>
    <w:p w:rsidR="006E0FF8" w:rsidRDefault="006E0FF8" w:rsidP="008C1596">
      <w:pPr>
        <w:ind w:left="-540"/>
      </w:pPr>
      <w:r>
        <w:t xml:space="preserve">              2)  смертность населения превышает рождаемость             Б) экологические                                                                             </w:t>
      </w:r>
    </w:p>
    <w:p w:rsidR="006E0FF8" w:rsidRDefault="006E0FF8" w:rsidP="008C1596">
      <w:pPr>
        <w:ind w:left="-540"/>
      </w:pPr>
      <w:r>
        <w:t xml:space="preserve">              3)   загрязнение атмосферного воздуха                                 В) политические    </w:t>
      </w:r>
    </w:p>
    <w:p w:rsidR="006E0FF8" w:rsidRDefault="006E0FF8" w:rsidP="008C1596">
      <w:pPr>
        <w:ind w:left="-540"/>
      </w:pPr>
      <w:r>
        <w:t xml:space="preserve">              4)  глобальное потепление</w:t>
      </w:r>
    </w:p>
    <w:p w:rsidR="006E0FF8" w:rsidRDefault="006E0FF8" w:rsidP="008C1596">
      <w:pPr>
        <w:ind w:left="-540"/>
      </w:pPr>
      <w:r>
        <w:t xml:space="preserve">              5)  «старение» населения мира</w:t>
      </w:r>
    </w:p>
    <w:p w:rsidR="006E0FF8" w:rsidRDefault="006E0FF8" w:rsidP="008C1596">
      <w:pPr>
        <w:ind w:left="-540"/>
        <w:rPr>
          <w:b/>
        </w:rPr>
      </w:pPr>
      <w:r>
        <w:rPr>
          <w:b/>
        </w:rPr>
        <w:t>Запишите в таблицу выбранные буквы, а затем получившуюся последовательность букв  перенесите в бланк ответов (без пробелов и других символов).</w:t>
      </w:r>
    </w:p>
    <w:p w:rsidR="006E0FF8" w:rsidRDefault="006E0FF8" w:rsidP="008C1596">
      <w:pPr>
        <w:ind w:left="-54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gridCol w:w="1915"/>
      </w:tblGrid>
      <w:tr w:rsidR="006E0FF8" w:rsidRPr="00065E1D" w:rsidTr="00065E1D">
        <w:tc>
          <w:tcPr>
            <w:tcW w:w="2167" w:type="dxa"/>
          </w:tcPr>
          <w:p w:rsidR="006E0FF8" w:rsidRDefault="006E0FF8" w:rsidP="008C1596">
            <w:r>
              <w:t xml:space="preserve">              1</w:t>
            </w:r>
          </w:p>
        </w:tc>
        <w:tc>
          <w:tcPr>
            <w:tcW w:w="2167" w:type="dxa"/>
          </w:tcPr>
          <w:p w:rsidR="006E0FF8" w:rsidRDefault="006E0FF8" w:rsidP="008C1596">
            <w:r>
              <w:t xml:space="preserve">              2</w:t>
            </w:r>
          </w:p>
        </w:tc>
        <w:tc>
          <w:tcPr>
            <w:tcW w:w="2167" w:type="dxa"/>
          </w:tcPr>
          <w:p w:rsidR="006E0FF8" w:rsidRDefault="006E0FF8" w:rsidP="008C1596">
            <w:r>
              <w:t xml:space="preserve">              3  </w:t>
            </w:r>
          </w:p>
        </w:tc>
        <w:tc>
          <w:tcPr>
            <w:tcW w:w="2167" w:type="dxa"/>
          </w:tcPr>
          <w:p w:rsidR="006E0FF8" w:rsidRDefault="006E0FF8" w:rsidP="008C1596">
            <w:r>
              <w:t xml:space="preserve">               4</w:t>
            </w:r>
          </w:p>
        </w:tc>
        <w:tc>
          <w:tcPr>
            <w:tcW w:w="2168" w:type="dxa"/>
          </w:tcPr>
          <w:p w:rsidR="006E0FF8" w:rsidRDefault="006E0FF8" w:rsidP="008C1596">
            <w:r>
              <w:t xml:space="preserve">               5</w:t>
            </w:r>
          </w:p>
        </w:tc>
      </w:tr>
      <w:tr w:rsidR="006E0FF8" w:rsidRPr="00065E1D" w:rsidTr="00065E1D">
        <w:tc>
          <w:tcPr>
            <w:tcW w:w="2167" w:type="dxa"/>
          </w:tcPr>
          <w:p w:rsidR="006E0FF8" w:rsidRDefault="006E0FF8" w:rsidP="008C1596"/>
        </w:tc>
        <w:tc>
          <w:tcPr>
            <w:tcW w:w="2167" w:type="dxa"/>
          </w:tcPr>
          <w:p w:rsidR="006E0FF8" w:rsidRDefault="006E0FF8" w:rsidP="008C1596"/>
        </w:tc>
        <w:tc>
          <w:tcPr>
            <w:tcW w:w="2167" w:type="dxa"/>
          </w:tcPr>
          <w:p w:rsidR="006E0FF8" w:rsidRDefault="006E0FF8" w:rsidP="008C1596"/>
        </w:tc>
        <w:tc>
          <w:tcPr>
            <w:tcW w:w="2167" w:type="dxa"/>
          </w:tcPr>
          <w:p w:rsidR="006E0FF8" w:rsidRDefault="006E0FF8" w:rsidP="008C1596"/>
        </w:tc>
        <w:tc>
          <w:tcPr>
            <w:tcW w:w="2168" w:type="dxa"/>
          </w:tcPr>
          <w:p w:rsidR="006E0FF8" w:rsidRDefault="006E0FF8" w:rsidP="008C1596"/>
        </w:tc>
      </w:tr>
    </w:tbl>
    <w:p w:rsidR="006E0FF8" w:rsidRDefault="006E0FF8" w:rsidP="008C1596">
      <w:pPr>
        <w:ind w:left="-540"/>
      </w:pPr>
      <w:r>
        <w:t xml:space="preserve">     </w:t>
      </w:r>
    </w:p>
    <w:p w:rsidR="006E0FF8" w:rsidRDefault="006E0FF8" w:rsidP="005F59B9">
      <w:pPr>
        <w:ind w:left="-540"/>
        <w:rPr>
          <w:b/>
        </w:rPr>
      </w:pPr>
      <w:r>
        <w:rPr>
          <w:bdr w:val="single" w:sz="4" w:space="0" w:color="auto" w:frame="1"/>
        </w:rPr>
        <w:t>В 4</w:t>
      </w:r>
      <w:r>
        <w:t xml:space="preserve">    </w:t>
      </w:r>
      <w:r>
        <w:rPr>
          <w:b/>
        </w:rPr>
        <w:t>Найдите в предложенном списке признаки, соответствующие понятию «политическая сфера общества».  Обведите цифры, под которыми они указаны.</w:t>
      </w:r>
    </w:p>
    <w:p w:rsidR="006E0FF8" w:rsidRDefault="006E0FF8" w:rsidP="008C1596">
      <w:pPr>
        <w:ind w:left="-540"/>
      </w:pPr>
      <w:r>
        <w:t xml:space="preserve">                1) особую роль играют большие социальные группы</w:t>
      </w:r>
    </w:p>
    <w:p w:rsidR="006E0FF8" w:rsidRDefault="006E0FF8" w:rsidP="008C1596">
      <w:pPr>
        <w:ind w:left="-540"/>
      </w:pPr>
      <w:r>
        <w:t xml:space="preserve">                2) деятельность политических партий</w:t>
      </w:r>
    </w:p>
    <w:p w:rsidR="006E0FF8" w:rsidRDefault="006E0FF8" w:rsidP="008C1596">
      <w:pPr>
        <w:ind w:left="-540"/>
      </w:pPr>
      <w:r>
        <w:t xml:space="preserve">                3) завоевание, удержание  и использование  государственной власти</w:t>
      </w:r>
    </w:p>
    <w:p w:rsidR="006E0FF8" w:rsidRDefault="006E0FF8" w:rsidP="008C1596">
      <w:pPr>
        <w:ind w:left="-540"/>
      </w:pPr>
      <w:r>
        <w:t xml:space="preserve">                4) образное восприятие действительности</w:t>
      </w:r>
    </w:p>
    <w:p w:rsidR="006E0FF8" w:rsidRDefault="006E0FF8" w:rsidP="008C1596">
      <w:pPr>
        <w:ind w:left="-540"/>
      </w:pPr>
      <w:r>
        <w:t xml:space="preserve">                5) государственное управление</w:t>
      </w:r>
    </w:p>
    <w:p w:rsidR="006E0FF8" w:rsidRDefault="006E0FF8" w:rsidP="008C1596">
      <w:pPr>
        <w:ind w:left="-540"/>
        <w:rPr>
          <w:b/>
        </w:rPr>
      </w:pPr>
      <w:r>
        <w:rPr>
          <w:b/>
        </w:rPr>
        <w:t xml:space="preserve">            Обведенные цифры запишите в порядке возрастания</w:t>
      </w:r>
    </w:p>
    <w:p w:rsidR="006E0FF8" w:rsidRDefault="006E0FF8" w:rsidP="008C1596">
      <w:pPr>
        <w:ind w:left="-540"/>
      </w:pPr>
      <w:r>
        <w:t xml:space="preserve">            Ответ ___________________.</w:t>
      </w:r>
    </w:p>
    <w:p w:rsidR="006E0FF8" w:rsidRDefault="006E0FF8" w:rsidP="008C1596">
      <w:pPr>
        <w:ind w:left="-540"/>
      </w:pPr>
    </w:p>
    <w:p w:rsidR="006E0FF8" w:rsidRDefault="006E0FF8" w:rsidP="008C1596">
      <w:pPr>
        <w:ind w:left="-540"/>
      </w:pPr>
      <w:r>
        <w:rPr>
          <w:bdr w:val="single" w:sz="4" w:space="0" w:color="auto" w:frame="1"/>
        </w:rPr>
        <w:t>В 5</w:t>
      </w:r>
      <w:r>
        <w:t xml:space="preserve">   </w:t>
      </w:r>
      <w:r>
        <w:rPr>
          <w:b/>
        </w:rPr>
        <w:t>Прочитайте приведенный ниже текст, каждое положение которого пронумеровано.</w:t>
      </w:r>
      <w:r>
        <w:t xml:space="preserve"> </w:t>
      </w:r>
    </w:p>
    <w:p w:rsidR="006E0FF8" w:rsidRDefault="006E0FF8" w:rsidP="00B418E3">
      <w:r>
        <w:t xml:space="preserve"> (1) Британские исследователи выяснили, что поведение водителя на дороге зависит от того, чем пахнет в автомобиле, неправильные запахи могут привести к ДТП. </w:t>
      </w:r>
    </w:p>
    <w:p w:rsidR="006E0FF8" w:rsidRDefault="006E0FF8" w:rsidP="00A662AE">
      <w:r>
        <w:t>(2)  Вдыхание душистых веществ оказывает на организм человека значительное физиологическое воздействие.</w:t>
      </w:r>
    </w:p>
    <w:p w:rsidR="006E0FF8" w:rsidRDefault="006E0FF8" w:rsidP="00A662AE">
      <w:r>
        <w:t>(3) Аммиак, сладкие и горькие запахи  увеличивают мускульную силу, а розовые масла и ваниль понижают кровяное давление. Орегановое масло изменяет ритм дыхания и пульса, а бергамотовое масло улучшает зрение в сумерках</w:t>
      </w:r>
    </w:p>
    <w:p w:rsidR="006E0FF8" w:rsidRDefault="006E0FF8" w:rsidP="00A662AE">
      <w:r>
        <w:t xml:space="preserve">(4). При вдыхании ароматических веществ  существенно изменяются биологическая активность организма и его защитные силы. </w:t>
      </w:r>
    </w:p>
    <w:p w:rsidR="006E0FF8" w:rsidRDefault="006E0FF8" w:rsidP="00A662AE">
      <w:r>
        <w:t xml:space="preserve">(5) Эти  замечательные  свойства душистых веществ используются в лечебных целях со времен Гиппократа. </w:t>
      </w:r>
    </w:p>
    <w:p w:rsidR="006E0FF8" w:rsidRDefault="006E0FF8" w:rsidP="00A662AE"/>
    <w:p w:rsidR="006E0FF8" w:rsidRDefault="006E0FF8" w:rsidP="00A662AE"/>
    <w:p w:rsidR="006E0FF8" w:rsidRDefault="006E0FF8" w:rsidP="008C1596">
      <w:pPr>
        <w:rPr>
          <w:b/>
        </w:rPr>
      </w:pPr>
      <w:r>
        <w:rPr>
          <w:b/>
        </w:rPr>
        <w:t xml:space="preserve">  Определите, какие положения текста носят </w:t>
      </w:r>
    </w:p>
    <w:p w:rsidR="006E0FF8" w:rsidRDefault="006E0FF8" w:rsidP="008C1596">
      <w:r>
        <w:t>А) фактический характер</w:t>
      </w:r>
    </w:p>
    <w:p w:rsidR="006E0FF8" w:rsidRDefault="006E0FF8" w:rsidP="008C1596">
      <w:r>
        <w:t>Б) характер оценочных суждений</w:t>
      </w:r>
    </w:p>
    <w:p w:rsidR="006E0FF8" w:rsidRDefault="006E0FF8" w:rsidP="008C1596">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8"/>
        <w:gridCol w:w="1598"/>
        <w:gridCol w:w="1598"/>
        <w:gridCol w:w="1599"/>
        <w:gridCol w:w="1599"/>
      </w:tblGrid>
      <w:tr w:rsidR="006E0FF8" w:rsidRPr="00065E1D" w:rsidTr="00065E1D">
        <w:tc>
          <w:tcPr>
            <w:tcW w:w="1598" w:type="dxa"/>
          </w:tcPr>
          <w:p w:rsidR="006E0FF8" w:rsidRPr="00065E1D" w:rsidRDefault="006E0FF8" w:rsidP="008C1596">
            <w:pPr>
              <w:rPr>
                <w:lang w:val="en-US"/>
              </w:rPr>
            </w:pPr>
            <w:r>
              <w:t xml:space="preserve">              </w:t>
            </w:r>
            <w:r w:rsidRPr="00065E1D">
              <w:rPr>
                <w:lang w:val="en-US"/>
              </w:rPr>
              <w:t>1</w:t>
            </w:r>
          </w:p>
        </w:tc>
        <w:tc>
          <w:tcPr>
            <w:tcW w:w="1598" w:type="dxa"/>
          </w:tcPr>
          <w:p w:rsidR="006E0FF8" w:rsidRPr="00065E1D" w:rsidRDefault="006E0FF8" w:rsidP="008C1596">
            <w:pPr>
              <w:rPr>
                <w:lang w:val="en-US"/>
              </w:rPr>
            </w:pPr>
            <w:r w:rsidRPr="00065E1D">
              <w:rPr>
                <w:lang w:val="en-US"/>
              </w:rPr>
              <w:t xml:space="preserve">             2</w:t>
            </w:r>
          </w:p>
        </w:tc>
        <w:tc>
          <w:tcPr>
            <w:tcW w:w="1598" w:type="dxa"/>
          </w:tcPr>
          <w:p w:rsidR="006E0FF8" w:rsidRPr="00065E1D" w:rsidRDefault="006E0FF8" w:rsidP="008C1596">
            <w:pPr>
              <w:rPr>
                <w:lang w:val="en-US"/>
              </w:rPr>
            </w:pPr>
            <w:r w:rsidRPr="00065E1D">
              <w:rPr>
                <w:lang w:val="en-US"/>
              </w:rPr>
              <w:t xml:space="preserve">            3</w:t>
            </w:r>
          </w:p>
        </w:tc>
        <w:tc>
          <w:tcPr>
            <w:tcW w:w="1599" w:type="dxa"/>
          </w:tcPr>
          <w:p w:rsidR="006E0FF8" w:rsidRPr="00065E1D" w:rsidRDefault="006E0FF8" w:rsidP="008C1596">
            <w:pPr>
              <w:rPr>
                <w:lang w:val="en-US"/>
              </w:rPr>
            </w:pPr>
            <w:r w:rsidRPr="00065E1D">
              <w:rPr>
                <w:lang w:val="en-US"/>
              </w:rPr>
              <w:t xml:space="preserve">              4</w:t>
            </w:r>
          </w:p>
        </w:tc>
        <w:tc>
          <w:tcPr>
            <w:tcW w:w="1599" w:type="dxa"/>
          </w:tcPr>
          <w:p w:rsidR="006E0FF8" w:rsidRPr="00065E1D" w:rsidRDefault="006E0FF8" w:rsidP="008C1596">
            <w:pPr>
              <w:rPr>
                <w:lang w:val="en-US"/>
              </w:rPr>
            </w:pPr>
            <w:r w:rsidRPr="00065E1D">
              <w:rPr>
                <w:lang w:val="en-US"/>
              </w:rPr>
              <w:t xml:space="preserve">            5</w:t>
            </w:r>
          </w:p>
        </w:tc>
      </w:tr>
      <w:tr w:rsidR="006E0FF8" w:rsidRPr="00065E1D" w:rsidTr="00065E1D">
        <w:tc>
          <w:tcPr>
            <w:tcW w:w="1598" w:type="dxa"/>
          </w:tcPr>
          <w:p w:rsidR="006E0FF8" w:rsidRDefault="006E0FF8" w:rsidP="008C1596"/>
        </w:tc>
        <w:tc>
          <w:tcPr>
            <w:tcW w:w="1598" w:type="dxa"/>
          </w:tcPr>
          <w:p w:rsidR="006E0FF8" w:rsidRDefault="006E0FF8" w:rsidP="008C1596"/>
        </w:tc>
        <w:tc>
          <w:tcPr>
            <w:tcW w:w="1598" w:type="dxa"/>
          </w:tcPr>
          <w:p w:rsidR="006E0FF8" w:rsidRDefault="006E0FF8" w:rsidP="008C1596"/>
        </w:tc>
        <w:tc>
          <w:tcPr>
            <w:tcW w:w="1599" w:type="dxa"/>
          </w:tcPr>
          <w:p w:rsidR="006E0FF8" w:rsidRDefault="006E0FF8" w:rsidP="008C1596"/>
        </w:tc>
        <w:tc>
          <w:tcPr>
            <w:tcW w:w="1599" w:type="dxa"/>
          </w:tcPr>
          <w:p w:rsidR="006E0FF8" w:rsidRDefault="006E0FF8" w:rsidP="008C1596"/>
        </w:tc>
      </w:tr>
    </w:tbl>
    <w:p w:rsidR="006E0FF8" w:rsidRDefault="006E0FF8" w:rsidP="00B418E3">
      <w:r>
        <w:t xml:space="preserve">    </w:t>
      </w:r>
    </w:p>
    <w:p w:rsidR="006E0FF8" w:rsidRDefault="006E0FF8" w:rsidP="00AB4A36"/>
    <w:p w:rsidR="006E0FF8" w:rsidRDefault="006E0FF8" w:rsidP="008C1596">
      <w:pPr>
        <w:ind w:left="-540"/>
        <w:rPr>
          <w:b/>
        </w:rPr>
      </w:pPr>
      <w:r>
        <w:rPr>
          <w:b/>
          <w:sz w:val="48"/>
          <w:szCs w:val="48"/>
        </w:rPr>
        <w:t xml:space="preserve"> </w:t>
      </w: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B418E3">
      <w:pPr>
        <w:ind w:left="-540"/>
      </w:pPr>
      <w:r>
        <w:t xml:space="preserve">              __________(1) – это сила, подрывающая конкуренцию. Она возникает, когда отдельный производитель занимает доминирующее положение на ___________(2), контролирует его и _________(3) товара.  Существуют различные типы монополистических объединений.</w:t>
      </w:r>
    </w:p>
    <w:p w:rsidR="006E0FF8" w:rsidRDefault="006E0FF8" w:rsidP="008C1596">
      <w:pPr>
        <w:ind w:left="-540"/>
      </w:pPr>
      <w:r>
        <w:t>__________ (4) – представляют собой соглашения между фирмами одной отрасли о ценах и рынках сбыта.</w:t>
      </w:r>
    </w:p>
    <w:p w:rsidR="006E0FF8" w:rsidRDefault="006E0FF8" w:rsidP="008C1596">
      <w:pPr>
        <w:ind w:left="-540"/>
      </w:pPr>
      <w:r>
        <w:t>__________ (5) –  где участники сохраняют производственную, но утрачивают коммерческую самостоятельность.</w:t>
      </w:r>
    </w:p>
    <w:p w:rsidR="006E0FF8" w:rsidRDefault="006E0FF8" w:rsidP="008C1596">
      <w:pPr>
        <w:ind w:left="-540"/>
      </w:pPr>
      <w:r>
        <w:t xml:space="preserve">__________ (6), объединяющие собственность отдельных фирм – участниц соглашения и управление с полной ликвидацией их самостоятельности,  как в коммерческом, так и в производственном отношениях.  </w:t>
      </w:r>
    </w:p>
    <w:p w:rsidR="006E0FF8" w:rsidRDefault="006E0FF8" w:rsidP="008C1596">
      <w:pPr>
        <w:ind w:left="-360"/>
      </w:pPr>
    </w:p>
    <w:p w:rsidR="006E0FF8" w:rsidRDefault="006E0FF8" w:rsidP="008C1596">
      <w:pPr>
        <w:rPr>
          <w:b/>
        </w:rPr>
      </w:pPr>
      <w:r>
        <w:rPr>
          <w:b/>
        </w:rPr>
        <w:t xml:space="preserve">       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8C1596">
      <w:r>
        <w:t xml:space="preserve">          А) цена</w:t>
      </w:r>
    </w:p>
    <w:p w:rsidR="006E0FF8" w:rsidRDefault="006E0FF8" w:rsidP="008C1596">
      <w:r>
        <w:t xml:space="preserve">          Б) монополия</w:t>
      </w:r>
    </w:p>
    <w:p w:rsidR="006E0FF8" w:rsidRDefault="006E0FF8" w:rsidP="008C1596">
      <w:r>
        <w:t xml:space="preserve">          В) рынок</w:t>
      </w:r>
    </w:p>
    <w:p w:rsidR="006E0FF8" w:rsidRDefault="006E0FF8" w:rsidP="008C1596">
      <w:r>
        <w:t xml:space="preserve">          Г) товар</w:t>
      </w:r>
    </w:p>
    <w:p w:rsidR="006E0FF8" w:rsidRDefault="006E0FF8" w:rsidP="008C1596">
      <w:r>
        <w:t xml:space="preserve">          Д) картель</w:t>
      </w:r>
    </w:p>
    <w:p w:rsidR="006E0FF8" w:rsidRDefault="006E0FF8" w:rsidP="008C1596">
      <w:r>
        <w:t xml:space="preserve">          Е)  социальная стратификация</w:t>
      </w:r>
    </w:p>
    <w:p w:rsidR="006E0FF8" w:rsidRDefault="006E0FF8" w:rsidP="008C1596">
      <w:r>
        <w:t xml:space="preserve">         Ж) трест </w:t>
      </w:r>
    </w:p>
    <w:p w:rsidR="006E0FF8" w:rsidRDefault="006E0FF8" w:rsidP="008C1596">
      <w:r>
        <w:t xml:space="preserve">          З) посредник</w:t>
      </w:r>
    </w:p>
    <w:p w:rsidR="006E0FF8" w:rsidRDefault="006E0FF8" w:rsidP="008C1596">
      <w:r>
        <w:t xml:space="preserve">          И) синдикат</w:t>
      </w:r>
    </w:p>
    <w:p w:rsidR="006E0FF8" w:rsidRDefault="006E0FF8" w:rsidP="008C1596">
      <w:pPr>
        <w:rPr>
          <w:b/>
        </w:rPr>
      </w:pP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0"/>
        <w:gridCol w:w="1370"/>
        <w:gridCol w:w="1369"/>
        <w:gridCol w:w="1369"/>
        <w:gridCol w:w="1369"/>
        <w:gridCol w:w="1369"/>
      </w:tblGrid>
      <w:tr w:rsidR="006E0FF8" w:rsidRPr="00065E1D" w:rsidTr="00065E1D">
        <w:tc>
          <w:tcPr>
            <w:tcW w:w="1370" w:type="dxa"/>
          </w:tcPr>
          <w:p w:rsidR="006E0FF8" w:rsidRDefault="006E0FF8" w:rsidP="008C1596">
            <w:r>
              <w:t xml:space="preserve">          1</w:t>
            </w:r>
          </w:p>
        </w:tc>
        <w:tc>
          <w:tcPr>
            <w:tcW w:w="1370" w:type="dxa"/>
          </w:tcPr>
          <w:p w:rsidR="006E0FF8" w:rsidRDefault="006E0FF8" w:rsidP="008C1596">
            <w:r>
              <w:t xml:space="preserve">         2</w:t>
            </w:r>
          </w:p>
        </w:tc>
        <w:tc>
          <w:tcPr>
            <w:tcW w:w="1369" w:type="dxa"/>
          </w:tcPr>
          <w:p w:rsidR="006E0FF8" w:rsidRDefault="006E0FF8" w:rsidP="008C1596">
            <w:r>
              <w:t xml:space="preserve">          3</w:t>
            </w:r>
          </w:p>
        </w:tc>
        <w:tc>
          <w:tcPr>
            <w:tcW w:w="1369" w:type="dxa"/>
          </w:tcPr>
          <w:p w:rsidR="006E0FF8" w:rsidRDefault="006E0FF8" w:rsidP="008C1596">
            <w:r>
              <w:t xml:space="preserve">          4</w:t>
            </w:r>
          </w:p>
        </w:tc>
        <w:tc>
          <w:tcPr>
            <w:tcW w:w="1369" w:type="dxa"/>
          </w:tcPr>
          <w:p w:rsidR="006E0FF8" w:rsidRDefault="006E0FF8" w:rsidP="008C1596">
            <w:r>
              <w:t xml:space="preserve">         5</w:t>
            </w:r>
          </w:p>
        </w:tc>
        <w:tc>
          <w:tcPr>
            <w:tcW w:w="1369" w:type="dxa"/>
          </w:tcPr>
          <w:p w:rsidR="006E0FF8" w:rsidRDefault="006E0FF8" w:rsidP="008C1596">
            <w:r>
              <w:t xml:space="preserve">         6</w:t>
            </w:r>
          </w:p>
        </w:tc>
      </w:tr>
      <w:tr w:rsidR="006E0FF8" w:rsidRPr="00065E1D" w:rsidTr="00065E1D">
        <w:tc>
          <w:tcPr>
            <w:tcW w:w="1370" w:type="dxa"/>
          </w:tcPr>
          <w:p w:rsidR="006E0FF8" w:rsidRDefault="006E0FF8" w:rsidP="008C1596"/>
        </w:tc>
        <w:tc>
          <w:tcPr>
            <w:tcW w:w="1370" w:type="dxa"/>
          </w:tcPr>
          <w:p w:rsidR="006E0FF8" w:rsidRDefault="006E0FF8" w:rsidP="008C1596"/>
        </w:tc>
        <w:tc>
          <w:tcPr>
            <w:tcW w:w="1369" w:type="dxa"/>
          </w:tcPr>
          <w:p w:rsidR="006E0FF8" w:rsidRDefault="006E0FF8" w:rsidP="008C1596"/>
        </w:tc>
        <w:tc>
          <w:tcPr>
            <w:tcW w:w="1369" w:type="dxa"/>
          </w:tcPr>
          <w:p w:rsidR="006E0FF8" w:rsidRDefault="006E0FF8" w:rsidP="008C1596"/>
        </w:tc>
        <w:tc>
          <w:tcPr>
            <w:tcW w:w="1369" w:type="dxa"/>
          </w:tcPr>
          <w:p w:rsidR="006E0FF8" w:rsidRDefault="006E0FF8" w:rsidP="008C1596"/>
        </w:tc>
        <w:tc>
          <w:tcPr>
            <w:tcW w:w="1369" w:type="dxa"/>
          </w:tcPr>
          <w:p w:rsidR="006E0FF8" w:rsidRDefault="006E0FF8" w:rsidP="008C1596"/>
        </w:tc>
      </w:tr>
    </w:tbl>
    <w:p w:rsidR="006E0FF8" w:rsidRDefault="006E0FF8" w:rsidP="008C1596"/>
    <w:p w:rsidR="006E0FF8" w:rsidRDefault="006E0FF8" w:rsidP="008C1596">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Default="006E0FF8" w:rsidP="008C1596">
      <w:pPr>
        <w:ind w:left="-540"/>
        <w:rPr>
          <w:b/>
          <w:sz w:val="48"/>
          <w:szCs w:val="48"/>
        </w:rPr>
      </w:pPr>
      <w:r>
        <w:rPr>
          <w:b/>
          <w:sz w:val="48"/>
          <w:szCs w:val="48"/>
        </w:rPr>
        <w:t xml:space="preserve">                         </w:t>
      </w:r>
    </w:p>
    <w:p w:rsidR="006E0FF8" w:rsidRDefault="006E0FF8" w:rsidP="008C1596">
      <w:pPr>
        <w:ind w:hanging="540"/>
        <w:rPr>
          <w:b/>
          <w:sz w:val="32"/>
          <w:szCs w:val="32"/>
        </w:rPr>
      </w:pPr>
      <w:r>
        <w:rPr>
          <w:b/>
          <w:sz w:val="32"/>
          <w:szCs w:val="32"/>
        </w:rPr>
        <w:t xml:space="preserve">                                                        Часть 3</w:t>
      </w:r>
    </w:p>
    <w:p w:rsidR="006E0FF8" w:rsidRPr="00B418E3" w:rsidRDefault="006E0FF8" w:rsidP="008C1596">
      <w:pPr>
        <w:pBdr>
          <w:top w:val="single" w:sz="4" w:space="1" w:color="auto"/>
          <w:left w:val="single" w:sz="4" w:space="4" w:color="auto"/>
          <w:bottom w:val="single" w:sz="4" w:space="1" w:color="auto"/>
          <w:right w:val="single" w:sz="4" w:space="4" w:color="auto"/>
        </w:pBdr>
        <w:ind w:left="540" w:hanging="540"/>
        <w:rPr>
          <w:b/>
          <w:i/>
          <w:sz w:val="28"/>
          <w:szCs w:val="28"/>
        </w:rPr>
      </w:pPr>
      <w:r w:rsidRPr="00B418E3">
        <w:rPr>
          <w:sz w:val="28"/>
          <w:szCs w:val="28"/>
        </w:rPr>
        <w:t xml:space="preserve">        </w:t>
      </w:r>
      <w:r w:rsidRPr="00B418E3">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 и частично правильный ответ.</w:t>
      </w:r>
    </w:p>
    <w:p w:rsidR="006E0FF8" w:rsidRDefault="006E0FF8" w:rsidP="008C1596"/>
    <w:p w:rsidR="006E0FF8" w:rsidRDefault="006E0FF8" w:rsidP="008D1C65">
      <w:pPr>
        <w:shd w:val="clear" w:color="auto" w:fill="FFFFFF"/>
        <w:ind w:right="24"/>
        <w:jc w:val="both"/>
      </w:pPr>
      <w:r>
        <w:t xml:space="preserve">         </w:t>
      </w:r>
      <w:r w:rsidRPr="008D1C65">
        <w:t xml:space="preserve">В вопросе об отношениях между различными культурами просматриваются различные </w:t>
      </w:r>
      <w:r>
        <w:t xml:space="preserve">тенденции и </w:t>
      </w:r>
      <w:r w:rsidRPr="008D1C65">
        <w:t xml:space="preserve"> подходы.</w:t>
      </w:r>
    </w:p>
    <w:p w:rsidR="006E0FF8" w:rsidRPr="008D1C65" w:rsidRDefault="006E0FF8" w:rsidP="008D1C65">
      <w:pPr>
        <w:shd w:val="clear" w:color="auto" w:fill="FFFFFF"/>
        <w:ind w:right="24"/>
        <w:jc w:val="both"/>
      </w:pPr>
      <w:r>
        <w:t xml:space="preserve">      </w:t>
      </w:r>
      <w:r w:rsidRPr="008D1C65">
        <w:t>Этноцентризм проявляется в том, что его сторонники оценивают культуру других народов по культурным (и по их мнению, образцовым) стандартам своей этнической об</w:t>
      </w:r>
      <w:r w:rsidRPr="008D1C65">
        <w:softHyphen/>
        <w:t>щности. Глядя на мир «со своей колокольни», они одно</w:t>
      </w:r>
      <w:r w:rsidRPr="008D1C65">
        <w:softHyphen/>
        <w:t>значно решают, где добро, а где зло; что морально, а что аморально.</w:t>
      </w:r>
    </w:p>
    <w:p w:rsidR="006E0FF8" w:rsidRPr="008D1C65" w:rsidRDefault="006E0FF8" w:rsidP="008D1C65">
      <w:pPr>
        <w:shd w:val="clear" w:color="auto" w:fill="FFFFFF"/>
        <w:ind w:left="5" w:right="19" w:firstLine="288"/>
        <w:jc w:val="both"/>
      </w:pPr>
      <w:r w:rsidRPr="008D1C65">
        <w:rPr>
          <w:spacing w:val="-4"/>
        </w:rPr>
        <w:t xml:space="preserve">Сторонники </w:t>
      </w:r>
      <w:r w:rsidRPr="008D1C65">
        <w:rPr>
          <w:bCs/>
          <w:spacing w:val="-4"/>
        </w:rPr>
        <w:t>культурного релятивизма</w:t>
      </w:r>
      <w:r w:rsidRPr="008D1C65">
        <w:rPr>
          <w:b/>
          <w:bCs/>
          <w:spacing w:val="-4"/>
        </w:rPr>
        <w:t xml:space="preserve">, </w:t>
      </w:r>
      <w:r w:rsidRPr="008D1C65">
        <w:rPr>
          <w:spacing w:val="-4"/>
        </w:rPr>
        <w:t>напротив, пола</w:t>
      </w:r>
      <w:r w:rsidRPr="008D1C65">
        <w:rPr>
          <w:spacing w:val="-4"/>
        </w:rPr>
        <w:softHyphen/>
      </w:r>
      <w:r w:rsidRPr="008D1C65">
        <w:t xml:space="preserve">гают, что все в мире условно и относительно, поэтому нельзя подходить к явлениям чужой культуры со своими мерками. Нельзя вставать </w:t>
      </w:r>
      <w:r w:rsidRPr="008D1C65">
        <w:rPr>
          <w:b/>
          <w:bCs/>
        </w:rPr>
        <w:t xml:space="preserve">в </w:t>
      </w:r>
      <w:r w:rsidRPr="008D1C65">
        <w:t>позу некоего всезнающего оценщика и изнутри своей культуры судить, кто лучше, а кто чем-то хуже. Такой подход обычно характерен для тех, кто делает упор на культурную исключительность своего этноса, придерживается защитного национализма и хо</w:t>
      </w:r>
      <w:r w:rsidRPr="008D1C65">
        <w:softHyphen/>
        <w:t>тел бы «закрыть» свое общество, наглухо отгородившись от остальных культур. Каждая культура своеобразна и мо</w:t>
      </w:r>
      <w:r w:rsidRPr="008D1C65">
        <w:softHyphen/>
        <w:t>жет быть правильно воспринята лишь через призму ее соб</w:t>
      </w:r>
      <w:r w:rsidRPr="008D1C65">
        <w:softHyphen/>
        <w:t>ственных ценностей и норм.</w:t>
      </w:r>
    </w:p>
    <w:p w:rsidR="006E0FF8" w:rsidRPr="008D1C65" w:rsidRDefault="006E0FF8" w:rsidP="008D1C65">
      <w:pPr>
        <w:shd w:val="clear" w:color="auto" w:fill="FFFFFF"/>
        <w:ind w:left="5" w:right="5" w:firstLine="288"/>
        <w:jc w:val="both"/>
      </w:pPr>
      <w:r w:rsidRPr="008D1C65">
        <w:t>На фоне этих двух крайних подходов все более замет</w:t>
      </w:r>
      <w:r w:rsidRPr="008D1C65">
        <w:softHyphen/>
        <w:t>ной становится третья тенденция — культурная интегра</w:t>
      </w:r>
      <w:r w:rsidRPr="008D1C65">
        <w:softHyphen/>
        <w:t>ция. Она проявляется в том, что при сохранении своей самобытности культуры народов и стран все более и бо</w:t>
      </w:r>
      <w:r w:rsidRPr="008D1C65">
        <w:softHyphen/>
        <w:t>лее сближаются. Это объективно обусловлено растущей многонациональностью обществ и тем, что хорошо ин</w:t>
      </w:r>
      <w:r w:rsidRPr="008D1C65">
        <w:softHyphen/>
        <w:t>формированные современные люди хотят брать все хоро</w:t>
      </w:r>
      <w:r w:rsidRPr="008D1C65">
        <w:softHyphen/>
        <w:t>шее отовсюду.</w:t>
      </w:r>
    </w:p>
    <w:p w:rsidR="006E0FF8" w:rsidRDefault="006E0FF8" w:rsidP="008D1C65">
      <w:pPr>
        <w:shd w:val="clear" w:color="auto" w:fill="FFFFFF"/>
        <w:ind w:firstLine="293"/>
        <w:jc w:val="both"/>
      </w:pPr>
      <w:r w:rsidRPr="008D1C65">
        <w:t>И в самом деле, почему бы, скажем, не позаимство</w:t>
      </w:r>
      <w:r w:rsidRPr="008D1C65">
        <w:softHyphen/>
        <w:t>вать традиционно глубокое уважение к предкам — у кон</w:t>
      </w:r>
      <w:r w:rsidRPr="008D1C65">
        <w:softHyphen/>
        <w:t>фуцианцев; четкость в работе и обязательность — у немцев; расчетливость и бережливость — у финнов; чистоту и ухоженность улиц у сингапурцев? Почему бы не взять в пример японское трудолюбие, гол</w:t>
      </w:r>
      <w:r w:rsidRPr="008D1C65">
        <w:softHyphen/>
        <w:t>ландский опыт в рациональной организации агропрома, американскую благоустроенность быта, французску</w:t>
      </w:r>
      <w:r>
        <w:t>ю га</w:t>
      </w:r>
      <w:r>
        <w:softHyphen/>
        <w:t>лантность</w:t>
      </w:r>
      <w:r w:rsidRPr="008D1C65">
        <w:t>? Разве это может принизить достижения российской культуры, оскорбить чувства гор</w:t>
      </w:r>
      <w:r w:rsidRPr="008D1C65">
        <w:softHyphen/>
        <w:t>дости и патриотизма и разве это не обогатит нашу куль</w:t>
      </w:r>
      <w:r w:rsidRPr="008D1C65">
        <w:softHyphen/>
        <w:t xml:space="preserve">туру? </w:t>
      </w:r>
    </w:p>
    <w:p w:rsidR="006E0FF8" w:rsidRPr="008D1C65" w:rsidRDefault="006E0FF8" w:rsidP="008D1C65">
      <w:pPr>
        <w:shd w:val="clear" w:color="auto" w:fill="FFFFFF"/>
        <w:ind w:firstLine="293"/>
        <w:jc w:val="both"/>
      </w:pPr>
      <w:r w:rsidRPr="008D1C65">
        <w:t>В понимании прогресса культуры существуют два под</w:t>
      </w:r>
      <w:r w:rsidRPr="008D1C65">
        <w:softHyphen/>
        <w:t>хода. Первый из них основывается на очевидности сме</w:t>
      </w:r>
      <w:r w:rsidRPr="008D1C65">
        <w:softHyphen/>
        <w:t>ны этапов развития культуры как обогащения системы ее ценностей и развития форм жизнедеятельности челове</w:t>
      </w:r>
      <w:r w:rsidRPr="008D1C65">
        <w:softHyphen/>
        <w:t>ка. В рамках данного подхода множество форм и типов культуры при их разнообразии образуют единую прогрес</w:t>
      </w:r>
      <w:r w:rsidRPr="008D1C65">
        <w:softHyphen/>
        <w:t>сивную линию духовного и материального развития че</w:t>
      </w:r>
      <w:r w:rsidRPr="008D1C65">
        <w:softHyphen/>
        <w:t>ловечества. В соответствии с этим, прогресс культуры — это умножение и качественное развитие ее ценностей.</w:t>
      </w:r>
    </w:p>
    <w:p w:rsidR="006E0FF8" w:rsidRPr="008D1C65" w:rsidRDefault="006E0FF8" w:rsidP="009208F4">
      <w:pPr>
        <w:shd w:val="clear" w:color="auto" w:fill="FFFFFF"/>
        <w:ind w:left="10" w:firstLine="298"/>
        <w:jc w:val="both"/>
      </w:pPr>
      <w:r w:rsidRPr="008D1C65">
        <w:t>Второй подход исходит из понимания различных ти</w:t>
      </w:r>
      <w:r w:rsidRPr="008D1C65">
        <w:softHyphen/>
        <w:t>пов культуры как автономных, локальных, изолирован</w:t>
      </w:r>
      <w:r w:rsidRPr="008D1C65">
        <w:softHyphen/>
        <w:t>ных друг от друга. Каждый из них имеет свой жизненный цикл развития, свою сп</w:t>
      </w:r>
      <w:r>
        <w:t>ецифику. Это так называемая кон</w:t>
      </w:r>
      <w:r w:rsidRPr="008D1C65">
        <w:rPr>
          <w:spacing w:val="-4"/>
        </w:rPr>
        <w:t xml:space="preserve">цепция локальности культур (О. Шпенглер, А. Тойнби, </w:t>
      </w:r>
      <w:r w:rsidRPr="008D1C65">
        <w:t>П. Сорокин).</w:t>
      </w:r>
    </w:p>
    <w:p w:rsidR="006E0FF8" w:rsidRDefault="006E0FF8" w:rsidP="008D1C65">
      <w:pPr>
        <w:shd w:val="clear" w:color="auto" w:fill="FFFFFF"/>
        <w:ind w:firstLine="288"/>
        <w:jc w:val="both"/>
      </w:pPr>
      <w:r w:rsidRPr="008D1C65">
        <w:rPr>
          <w:spacing w:val="-7"/>
        </w:rPr>
        <w:t xml:space="preserve">Несмотря на различие подходов, вопрос о прогрессе </w:t>
      </w:r>
      <w:r w:rsidRPr="008D1C65">
        <w:rPr>
          <w:spacing w:val="-3"/>
        </w:rPr>
        <w:t xml:space="preserve">культуры — это вопрос о преемственности элементов </w:t>
      </w:r>
      <w:r w:rsidRPr="008D1C65">
        <w:rPr>
          <w:spacing w:val="-10"/>
        </w:rPr>
        <w:t xml:space="preserve">культуры и ее ценностей в поступательном историческом </w:t>
      </w:r>
      <w:r w:rsidRPr="008D1C65">
        <w:rPr>
          <w:spacing w:val="-6"/>
        </w:rPr>
        <w:t>развитии человечества. Согласно этому, смена прогрес</w:t>
      </w:r>
      <w:r w:rsidRPr="008D1C65">
        <w:rPr>
          <w:spacing w:val="-6"/>
        </w:rPr>
        <w:softHyphen/>
      </w:r>
      <w:r w:rsidRPr="008D1C65">
        <w:rPr>
          <w:spacing w:val="-10"/>
        </w:rPr>
        <w:t xml:space="preserve">сивных этапов развития человечества выражает и прогресс </w:t>
      </w:r>
      <w:r w:rsidRPr="008D1C65">
        <w:rPr>
          <w:spacing w:val="-4"/>
        </w:rPr>
        <w:t xml:space="preserve">культуры. Можно сказать, что критерием культурного </w:t>
      </w:r>
      <w:r w:rsidRPr="008D1C65">
        <w:rPr>
          <w:spacing w:val="-6"/>
        </w:rPr>
        <w:t>прогресса является максимально полное раскрепощение человека, реализация его способностей и возможностей, предоставление человеку простора для творчества и са</w:t>
      </w:r>
      <w:r w:rsidRPr="008D1C65">
        <w:rPr>
          <w:spacing w:val="-6"/>
        </w:rPr>
        <w:softHyphen/>
      </w:r>
      <w:r w:rsidRPr="008D1C65">
        <w:t>мореализации.</w:t>
      </w:r>
    </w:p>
    <w:p w:rsidR="006E0FF8" w:rsidRPr="008D1C65" w:rsidRDefault="006E0FF8" w:rsidP="008D1C65">
      <w:pPr>
        <w:shd w:val="clear" w:color="auto" w:fill="FFFFFF"/>
        <w:ind w:firstLine="288"/>
        <w:jc w:val="both"/>
      </w:pPr>
      <w:r>
        <w:t xml:space="preserve">                                                                                                           В.И. Курбатов</w:t>
      </w:r>
    </w:p>
    <w:p w:rsidR="006E0FF8" w:rsidRDefault="006E0FF8" w:rsidP="008C1596"/>
    <w:p w:rsidR="006E0FF8" w:rsidRDefault="006E0FF8" w:rsidP="008C1596">
      <w:pPr>
        <w:rPr>
          <w:b/>
          <w:i/>
          <w:sz w:val="32"/>
          <w:szCs w:val="32"/>
        </w:rPr>
      </w:pPr>
      <w:r>
        <w:t xml:space="preserve">  </w:t>
      </w:r>
      <w:r>
        <w:rPr>
          <w:b/>
          <w:i/>
          <w:sz w:val="32"/>
          <w:szCs w:val="32"/>
        </w:rPr>
        <w:t xml:space="preserve"> Прочитайте текст и выполните задания  С 1 – С 4</w:t>
      </w:r>
    </w:p>
    <w:p w:rsidR="006E0FF8" w:rsidRDefault="006E0FF8" w:rsidP="008C1596">
      <w:pPr>
        <w:ind w:left="-540"/>
      </w:pPr>
      <w:r>
        <w:rPr>
          <w:bdr w:val="single" w:sz="4" w:space="0" w:color="auto" w:frame="1"/>
        </w:rPr>
        <w:t>С 1</w:t>
      </w:r>
      <w:r>
        <w:t xml:space="preserve">    О каких двух крайних подходах к вопросу об отношениях культур говорит автор?</w:t>
      </w:r>
    </w:p>
    <w:p w:rsidR="006E0FF8" w:rsidRDefault="006E0FF8" w:rsidP="008C1596">
      <w:pPr>
        <w:ind w:left="-540"/>
      </w:pPr>
      <w:r>
        <w:t xml:space="preserve">           Каким тенденциям в развитии наций они соответствуют? </w:t>
      </w:r>
    </w:p>
    <w:p w:rsidR="006E0FF8" w:rsidRDefault="006E0FF8" w:rsidP="008C1596">
      <w:pPr>
        <w:ind w:left="-540"/>
      </w:pPr>
    </w:p>
    <w:p w:rsidR="006E0FF8" w:rsidRDefault="006E0FF8" w:rsidP="008C1596">
      <w:pPr>
        <w:ind w:left="-540"/>
      </w:pPr>
      <w:r>
        <w:rPr>
          <w:bdr w:val="single" w:sz="4" w:space="0" w:color="auto" w:frame="1"/>
        </w:rPr>
        <w:t>С 2</w:t>
      </w:r>
      <w:r>
        <w:t xml:space="preserve">    В чем смысл культурной интеграции? Согласны ли вы с точкой зрения автора? Приведите</w:t>
      </w:r>
    </w:p>
    <w:p w:rsidR="006E0FF8" w:rsidRDefault="006E0FF8" w:rsidP="008C1596">
      <w:pPr>
        <w:ind w:left="-540"/>
      </w:pPr>
      <w:r>
        <w:t xml:space="preserve">          три аргумента.</w:t>
      </w:r>
    </w:p>
    <w:p w:rsidR="006E0FF8" w:rsidRDefault="006E0FF8" w:rsidP="008C1596">
      <w:pPr>
        <w:ind w:left="-540"/>
      </w:pPr>
      <w:r>
        <w:t xml:space="preserve">          </w:t>
      </w:r>
    </w:p>
    <w:p w:rsidR="006E0FF8" w:rsidRDefault="006E0FF8" w:rsidP="008C1596">
      <w:pPr>
        <w:ind w:left="-540"/>
      </w:pPr>
      <w:r>
        <w:rPr>
          <w:bdr w:val="single" w:sz="4" w:space="0" w:color="auto" w:frame="1"/>
        </w:rPr>
        <w:t>С 3</w:t>
      </w:r>
      <w:r>
        <w:t xml:space="preserve">    Что понимается под прогрессом культуры? В чем сущность основных подходов?</w:t>
      </w:r>
    </w:p>
    <w:p w:rsidR="006E0FF8" w:rsidRDefault="006E0FF8" w:rsidP="008C1596">
      <w:pPr>
        <w:ind w:left="-540"/>
      </w:pPr>
    </w:p>
    <w:p w:rsidR="006E0FF8" w:rsidRDefault="006E0FF8" w:rsidP="008C1596">
      <w:pPr>
        <w:ind w:left="-540"/>
      </w:pPr>
      <w:r>
        <w:rPr>
          <w:bdr w:val="single" w:sz="4" w:space="0" w:color="auto" w:frame="1"/>
        </w:rPr>
        <w:t>С 4</w:t>
      </w:r>
      <w:r>
        <w:t xml:space="preserve">    Что автор называет критерием прогресса культуры? Согласны ли вы с его точкой зрения?</w:t>
      </w:r>
    </w:p>
    <w:p w:rsidR="006E0FF8" w:rsidRDefault="006E0FF8" w:rsidP="008C1596">
      <w:pPr>
        <w:ind w:left="-540"/>
      </w:pPr>
      <w:r>
        <w:t xml:space="preserve">          Приведите три аргумента.</w:t>
      </w:r>
    </w:p>
    <w:p w:rsidR="006E0FF8" w:rsidRDefault="006E0FF8" w:rsidP="008C1596">
      <w:pPr>
        <w:ind w:left="-540"/>
      </w:pPr>
      <w:r>
        <w:t>_________________________________________________________________________________</w:t>
      </w:r>
    </w:p>
    <w:p w:rsidR="006E0FF8" w:rsidRDefault="006E0FF8" w:rsidP="008C1596">
      <w:pPr>
        <w:ind w:left="-540"/>
      </w:pPr>
    </w:p>
    <w:p w:rsidR="006E0FF8" w:rsidRDefault="006E0FF8" w:rsidP="008C1596">
      <w:pPr>
        <w:ind w:left="-540"/>
      </w:pPr>
      <w:r>
        <w:t xml:space="preserve"> </w:t>
      </w:r>
      <w:r>
        <w:rPr>
          <w:bdr w:val="single" w:sz="4" w:space="0" w:color="auto" w:frame="1"/>
        </w:rPr>
        <w:t>С 5</w:t>
      </w:r>
      <w:r>
        <w:t xml:space="preserve">    Назовите три специфических функции государства.</w:t>
      </w:r>
    </w:p>
    <w:p w:rsidR="006E0FF8" w:rsidRDefault="006E0FF8" w:rsidP="008C1596">
      <w:pPr>
        <w:ind w:left="-540"/>
      </w:pPr>
    </w:p>
    <w:p w:rsidR="006E0FF8" w:rsidRDefault="006E0FF8" w:rsidP="008C1596">
      <w:pPr>
        <w:ind w:left="-540"/>
      </w:pPr>
      <w:r>
        <w:rPr>
          <w:bdr w:val="single" w:sz="4" w:space="0" w:color="auto" w:frame="1"/>
        </w:rPr>
        <w:t>С 6</w:t>
      </w:r>
      <w:r>
        <w:t xml:space="preserve">    В стране Н. существует развитое  гражданское общество.  Приведите три примера, </w:t>
      </w:r>
    </w:p>
    <w:p w:rsidR="006E0FF8" w:rsidRDefault="006E0FF8" w:rsidP="008C1596">
      <w:pPr>
        <w:ind w:left="-540"/>
      </w:pPr>
      <w:r>
        <w:t xml:space="preserve">          иллюстрирующих данный факт.</w:t>
      </w:r>
    </w:p>
    <w:p w:rsidR="006E0FF8" w:rsidRDefault="006E0FF8" w:rsidP="008C1596">
      <w:pPr>
        <w:ind w:left="-540"/>
      </w:pPr>
    </w:p>
    <w:p w:rsidR="006E0FF8" w:rsidRDefault="006E0FF8" w:rsidP="008C1596">
      <w:pPr>
        <w:ind w:left="-540"/>
      </w:pPr>
      <w:r>
        <w:rPr>
          <w:bdr w:val="single" w:sz="4" w:space="0" w:color="auto" w:frame="1"/>
        </w:rPr>
        <w:t xml:space="preserve"> С 7</w:t>
      </w:r>
      <w:r>
        <w:t xml:space="preserve">   Пятнадцатилетний  школьник  решил на время летних каникул трудоустроиться. </w:t>
      </w:r>
    </w:p>
    <w:p w:rsidR="006E0FF8" w:rsidRDefault="006E0FF8" w:rsidP="008C1596">
      <w:pPr>
        <w:ind w:left="-540"/>
      </w:pPr>
      <w:r>
        <w:t xml:space="preserve">         Охарактеризуйте его правовое положение как работника с точки зрения его прав, вида</w:t>
      </w:r>
    </w:p>
    <w:p w:rsidR="006E0FF8" w:rsidRDefault="006E0FF8" w:rsidP="008C1596">
      <w:pPr>
        <w:ind w:left="-540"/>
      </w:pPr>
      <w:r>
        <w:t xml:space="preserve">          работы, времени работы и отдыха, условий труда.</w:t>
      </w:r>
    </w:p>
    <w:p w:rsidR="006E0FF8" w:rsidRDefault="006E0FF8" w:rsidP="0070488F">
      <w:pPr>
        <w:ind w:left="-540"/>
      </w:pPr>
      <w:r>
        <w:t xml:space="preserve">     </w:t>
      </w:r>
    </w:p>
    <w:p w:rsidR="006E0FF8" w:rsidRDefault="006E0FF8" w:rsidP="008C1596">
      <w:pPr>
        <w:ind w:left="-540"/>
      </w:pPr>
    </w:p>
    <w:p w:rsidR="006E0FF8" w:rsidRDefault="006E0FF8" w:rsidP="008C1596">
      <w:pPr>
        <w:pBdr>
          <w:top w:val="single" w:sz="4" w:space="1" w:color="auto"/>
          <w:left w:val="single" w:sz="4" w:space="4" w:color="auto"/>
          <w:bottom w:val="single" w:sz="4" w:space="1" w:color="auto"/>
          <w:right w:val="single" w:sz="4" w:space="4" w:color="auto"/>
        </w:pBdr>
        <w:ind w:firstLine="360"/>
        <w:rPr>
          <w:b/>
          <w:i/>
          <w:sz w:val="32"/>
          <w:szCs w:val="32"/>
        </w:rPr>
      </w:pPr>
      <w:r>
        <w:rPr>
          <w:b/>
          <w:i/>
          <w:sz w:val="32"/>
          <w:szCs w:val="32"/>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8C1596">
      <w:pPr>
        <w:ind w:firstLine="360"/>
      </w:pPr>
    </w:p>
    <w:p w:rsidR="006E0FF8" w:rsidRDefault="006E0FF8" w:rsidP="008C1596">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8C1596">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8C1596">
      <w:pPr>
        <w:ind w:left="-180"/>
      </w:pPr>
    </w:p>
    <w:p w:rsidR="006E0FF8" w:rsidRDefault="006E0FF8" w:rsidP="008C1596">
      <w:pPr>
        <w:ind w:left="-180"/>
        <w:rPr>
          <w:bdr w:val="single" w:sz="4" w:space="0" w:color="auto" w:frame="1"/>
        </w:rPr>
      </w:pPr>
    </w:p>
    <w:p w:rsidR="006E0FF8" w:rsidRDefault="006E0FF8" w:rsidP="008C1596">
      <w:pPr>
        <w:ind w:left="-180"/>
        <w:rPr>
          <w:bdr w:val="single" w:sz="4" w:space="0" w:color="auto" w:frame="1"/>
        </w:rPr>
      </w:pPr>
    </w:p>
    <w:p w:rsidR="006E0FF8" w:rsidRDefault="006E0FF8" w:rsidP="008C1596">
      <w:pPr>
        <w:ind w:left="-180"/>
      </w:pPr>
      <w:r>
        <w:rPr>
          <w:bdr w:val="single" w:sz="4" w:space="0" w:color="auto" w:frame="1"/>
        </w:rPr>
        <w:t xml:space="preserve">   С 8.1</w:t>
      </w:r>
      <w:r>
        <w:t xml:space="preserve">             </w:t>
      </w:r>
      <w:r>
        <w:rPr>
          <w:b/>
        </w:rPr>
        <w:t xml:space="preserve">Философия </w:t>
      </w:r>
      <w:r>
        <w:t xml:space="preserve">                   «Все идеи проходят путь от ереси к мракобесию»</w:t>
      </w:r>
    </w:p>
    <w:p w:rsidR="006E0FF8" w:rsidRDefault="006E0FF8" w:rsidP="008C1596">
      <w:pPr>
        <w:ind w:left="-180"/>
      </w:pPr>
      <w:r>
        <w:t xml:space="preserve">                                                                                                                      (Т.Г. Хаксли).    </w:t>
      </w:r>
    </w:p>
    <w:p w:rsidR="006E0FF8" w:rsidRDefault="006E0FF8" w:rsidP="003B6B01">
      <w:pPr>
        <w:ind w:left="-180"/>
      </w:pPr>
      <w:r>
        <w:t xml:space="preserve">                                                                                                                                                                                                                                                                             </w:t>
      </w:r>
    </w:p>
    <w:p w:rsidR="006E0FF8" w:rsidRDefault="006E0FF8" w:rsidP="008C1596">
      <w:pPr>
        <w:ind w:left="-180"/>
      </w:pPr>
      <w:r>
        <w:rPr>
          <w:bdr w:val="single" w:sz="4" w:space="0" w:color="auto" w:frame="1"/>
        </w:rPr>
        <w:t xml:space="preserve">   С 8.2</w:t>
      </w:r>
      <w:r>
        <w:t xml:space="preserve">             </w:t>
      </w:r>
      <w:r>
        <w:rPr>
          <w:b/>
        </w:rPr>
        <w:t xml:space="preserve">Социальная   </w:t>
      </w:r>
      <w:r>
        <w:t xml:space="preserve">               «Состояние бестолкового необузданного гнева </w:t>
      </w:r>
    </w:p>
    <w:p w:rsidR="006E0FF8" w:rsidRDefault="006E0FF8" w:rsidP="008C1596">
      <w:pPr>
        <w:ind w:left="-180"/>
      </w:pPr>
      <w:r>
        <w:t xml:space="preserve">                         </w:t>
      </w:r>
      <w:r>
        <w:rPr>
          <w:b/>
        </w:rPr>
        <w:t xml:space="preserve">психология       </w:t>
      </w:r>
      <w:r>
        <w:t xml:space="preserve">               так же гибельно, как и состояние бестолковой </w:t>
      </w:r>
    </w:p>
    <w:p w:rsidR="006E0FF8" w:rsidRDefault="006E0FF8" w:rsidP="003B6B01">
      <w:pPr>
        <w:ind w:left="-180"/>
      </w:pPr>
      <w:r>
        <w:t xml:space="preserve">                                                                    доброты и нежности». (К.Д. Ушинский)      </w:t>
      </w:r>
    </w:p>
    <w:p w:rsidR="006E0FF8" w:rsidRDefault="006E0FF8" w:rsidP="003B6B01">
      <w:pPr>
        <w:ind w:left="-180"/>
      </w:pPr>
    </w:p>
    <w:p w:rsidR="006E0FF8" w:rsidRDefault="006E0FF8" w:rsidP="008C1596">
      <w:pPr>
        <w:ind w:left="-180"/>
      </w:pPr>
      <w:r>
        <w:rPr>
          <w:bdr w:val="single" w:sz="4" w:space="0" w:color="auto" w:frame="1"/>
        </w:rPr>
        <w:t xml:space="preserve">   С 8.3</w:t>
      </w:r>
      <w:r>
        <w:t xml:space="preserve">             </w:t>
      </w:r>
      <w:r>
        <w:rPr>
          <w:b/>
        </w:rPr>
        <w:t xml:space="preserve"> Экономика</w:t>
      </w:r>
      <w:r>
        <w:t xml:space="preserve">                     «Бизнес – искусство извлекать деньги из кармана</w:t>
      </w:r>
    </w:p>
    <w:p w:rsidR="006E0FF8" w:rsidRDefault="006E0FF8" w:rsidP="008C1596">
      <w:pPr>
        <w:ind w:left="-180"/>
      </w:pPr>
      <w:r>
        <w:t xml:space="preserve">                                                                     другого человека, не прибегая к насилию». </w:t>
      </w:r>
    </w:p>
    <w:p w:rsidR="006E0FF8" w:rsidRDefault="006E0FF8" w:rsidP="008C1596">
      <w:pPr>
        <w:ind w:left="-180"/>
      </w:pPr>
      <w:r>
        <w:t xml:space="preserve">                                                                                                                     (М. Амстердам)</w:t>
      </w:r>
    </w:p>
    <w:p w:rsidR="006E0FF8" w:rsidRDefault="006E0FF8" w:rsidP="008C1596">
      <w:pPr>
        <w:ind w:left="-180"/>
      </w:pPr>
      <w:r>
        <w:t xml:space="preserve">                                                                                                          </w:t>
      </w:r>
    </w:p>
    <w:p w:rsidR="006E0FF8" w:rsidRDefault="006E0FF8" w:rsidP="008C1596">
      <w:pPr>
        <w:ind w:left="-180"/>
      </w:pPr>
      <w:r>
        <w:rPr>
          <w:bdr w:val="single" w:sz="4" w:space="0" w:color="auto" w:frame="1"/>
        </w:rPr>
        <w:t xml:space="preserve">   С 8.4 </w:t>
      </w:r>
      <w:r>
        <w:t xml:space="preserve">           </w:t>
      </w:r>
      <w:r>
        <w:rPr>
          <w:b/>
        </w:rPr>
        <w:t>Социология</w:t>
      </w:r>
      <w:r>
        <w:t xml:space="preserve">                  «Меньшинство может быть право, большинство всегда </w:t>
      </w:r>
    </w:p>
    <w:p w:rsidR="006E0FF8" w:rsidRDefault="006E0FF8" w:rsidP="003B6B01">
      <w:pPr>
        <w:ind w:left="-180"/>
      </w:pPr>
      <w:r>
        <w:t xml:space="preserve">                                                                 ошибается». (Г. Ибсен)</w:t>
      </w:r>
    </w:p>
    <w:p w:rsidR="006E0FF8" w:rsidRDefault="006E0FF8" w:rsidP="008C1596">
      <w:pPr>
        <w:ind w:left="-180"/>
      </w:pPr>
      <w:r>
        <w:rPr>
          <w:bdr w:val="single" w:sz="4" w:space="0" w:color="auto" w:frame="1"/>
        </w:rPr>
        <w:t xml:space="preserve">   С 8.5 </w:t>
      </w:r>
      <w:r>
        <w:t xml:space="preserve">           </w:t>
      </w:r>
      <w:r>
        <w:rPr>
          <w:b/>
        </w:rPr>
        <w:t>Политология</w:t>
      </w:r>
      <w:r>
        <w:t xml:space="preserve">            «Есть легионы сорванцов, у которых на языке </w:t>
      </w:r>
    </w:p>
    <w:p w:rsidR="006E0FF8" w:rsidRDefault="006E0FF8" w:rsidP="008C1596">
      <w:pPr>
        <w:ind w:left="-180"/>
      </w:pPr>
      <w:r>
        <w:t xml:space="preserve">                                                            «государство», а в мыслях – пирог с казенной начинкой». </w:t>
      </w:r>
    </w:p>
    <w:p w:rsidR="006E0FF8" w:rsidRDefault="006E0FF8" w:rsidP="008C1596">
      <w:pPr>
        <w:ind w:left="-180"/>
      </w:pPr>
      <w:r>
        <w:t xml:space="preserve">                                                                                                                 (Салтыков-Щедрин) </w:t>
      </w:r>
    </w:p>
    <w:p w:rsidR="006E0FF8" w:rsidRDefault="006E0FF8" w:rsidP="008C1596">
      <w:pPr>
        <w:ind w:left="-180"/>
      </w:pPr>
    </w:p>
    <w:p w:rsidR="006E0FF8" w:rsidRDefault="006E0FF8" w:rsidP="008C1596">
      <w:pPr>
        <w:ind w:left="-180"/>
      </w:pPr>
      <w:r>
        <w:rPr>
          <w:bdr w:val="single" w:sz="4" w:space="0" w:color="auto" w:frame="1"/>
        </w:rPr>
        <w:t xml:space="preserve">   С 8.6 </w:t>
      </w:r>
      <w:r>
        <w:t xml:space="preserve">          </w:t>
      </w:r>
      <w:r>
        <w:rPr>
          <w:b/>
        </w:rPr>
        <w:t xml:space="preserve"> Правоведение</w:t>
      </w:r>
      <w:r>
        <w:t xml:space="preserve">                 «Законы, в сущности, бесполезны как для дурных </w:t>
      </w:r>
    </w:p>
    <w:p w:rsidR="006E0FF8" w:rsidRDefault="006E0FF8" w:rsidP="008C1596">
      <w:pPr>
        <w:ind w:left="-180"/>
      </w:pPr>
      <w:r>
        <w:t xml:space="preserve">                                                                   людей, так и для хороших. Первые от них не </w:t>
      </w:r>
    </w:p>
    <w:p w:rsidR="006E0FF8" w:rsidRDefault="006E0FF8" w:rsidP="008C1596">
      <w:pPr>
        <w:ind w:left="-180"/>
      </w:pPr>
      <w:r>
        <w:t xml:space="preserve">                                                                 становятся лучше, вторые же – не нуждаются в них».                                                                                                         </w:t>
      </w:r>
    </w:p>
    <w:p w:rsidR="006E0FF8" w:rsidRDefault="006E0FF8" w:rsidP="008C1596">
      <w:pPr>
        <w:ind w:left="-180"/>
      </w:pPr>
      <w:r>
        <w:t xml:space="preserve">                                                                                                                     (Демокрит)</w:t>
      </w:r>
    </w:p>
    <w:p w:rsidR="006E0FF8" w:rsidRDefault="006E0FF8" w:rsidP="008C1596">
      <w:pPr>
        <w:ind w:left="-180"/>
      </w:pPr>
    </w:p>
    <w:p w:rsidR="006E0FF8" w:rsidRDefault="006E0FF8" w:rsidP="008C1596">
      <w:pPr>
        <w:ind w:left="-180"/>
      </w:pPr>
    </w:p>
    <w:p w:rsidR="006E0FF8" w:rsidRDefault="006E0FF8" w:rsidP="008C1596">
      <w:pPr>
        <w:ind w:left="-180"/>
      </w:pPr>
    </w:p>
    <w:p w:rsidR="006E0FF8" w:rsidRDefault="006E0FF8" w:rsidP="008C1596">
      <w:pPr>
        <w:pBdr>
          <w:top w:val="single" w:sz="4" w:space="1" w:color="auto"/>
          <w:left w:val="single" w:sz="4" w:space="4" w:color="auto"/>
          <w:bottom w:val="single" w:sz="4" w:space="1" w:color="auto"/>
          <w:right w:val="single" w:sz="4" w:space="4" w:color="auto"/>
        </w:pBdr>
        <w:rPr>
          <w:i/>
          <w:sz w:val="32"/>
          <w:szCs w:val="32"/>
        </w:rPr>
      </w:pPr>
      <w:r>
        <w:rPr>
          <w:i/>
          <w:sz w:val="32"/>
          <w:szCs w:val="32"/>
        </w:rPr>
        <w:t>В бланке ответов №2 запишите полный номер задания (например, С 8.5), выбранное высказывание, а затем развернутый ответ</w:t>
      </w:r>
    </w:p>
    <w:p w:rsidR="006E0FF8" w:rsidRDefault="006E0FF8" w:rsidP="00BC3828">
      <w:pPr>
        <w:rPr>
          <w:sz w:val="40"/>
          <w:szCs w:val="40"/>
        </w:rPr>
      </w:pPr>
    </w:p>
    <w:p w:rsidR="006E0FF8" w:rsidRPr="002D6BDC" w:rsidRDefault="006E0FF8" w:rsidP="008C1596">
      <w:pPr>
        <w:ind w:left="-540"/>
        <w:jc w:val="center"/>
        <w:rPr>
          <w:b/>
          <w:sz w:val="40"/>
          <w:szCs w:val="40"/>
        </w:rPr>
      </w:pPr>
      <w:r w:rsidRPr="002D6BDC">
        <w:rPr>
          <w:sz w:val="40"/>
          <w:szCs w:val="40"/>
        </w:rPr>
        <w:t xml:space="preserve">ВАРИАНТ </w:t>
      </w:r>
      <w:r>
        <w:rPr>
          <w:sz w:val="40"/>
          <w:szCs w:val="40"/>
        </w:rPr>
        <w:t>15</w:t>
      </w:r>
    </w:p>
    <w:p w:rsidR="006E0FF8" w:rsidRDefault="006E0FF8" w:rsidP="008C1596">
      <w:pPr>
        <w:tabs>
          <w:tab w:val="left" w:pos="5420"/>
        </w:tabs>
        <w:ind w:left="-540"/>
        <w:rPr>
          <w:b/>
          <w:sz w:val="32"/>
          <w:szCs w:val="32"/>
        </w:rPr>
      </w:pPr>
      <w:r>
        <w:rPr>
          <w:b/>
          <w:sz w:val="32"/>
          <w:szCs w:val="32"/>
        </w:rPr>
        <w:t xml:space="preserve">                                                       Часть 1</w:t>
      </w:r>
      <w:r>
        <w:rPr>
          <w:b/>
          <w:sz w:val="32"/>
          <w:szCs w:val="32"/>
        </w:rPr>
        <w:tab/>
      </w:r>
    </w:p>
    <w:p w:rsidR="006E0FF8" w:rsidRDefault="006E0FF8" w:rsidP="008C1596">
      <w:pPr>
        <w:rPr>
          <w:sz w:val="32"/>
          <w:szCs w:val="32"/>
        </w:rPr>
      </w:pPr>
    </w:p>
    <w:p w:rsidR="006E0FF8" w:rsidRPr="002B3274" w:rsidRDefault="006E0FF8" w:rsidP="008C1596">
      <w:pPr>
        <w:pBdr>
          <w:top w:val="single" w:sz="4" w:space="1" w:color="auto"/>
          <w:left w:val="single" w:sz="4" w:space="4" w:color="auto"/>
          <w:bottom w:val="single" w:sz="4" w:space="1" w:color="auto"/>
          <w:right w:val="single" w:sz="4" w:space="4" w:color="auto"/>
        </w:pBdr>
        <w:jc w:val="both"/>
        <w:rPr>
          <w:b/>
          <w:sz w:val="28"/>
          <w:szCs w:val="28"/>
        </w:rPr>
      </w:pPr>
      <w:r>
        <w:rPr>
          <w:b/>
          <w:i/>
          <w:sz w:val="32"/>
          <w:szCs w:val="32"/>
        </w:rPr>
        <w:t xml:space="preserve">   </w:t>
      </w:r>
      <w:r w:rsidRPr="002B3274">
        <w:rPr>
          <w:b/>
          <w:i/>
          <w:sz w:val="28"/>
          <w:szCs w:val="28"/>
        </w:rPr>
        <w:t xml:space="preserve">При выполнении заданий этой части в бланке ответов № 1 под номером, выполняемого вами задания (А1 – А30) поставьте знак </w:t>
      </w:r>
      <w:r w:rsidRPr="002B3274">
        <w:rPr>
          <w:b/>
          <w:sz w:val="28"/>
          <w:szCs w:val="28"/>
        </w:rPr>
        <w:t>«х»</w:t>
      </w:r>
      <w:r w:rsidRPr="002B3274">
        <w:rPr>
          <w:b/>
          <w:i/>
          <w:sz w:val="28"/>
          <w:szCs w:val="28"/>
        </w:rPr>
        <w:t xml:space="preserve"> в клеточке, номер которой соответствует номеру выбранного вами ответа.</w:t>
      </w:r>
      <w:r w:rsidRPr="002B3274">
        <w:rPr>
          <w:b/>
          <w:sz w:val="28"/>
          <w:szCs w:val="28"/>
        </w:rPr>
        <w:t xml:space="preserve">    </w:t>
      </w:r>
    </w:p>
    <w:p w:rsidR="006E0FF8" w:rsidRDefault="006E0FF8" w:rsidP="008C1596">
      <w:pPr>
        <w:ind w:left="-540"/>
      </w:pPr>
    </w:p>
    <w:p w:rsidR="006E0FF8" w:rsidRDefault="006E0FF8" w:rsidP="008C1596">
      <w:pPr>
        <w:ind w:left="-540"/>
      </w:pPr>
      <w:r>
        <w:rPr>
          <w:bdr w:val="single" w:sz="4" w:space="0" w:color="auto" w:frame="1"/>
        </w:rPr>
        <w:t xml:space="preserve">    А 1</w:t>
      </w:r>
      <w:r>
        <w:t xml:space="preserve">     Общество в широком смысле слова - это:</w:t>
      </w:r>
    </w:p>
    <w:p w:rsidR="006E0FF8" w:rsidRDefault="006E0FF8" w:rsidP="008C1596">
      <w:pPr>
        <w:ind w:left="-540"/>
      </w:pPr>
      <w:r>
        <w:t xml:space="preserve">                        1) территория обитания людей         </w:t>
      </w:r>
    </w:p>
    <w:p w:rsidR="006E0FF8" w:rsidRDefault="006E0FF8" w:rsidP="008C1596">
      <w:pPr>
        <w:ind w:left="-540"/>
      </w:pPr>
      <w:r>
        <w:t xml:space="preserve">                        2) совокупность различных форм объединения людей</w:t>
      </w:r>
    </w:p>
    <w:p w:rsidR="006E0FF8" w:rsidRDefault="006E0FF8" w:rsidP="008C1596">
      <w:pPr>
        <w:ind w:left="-540"/>
      </w:pPr>
      <w:r>
        <w:t xml:space="preserve">                        3) производительные силы   </w:t>
      </w:r>
    </w:p>
    <w:p w:rsidR="006E0FF8" w:rsidRDefault="006E0FF8" w:rsidP="008C1596">
      <w:pPr>
        <w:ind w:left="-540"/>
      </w:pPr>
      <w:r>
        <w:t xml:space="preserve">                        4) исторический путь человечества</w:t>
      </w:r>
    </w:p>
    <w:p w:rsidR="006E0FF8" w:rsidRDefault="006E0FF8" w:rsidP="008C1596">
      <w:pPr>
        <w:ind w:left="-540"/>
      </w:pPr>
      <w:r>
        <w:rPr>
          <w:bdr w:val="single" w:sz="4" w:space="0" w:color="auto" w:frame="1"/>
        </w:rPr>
        <w:t xml:space="preserve">   А 2</w:t>
      </w:r>
      <w:r>
        <w:t xml:space="preserve">     К проявлению  глобальной экологической проблемы  относится:</w:t>
      </w:r>
    </w:p>
    <w:p w:rsidR="006E0FF8" w:rsidRDefault="006E0FF8" w:rsidP="008C1596">
      <w:pPr>
        <w:ind w:left="-540"/>
      </w:pPr>
      <w:r>
        <w:t xml:space="preserve">                         1)  жизнь за чертой бедности населения многих стран                    </w:t>
      </w:r>
    </w:p>
    <w:p w:rsidR="006E0FF8" w:rsidRDefault="006E0FF8" w:rsidP="008C1596">
      <w:pPr>
        <w:ind w:left="-540"/>
      </w:pPr>
      <w:r>
        <w:t xml:space="preserve">                         2) исчезновение редких животных и растений</w:t>
      </w:r>
    </w:p>
    <w:p w:rsidR="006E0FF8" w:rsidRDefault="006E0FF8" w:rsidP="008C1596">
      <w:pPr>
        <w:ind w:left="-540"/>
      </w:pPr>
      <w:r>
        <w:t xml:space="preserve">                         3) угроза ядерной войны            </w:t>
      </w:r>
    </w:p>
    <w:p w:rsidR="006E0FF8" w:rsidRDefault="006E0FF8" w:rsidP="008C1596">
      <w:pPr>
        <w:ind w:left="-540"/>
      </w:pPr>
      <w:r>
        <w:t xml:space="preserve">                         4) неодинаковое наличие природных ресурсов в разных странах </w:t>
      </w:r>
    </w:p>
    <w:p w:rsidR="006E0FF8" w:rsidRDefault="006E0FF8" w:rsidP="008C1596">
      <w:pPr>
        <w:ind w:left="-540"/>
      </w:pPr>
      <w:r>
        <w:rPr>
          <w:bdr w:val="single" w:sz="4" w:space="0" w:color="auto" w:frame="1"/>
        </w:rPr>
        <w:t xml:space="preserve"> А 3</w:t>
      </w:r>
      <w:r>
        <w:t xml:space="preserve">    Примером, иллюстрирующим роль средств массовой информации в обществе, является</w:t>
      </w:r>
    </w:p>
    <w:p w:rsidR="006E0FF8" w:rsidRDefault="006E0FF8" w:rsidP="008C1596">
      <w:pPr>
        <w:ind w:left="-540"/>
      </w:pPr>
      <w:r>
        <w:t xml:space="preserve">            деятельность:</w:t>
      </w:r>
    </w:p>
    <w:p w:rsidR="006E0FF8" w:rsidRDefault="006E0FF8" w:rsidP="008C1596">
      <w:pPr>
        <w:ind w:left="-540"/>
      </w:pPr>
      <w:r>
        <w:t xml:space="preserve">                   1)  газеты «Известия»                     </w:t>
      </w:r>
    </w:p>
    <w:p w:rsidR="006E0FF8" w:rsidRDefault="006E0FF8" w:rsidP="008C1596">
      <w:pPr>
        <w:ind w:left="-540"/>
      </w:pPr>
      <w:r>
        <w:t xml:space="preserve">                   2)  кинотеатра «Космос»</w:t>
      </w:r>
    </w:p>
    <w:p w:rsidR="006E0FF8" w:rsidRDefault="006E0FF8" w:rsidP="008C1596">
      <w:pPr>
        <w:ind w:left="-540"/>
      </w:pPr>
      <w:r>
        <w:t xml:space="preserve">                   3)  картинной галереи               </w:t>
      </w:r>
    </w:p>
    <w:p w:rsidR="006E0FF8" w:rsidRDefault="006E0FF8" w:rsidP="008C1596">
      <w:pPr>
        <w:ind w:left="-540"/>
      </w:pPr>
      <w:r>
        <w:t xml:space="preserve">                   4) музея донского казачества</w:t>
      </w:r>
    </w:p>
    <w:p w:rsidR="006E0FF8" w:rsidRDefault="006E0FF8" w:rsidP="008C1596">
      <w:pPr>
        <w:ind w:left="-540"/>
      </w:pPr>
      <w:r>
        <w:rPr>
          <w:bdr w:val="single" w:sz="4" w:space="0" w:color="auto" w:frame="1"/>
        </w:rPr>
        <w:t xml:space="preserve">   А 4</w:t>
      </w:r>
      <w:r>
        <w:t xml:space="preserve">    Выведение и распространение неприхотливых, устойчивых к болезням и быстро</w:t>
      </w:r>
    </w:p>
    <w:p w:rsidR="006E0FF8" w:rsidRDefault="006E0FF8" w:rsidP="008C1596">
      <w:pPr>
        <w:ind w:left="-540"/>
      </w:pPr>
      <w:r>
        <w:t xml:space="preserve">             растущих пород домашнего  скота  отражает функцию науки:</w:t>
      </w:r>
    </w:p>
    <w:p w:rsidR="006E0FF8" w:rsidRDefault="006E0FF8" w:rsidP="008C1596">
      <w:pPr>
        <w:ind w:left="-540"/>
      </w:pPr>
      <w:r>
        <w:t xml:space="preserve">                        1) мировоззренческую                                   </w:t>
      </w:r>
    </w:p>
    <w:p w:rsidR="006E0FF8" w:rsidRDefault="006E0FF8" w:rsidP="008C1596">
      <w:pPr>
        <w:ind w:left="-540"/>
      </w:pPr>
      <w:r>
        <w:t xml:space="preserve">                        2) производственную</w:t>
      </w:r>
    </w:p>
    <w:p w:rsidR="006E0FF8" w:rsidRDefault="006E0FF8" w:rsidP="008C1596">
      <w:pPr>
        <w:ind w:left="-540"/>
      </w:pPr>
      <w:r>
        <w:t xml:space="preserve">                        3) познавательную                                           </w:t>
      </w:r>
    </w:p>
    <w:p w:rsidR="006E0FF8" w:rsidRDefault="006E0FF8" w:rsidP="008C1596">
      <w:pPr>
        <w:ind w:left="-540"/>
      </w:pPr>
      <w:r>
        <w:t xml:space="preserve">                        4) социальную</w:t>
      </w:r>
    </w:p>
    <w:p w:rsidR="006E0FF8" w:rsidRDefault="006E0FF8" w:rsidP="008C1596">
      <w:pPr>
        <w:ind w:left="-540"/>
      </w:pPr>
      <w:r>
        <w:rPr>
          <w:bdr w:val="single" w:sz="4" w:space="0" w:color="auto" w:frame="1"/>
        </w:rPr>
        <w:t xml:space="preserve">  А 5</w:t>
      </w:r>
      <w:r>
        <w:t xml:space="preserve">    Какое суждение о взаимосвязи сфер общественной жизни является верным:</w:t>
      </w:r>
    </w:p>
    <w:p w:rsidR="006E0FF8" w:rsidRDefault="006E0FF8" w:rsidP="008C1596">
      <w:pPr>
        <w:ind w:left="-540"/>
      </w:pPr>
      <w:r>
        <w:t xml:space="preserve">           А.  Забастовка  авиадиспетчеров с требованием увеличить оплату труда иллюстрирует </w:t>
      </w:r>
    </w:p>
    <w:p w:rsidR="006E0FF8" w:rsidRDefault="006E0FF8" w:rsidP="008C1596">
      <w:pPr>
        <w:ind w:left="-540"/>
      </w:pPr>
      <w:r>
        <w:t xml:space="preserve">                взаимосвязь экономической и социальной сфер общественной жизни.</w:t>
      </w:r>
    </w:p>
    <w:p w:rsidR="006E0FF8" w:rsidRDefault="006E0FF8" w:rsidP="008C1596">
      <w:pPr>
        <w:ind w:left="-540"/>
      </w:pPr>
      <w:r>
        <w:t xml:space="preserve">           Б.   Принятие парламентом закона о минимальном размере заработной платы в стране </w:t>
      </w:r>
    </w:p>
    <w:p w:rsidR="006E0FF8" w:rsidRDefault="006E0FF8" w:rsidP="008C1596">
      <w:pPr>
        <w:ind w:left="-540"/>
      </w:pPr>
      <w:r>
        <w:t xml:space="preserve">                 отражает взаимосвязь социальной и духовной сфер общественной жизни. </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rPr>
          <w:bdr w:val="single" w:sz="4" w:space="0" w:color="auto" w:frame="1"/>
        </w:rPr>
        <w:t xml:space="preserve">А 6 </w:t>
      </w:r>
      <w:r>
        <w:t xml:space="preserve">     Относительная истина в отличие от абсолютной является:</w:t>
      </w:r>
    </w:p>
    <w:p w:rsidR="006E0FF8" w:rsidRDefault="006E0FF8" w:rsidP="008C1596">
      <w:pPr>
        <w:ind w:left="-540"/>
      </w:pPr>
      <w:r>
        <w:t xml:space="preserve">                             1) субъективным знанием</w:t>
      </w:r>
    </w:p>
    <w:p w:rsidR="006E0FF8" w:rsidRDefault="006E0FF8" w:rsidP="008C1596">
      <w:pPr>
        <w:ind w:left="-540"/>
      </w:pPr>
      <w:r>
        <w:t xml:space="preserve">                             2) неполным знанием</w:t>
      </w:r>
    </w:p>
    <w:p w:rsidR="006E0FF8" w:rsidRDefault="006E0FF8" w:rsidP="008C1596">
      <w:pPr>
        <w:ind w:left="-540"/>
      </w:pPr>
      <w:r>
        <w:t xml:space="preserve">                             3) неизменным знанием</w:t>
      </w:r>
    </w:p>
    <w:p w:rsidR="006E0FF8" w:rsidRDefault="006E0FF8" w:rsidP="008C1596">
      <w:pPr>
        <w:ind w:left="-540"/>
      </w:pPr>
      <w:r>
        <w:t xml:space="preserve">                             4) недостоверным знанием</w:t>
      </w:r>
    </w:p>
    <w:p w:rsidR="006E0FF8" w:rsidRDefault="006E0FF8" w:rsidP="008C1596">
      <w:pPr>
        <w:ind w:left="-540"/>
      </w:pPr>
      <w:r>
        <w:rPr>
          <w:bdr w:val="single" w:sz="4" w:space="0" w:color="auto" w:frame="1"/>
        </w:rPr>
        <w:t xml:space="preserve">  А 7 </w:t>
      </w:r>
      <w:r>
        <w:t xml:space="preserve">   Для человека и для животного общей является способность к:</w:t>
      </w:r>
    </w:p>
    <w:p w:rsidR="006E0FF8" w:rsidRDefault="006E0FF8" w:rsidP="008C1596">
      <w:pPr>
        <w:ind w:left="-540"/>
      </w:pPr>
      <w:r>
        <w:t xml:space="preserve">                             1) реализации социальных потребностей</w:t>
      </w:r>
    </w:p>
    <w:p w:rsidR="006E0FF8" w:rsidRDefault="006E0FF8" w:rsidP="008C1596">
      <w:pPr>
        <w:ind w:left="-540"/>
      </w:pPr>
      <w:r>
        <w:t xml:space="preserve">                             2) поведенческой активности</w:t>
      </w:r>
    </w:p>
    <w:p w:rsidR="006E0FF8" w:rsidRDefault="006E0FF8" w:rsidP="008C1596">
      <w:pPr>
        <w:ind w:left="-540"/>
      </w:pPr>
      <w:r>
        <w:t xml:space="preserve">                             3) осознанию необходимости саморазвития</w:t>
      </w:r>
    </w:p>
    <w:p w:rsidR="006E0FF8" w:rsidRDefault="006E0FF8" w:rsidP="008C1596">
      <w:pPr>
        <w:ind w:left="-540"/>
      </w:pPr>
      <w:r>
        <w:t xml:space="preserve">                            4) ответственности за свои действия и поступки</w:t>
      </w:r>
    </w:p>
    <w:p w:rsidR="006E0FF8" w:rsidRDefault="006E0FF8" w:rsidP="008C1596">
      <w:pPr>
        <w:ind w:left="-540"/>
      </w:pPr>
      <w:r>
        <w:rPr>
          <w:bdr w:val="single" w:sz="4" w:space="0" w:color="auto" w:frame="1"/>
        </w:rPr>
        <w:t xml:space="preserve">    А 8</w:t>
      </w:r>
      <w:r>
        <w:t xml:space="preserve">   Личность – это:</w:t>
      </w:r>
    </w:p>
    <w:p w:rsidR="006E0FF8" w:rsidRDefault="006E0FF8" w:rsidP="008C1596">
      <w:pPr>
        <w:ind w:left="-540"/>
      </w:pPr>
      <w:r>
        <w:t xml:space="preserve">                             1) воспитанный и образованный человек, обладающий хорошими манерами</w:t>
      </w:r>
    </w:p>
    <w:p w:rsidR="006E0FF8" w:rsidRDefault="006E0FF8" w:rsidP="008C1596">
      <w:pPr>
        <w:ind w:left="-540"/>
      </w:pPr>
      <w:r>
        <w:t xml:space="preserve">                             2) любой представитель человеческого рода</w:t>
      </w:r>
    </w:p>
    <w:p w:rsidR="006E0FF8" w:rsidRDefault="006E0FF8" w:rsidP="008C1596">
      <w:pPr>
        <w:ind w:left="-540"/>
      </w:pPr>
      <w:r>
        <w:t xml:space="preserve">                             3) человек,  достигший совершеннолетия, являющийся гражданином своей</w:t>
      </w:r>
    </w:p>
    <w:p w:rsidR="006E0FF8" w:rsidRDefault="006E0FF8" w:rsidP="008C1596">
      <w:pPr>
        <w:ind w:left="-540"/>
      </w:pPr>
      <w:r>
        <w:t xml:space="preserve">                                 страны</w:t>
      </w:r>
    </w:p>
    <w:p w:rsidR="006E0FF8" w:rsidRDefault="006E0FF8" w:rsidP="008C1596">
      <w:pPr>
        <w:ind w:left="-540"/>
      </w:pPr>
      <w:r>
        <w:t xml:space="preserve">                             4) субъект сознательной деятельности, обладающий совокупностью социально</w:t>
      </w:r>
    </w:p>
    <w:p w:rsidR="006E0FF8" w:rsidRDefault="006E0FF8" w:rsidP="008C1596">
      <w:pPr>
        <w:ind w:left="-540"/>
      </w:pPr>
      <w:r>
        <w:t xml:space="preserve">                                  значимых черт и качеств, которые придают ему характер социальной</w:t>
      </w:r>
    </w:p>
    <w:p w:rsidR="006E0FF8" w:rsidRDefault="006E0FF8" w:rsidP="008C1596">
      <w:pPr>
        <w:ind w:left="-540"/>
      </w:pPr>
      <w:r>
        <w:t xml:space="preserve">                                  индивидуальности</w:t>
      </w:r>
    </w:p>
    <w:p w:rsidR="006E0FF8" w:rsidRDefault="006E0FF8" w:rsidP="008C1596">
      <w:pPr>
        <w:ind w:left="-540"/>
      </w:pPr>
      <w:r>
        <w:rPr>
          <w:bdr w:val="single" w:sz="4" w:space="0" w:color="auto" w:frame="1"/>
        </w:rPr>
        <w:t xml:space="preserve">   А 9</w:t>
      </w:r>
      <w:r>
        <w:t xml:space="preserve">   Вывод «Алюминий – легкий металл» - это результат:</w:t>
      </w:r>
    </w:p>
    <w:p w:rsidR="006E0FF8" w:rsidRDefault="006E0FF8" w:rsidP="008C1596">
      <w:pPr>
        <w:ind w:left="-540"/>
      </w:pPr>
      <w:r>
        <w:t xml:space="preserve">                              1) научного прогнозирования                        </w:t>
      </w:r>
    </w:p>
    <w:p w:rsidR="006E0FF8" w:rsidRDefault="006E0FF8" w:rsidP="008C1596">
      <w:pPr>
        <w:ind w:left="-540"/>
      </w:pPr>
      <w:r>
        <w:t xml:space="preserve">                              2) научного опыта</w:t>
      </w:r>
    </w:p>
    <w:p w:rsidR="006E0FF8" w:rsidRDefault="006E0FF8" w:rsidP="008C1596">
      <w:pPr>
        <w:ind w:left="-540"/>
      </w:pPr>
      <w:r>
        <w:t xml:space="preserve">                              3) теоретического анализа                         </w:t>
      </w:r>
    </w:p>
    <w:p w:rsidR="006E0FF8" w:rsidRDefault="006E0FF8" w:rsidP="008C1596">
      <w:pPr>
        <w:ind w:left="-540"/>
      </w:pPr>
      <w:r>
        <w:t xml:space="preserve">                              4) научного моделирования</w:t>
      </w:r>
    </w:p>
    <w:p w:rsidR="006E0FF8" w:rsidRDefault="006E0FF8" w:rsidP="008C1596">
      <w:pPr>
        <w:ind w:left="-540"/>
      </w:pPr>
      <w:r>
        <w:rPr>
          <w:bdr w:val="single" w:sz="4" w:space="0" w:color="auto" w:frame="1"/>
        </w:rPr>
        <w:t xml:space="preserve">   А 10</w:t>
      </w:r>
      <w:r>
        <w:t xml:space="preserve">   Какое суждение является верным:</w:t>
      </w:r>
    </w:p>
    <w:p w:rsidR="006E0FF8" w:rsidRDefault="006E0FF8" w:rsidP="008C1596">
      <w:pPr>
        <w:ind w:left="-540"/>
      </w:pPr>
      <w:r>
        <w:t xml:space="preserve">                А. Стремление к объективности является отличительной чертой научного познания.</w:t>
      </w:r>
    </w:p>
    <w:p w:rsidR="006E0FF8" w:rsidRDefault="006E0FF8" w:rsidP="008C1596">
      <w:pPr>
        <w:ind w:left="-540"/>
      </w:pPr>
      <w:r>
        <w:t xml:space="preserve">                Б.  Эмоциональная выразительность не является признаком научного познания.</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 </w:t>
      </w:r>
    </w:p>
    <w:p w:rsidR="006E0FF8" w:rsidRDefault="006E0FF8" w:rsidP="008C1596">
      <w:pPr>
        <w:ind w:left="-540"/>
      </w:pPr>
      <w:r>
        <w:rPr>
          <w:bdr w:val="single" w:sz="4" w:space="0" w:color="auto" w:frame="1"/>
        </w:rPr>
        <w:t xml:space="preserve">   А 11</w:t>
      </w:r>
      <w:r>
        <w:t xml:space="preserve">   Все организации, фирмы, занимающиеся созданием товаров и услуг,  относятся к </w:t>
      </w:r>
    </w:p>
    <w:p w:rsidR="006E0FF8" w:rsidRDefault="006E0FF8" w:rsidP="008C1596">
      <w:pPr>
        <w:ind w:left="-540"/>
      </w:pPr>
      <w:r>
        <w:t xml:space="preserve">              сфере:</w:t>
      </w:r>
    </w:p>
    <w:p w:rsidR="006E0FF8" w:rsidRDefault="006E0FF8" w:rsidP="008C1596">
      <w:pPr>
        <w:ind w:left="-540"/>
      </w:pPr>
      <w:r>
        <w:t xml:space="preserve">                   1) потребления</w:t>
      </w:r>
    </w:p>
    <w:p w:rsidR="006E0FF8" w:rsidRDefault="006E0FF8" w:rsidP="008C1596">
      <w:pPr>
        <w:ind w:left="-540"/>
      </w:pPr>
      <w:r>
        <w:t xml:space="preserve">                   2) производства</w:t>
      </w:r>
    </w:p>
    <w:p w:rsidR="006E0FF8" w:rsidRDefault="006E0FF8" w:rsidP="008C1596">
      <w:pPr>
        <w:ind w:left="-540"/>
      </w:pPr>
      <w:r>
        <w:t xml:space="preserve">                   3) распределения</w:t>
      </w:r>
    </w:p>
    <w:p w:rsidR="006E0FF8" w:rsidRDefault="006E0FF8" w:rsidP="008C1596">
      <w:pPr>
        <w:ind w:left="-540"/>
      </w:pPr>
      <w:r>
        <w:t xml:space="preserve">                   4) рост цен на импортируемые и экспортируемые товары</w:t>
      </w:r>
    </w:p>
    <w:p w:rsidR="006E0FF8" w:rsidRDefault="006E0FF8" w:rsidP="008C1596">
      <w:pPr>
        <w:ind w:left="-540"/>
      </w:pPr>
      <w:r>
        <w:rPr>
          <w:bdr w:val="single" w:sz="4" w:space="0" w:color="auto" w:frame="1"/>
        </w:rPr>
        <w:t xml:space="preserve">  А 12</w:t>
      </w:r>
      <w:r>
        <w:t xml:space="preserve">   Главным отличительным признаком предприятий  различных форм собственности</w:t>
      </w:r>
    </w:p>
    <w:p w:rsidR="006E0FF8" w:rsidRDefault="006E0FF8" w:rsidP="008C1596">
      <w:pPr>
        <w:ind w:left="-540"/>
      </w:pPr>
      <w:r>
        <w:t xml:space="preserve">             является:</w:t>
      </w:r>
    </w:p>
    <w:p w:rsidR="006E0FF8" w:rsidRDefault="006E0FF8" w:rsidP="008C1596">
      <w:pPr>
        <w:ind w:left="-540"/>
      </w:pPr>
      <w:r>
        <w:t xml:space="preserve">                   1) количество потребляемого сырья</w:t>
      </w:r>
    </w:p>
    <w:p w:rsidR="006E0FF8" w:rsidRDefault="006E0FF8" w:rsidP="008C1596">
      <w:pPr>
        <w:ind w:left="-540"/>
      </w:pPr>
      <w:r>
        <w:t xml:space="preserve">                   2) размер оплаты труда</w:t>
      </w:r>
    </w:p>
    <w:p w:rsidR="006E0FF8" w:rsidRDefault="006E0FF8" w:rsidP="008C1596">
      <w:pPr>
        <w:ind w:left="-540"/>
      </w:pPr>
      <w:r>
        <w:t xml:space="preserve">                   3) вид уплачиваемых налогов</w:t>
      </w:r>
    </w:p>
    <w:p w:rsidR="006E0FF8" w:rsidRDefault="006E0FF8" w:rsidP="008C1596">
      <w:pPr>
        <w:ind w:left="-540"/>
      </w:pPr>
      <w:r>
        <w:t xml:space="preserve">                   4) способ распределения доходов</w:t>
      </w:r>
    </w:p>
    <w:p w:rsidR="006E0FF8" w:rsidRDefault="006E0FF8" w:rsidP="000351D1">
      <w:pPr>
        <w:ind w:left="-540"/>
      </w:pPr>
      <w:r>
        <w:t xml:space="preserve">  </w:t>
      </w:r>
      <w:r>
        <w:rPr>
          <w:bdr w:val="single" w:sz="4" w:space="0" w:color="auto" w:frame="1"/>
        </w:rPr>
        <w:t xml:space="preserve">А 13 </w:t>
      </w:r>
      <w:r>
        <w:t xml:space="preserve">  Если экономика вошла в фазу спада, то государство должно:</w:t>
      </w:r>
    </w:p>
    <w:p w:rsidR="006E0FF8" w:rsidRDefault="006E0FF8" w:rsidP="008C1596">
      <w:pPr>
        <w:ind w:left="-540"/>
      </w:pPr>
      <w:r>
        <w:t xml:space="preserve">                   1)   понизить налоги</w:t>
      </w:r>
    </w:p>
    <w:p w:rsidR="006E0FF8" w:rsidRDefault="006E0FF8" w:rsidP="008C1596">
      <w:pPr>
        <w:ind w:left="-540"/>
      </w:pPr>
      <w:r>
        <w:t xml:space="preserve">                   2) повысить резервные требования для банков</w:t>
      </w:r>
    </w:p>
    <w:p w:rsidR="006E0FF8" w:rsidRDefault="006E0FF8" w:rsidP="008C1596">
      <w:pPr>
        <w:ind w:left="-540"/>
      </w:pPr>
      <w:r>
        <w:t xml:space="preserve">                   3) увеличить продажу ценных бумаг</w:t>
      </w:r>
    </w:p>
    <w:p w:rsidR="006E0FF8" w:rsidRDefault="006E0FF8" w:rsidP="008C1596">
      <w:pPr>
        <w:ind w:left="-540"/>
      </w:pPr>
      <w:r>
        <w:t xml:space="preserve">                   4) продать ранее выпущенные облигации</w:t>
      </w:r>
    </w:p>
    <w:p w:rsidR="006E0FF8" w:rsidRDefault="006E0FF8" w:rsidP="008C1596">
      <w:pPr>
        <w:ind w:left="-540"/>
        <w:jc w:val="both"/>
      </w:pPr>
      <w:r>
        <w:t xml:space="preserve">  </w:t>
      </w:r>
      <w:r>
        <w:rPr>
          <w:bdr w:val="single" w:sz="4" w:space="0" w:color="auto" w:frame="1"/>
        </w:rPr>
        <w:t>А 14</w:t>
      </w:r>
      <w:r>
        <w:t xml:space="preserve">  Перед 1 сентября резко возрастает количество предпринимателей, специализирующихся </w:t>
      </w:r>
    </w:p>
    <w:p w:rsidR="006E0FF8" w:rsidRDefault="006E0FF8" w:rsidP="008C1596">
      <w:pPr>
        <w:ind w:left="-540"/>
        <w:jc w:val="both"/>
      </w:pPr>
      <w:r>
        <w:t xml:space="preserve">             на торговле школьной формой и учебными принадлежностями. Это является</w:t>
      </w:r>
    </w:p>
    <w:p w:rsidR="006E0FF8" w:rsidRDefault="006E0FF8" w:rsidP="008C1596">
      <w:pPr>
        <w:ind w:left="-540"/>
        <w:jc w:val="both"/>
      </w:pPr>
      <w:r>
        <w:t xml:space="preserve">             результатом:</w:t>
      </w:r>
    </w:p>
    <w:p w:rsidR="006E0FF8" w:rsidRDefault="006E0FF8" w:rsidP="008C1596">
      <w:pPr>
        <w:ind w:left="-540"/>
      </w:pPr>
      <w:r>
        <w:t xml:space="preserve">                     1) государственного регулирования</w:t>
      </w:r>
    </w:p>
    <w:p w:rsidR="006E0FF8" w:rsidRDefault="006E0FF8" w:rsidP="008C1596">
      <w:pPr>
        <w:ind w:left="-540"/>
      </w:pPr>
      <w:r>
        <w:t xml:space="preserve">                     2) сговора производителей этих товаров</w:t>
      </w:r>
    </w:p>
    <w:p w:rsidR="006E0FF8" w:rsidRDefault="006E0FF8" w:rsidP="008C1596">
      <w:pPr>
        <w:ind w:left="-540"/>
      </w:pPr>
      <w:r>
        <w:t xml:space="preserve">                     3) покупательского спроса</w:t>
      </w:r>
    </w:p>
    <w:p w:rsidR="006E0FF8" w:rsidRDefault="006E0FF8" w:rsidP="008C1596">
      <w:pPr>
        <w:ind w:left="-540"/>
      </w:pPr>
      <w:r>
        <w:t xml:space="preserve">                     4) конкурентной борьбы</w:t>
      </w:r>
    </w:p>
    <w:p w:rsidR="006E0FF8" w:rsidRDefault="006E0FF8" w:rsidP="008C1596">
      <w:pPr>
        <w:ind w:left="-540"/>
      </w:pPr>
      <w:r>
        <w:rPr>
          <w:bdr w:val="single" w:sz="4" w:space="0" w:color="auto" w:frame="1"/>
        </w:rPr>
        <w:t xml:space="preserve">   А 15</w:t>
      </w:r>
      <w:r>
        <w:t xml:space="preserve">   Какое суждение является верным:</w:t>
      </w:r>
    </w:p>
    <w:p w:rsidR="006E0FF8" w:rsidRDefault="006E0FF8" w:rsidP="008C1596">
      <w:pPr>
        <w:ind w:left="-540"/>
      </w:pPr>
      <w:r>
        <w:t xml:space="preserve">               А.  Дефицит государственного бюджета существует, если  уменьшаются налоги.</w:t>
      </w:r>
    </w:p>
    <w:p w:rsidR="006E0FF8" w:rsidRDefault="006E0FF8" w:rsidP="008C1596">
      <w:pPr>
        <w:ind w:left="-540"/>
      </w:pPr>
      <w:r>
        <w:t xml:space="preserve">               Б.  В случае, если государственные расходы превышают доходы, возникает дефицит </w:t>
      </w:r>
    </w:p>
    <w:p w:rsidR="006E0FF8" w:rsidRDefault="006E0FF8" w:rsidP="008C1596">
      <w:pPr>
        <w:ind w:left="-540"/>
      </w:pPr>
      <w:r>
        <w:t xml:space="preserve">                    бюджета</w:t>
      </w:r>
    </w:p>
    <w:p w:rsidR="006E0FF8" w:rsidRDefault="006E0FF8" w:rsidP="008C1596">
      <w:pPr>
        <w:ind w:left="-540"/>
      </w:pPr>
      <w:r>
        <w:t xml:space="preserve">                  1) верно только А                           2) верно только Б</w:t>
      </w:r>
    </w:p>
    <w:p w:rsidR="006E0FF8" w:rsidRDefault="006E0FF8" w:rsidP="002A2538">
      <w:pPr>
        <w:ind w:left="-540"/>
      </w:pPr>
      <w:r>
        <w:t xml:space="preserve">                  3) оба суждения верны                   4) оба суждения неверны</w:t>
      </w:r>
    </w:p>
    <w:p w:rsidR="006E0FF8" w:rsidRDefault="006E0FF8" w:rsidP="008C1596">
      <w:pPr>
        <w:ind w:left="-540"/>
      </w:pPr>
      <w:r>
        <w:rPr>
          <w:bdr w:val="single" w:sz="4" w:space="0" w:color="auto" w:frame="1"/>
        </w:rPr>
        <w:t xml:space="preserve">   А 16</w:t>
      </w:r>
      <w:r>
        <w:t xml:space="preserve">   Социальная сфера общества определяет отношения между:</w:t>
      </w:r>
    </w:p>
    <w:p w:rsidR="006E0FF8" w:rsidRDefault="006E0FF8" w:rsidP="008C1596">
      <w:pPr>
        <w:ind w:left="-540"/>
      </w:pPr>
      <w:r>
        <w:t xml:space="preserve">                  1) членами общества и государством</w:t>
      </w:r>
    </w:p>
    <w:p w:rsidR="006E0FF8" w:rsidRDefault="006E0FF8" w:rsidP="008C1596">
      <w:pPr>
        <w:ind w:left="-540"/>
      </w:pPr>
      <w:r>
        <w:t xml:space="preserve">                  2) собственниками и государством </w:t>
      </w:r>
    </w:p>
    <w:p w:rsidR="006E0FF8" w:rsidRDefault="006E0FF8" w:rsidP="008C1596">
      <w:pPr>
        <w:ind w:left="-540"/>
      </w:pPr>
      <w:r>
        <w:t xml:space="preserve">                  3) различными группами населения</w:t>
      </w:r>
    </w:p>
    <w:p w:rsidR="006E0FF8" w:rsidRDefault="006E0FF8" w:rsidP="008C1596">
      <w:pPr>
        <w:ind w:left="-540"/>
      </w:pPr>
      <w:r>
        <w:t xml:space="preserve">                  4) между людьми и природой</w:t>
      </w:r>
    </w:p>
    <w:p w:rsidR="006E0FF8" w:rsidRDefault="006E0FF8" w:rsidP="008C1596">
      <w:pPr>
        <w:ind w:left="-540"/>
      </w:pPr>
      <w:r>
        <w:rPr>
          <w:bdr w:val="single" w:sz="4" w:space="0" w:color="auto" w:frame="1"/>
        </w:rPr>
        <w:t xml:space="preserve">   А 17</w:t>
      </w:r>
      <w:r>
        <w:t xml:space="preserve">    Поведение, которое отклоняется от ценностей, норм, установок и ожиданий общества </w:t>
      </w:r>
    </w:p>
    <w:p w:rsidR="006E0FF8" w:rsidRDefault="006E0FF8" w:rsidP="008C1596">
      <w:pPr>
        <w:ind w:left="-540"/>
      </w:pPr>
      <w:r>
        <w:t xml:space="preserve">               или социальной группы называется:</w:t>
      </w:r>
    </w:p>
    <w:p w:rsidR="006E0FF8" w:rsidRDefault="006E0FF8" w:rsidP="008C1596">
      <w:pPr>
        <w:ind w:left="-540"/>
      </w:pPr>
      <w:r>
        <w:t xml:space="preserve">                       1) девиантное </w:t>
      </w:r>
    </w:p>
    <w:p w:rsidR="006E0FF8" w:rsidRDefault="006E0FF8" w:rsidP="008C1596">
      <w:pPr>
        <w:ind w:left="-540"/>
      </w:pPr>
      <w:r>
        <w:t xml:space="preserve">                       2) обычное</w:t>
      </w:r>
    </w:p>
    <w:p w:rsidR="006E0FF8" w:rsidRDefault="006E0FF8" w:rsidP="008C1596">
      <w:pPr>
        <w:ind w:left="-540"/>
      </w:pPr>
      <w:r>
        <w:t xml:space="preserve">                       3) правовое </w:t>
      </w:r>
    </w:p>
    <w:p w:rsidR="006E0FF8" w:rsidRDefault="006E0FF8" w:rsidP="008C1596">
      <w:pPr>
        <w:ind w:left="-540"/>
      </w:pPr>
      <w:r>
        <w:t xml:space="preserve">                       4) преступное </w:t>
      </w:r>
    </w:p>
    <w:p w:rsidR="006E0FF8" w:rsidRDefault="006E0FF8" w:rsidP="008C1596">
      <w:pPr>
        <w:ind w:left="-540"/>
      </w:pPr>
      <w:r>
        <w:t xml:space="preserve">   </w:t>
      </w:r>
      <w:r>
        <w:rPr>
          <w:bdr w:val="single" w:sz="4" w:space="0" w:color="auto" w:frame="1"/>
        </w:rPr>
        <w:t>А 18</w:t>
      </w:r>
      <w:r>
        <w:t xml:space="preserve">  В Древней Греции  рабы не имели права наследовать имущество, вступать в брак, </w:t>
      </w:r>
    </w:p>
    <w:p w:rsidR="006E0FF8" w:rsidRDefault="006E0FF8" w:rsidP="008C1596">
      <w:pPr>
        <w:ind w:left="-540"/>
      </w:pPr>
      <w:r>
        <w:t xml:space="preserve">             участвовать в политике. Это является примером:</w:t>
      </w:r>
    </w:p>
    <w:p w:rsidR="006E0FF8" w:rsidRDefault="006E0FF8" w:rsidP="008C1596">
      <w:pPr>
        <w:ind w:left="-540"/>
      </w:pPr>
      <w:r>
        <w:t xml:space="preserve">                       1) социальной идентификации                                         </w:t>
      </w:r>
    </w:p>
    <w:p w:rsidR="006E0FF8" w:rsidRDefault="006E0FF8" w:rsidP="008C1596">
      <w:pPr>
        <w:ind w:left="-540"/>
      </w:pPr>
      <w:r>
        <w:t xml:space="preserve">                       2) социального неравенства</w:t>
      </w:r>
    </w:p>
    <w:p w:rsidR="006E0FF8" w:rsidRDefault="006E0FF8" w:rsidP="008C1596">
      <w:pPr>
        <w:ind w:left="-540"/>
      </w:pPr>
      <w:r>
        <w:t xml:space="preserve">                       3) социальной мобильности                                             </w:t>
      </w:r>
    </w:p>
    <w:p w:rsidR="006E0FF8" w:rsidRDefault="006E0FF8" w:rsidP="008C1596">
      <w:pPr>
        <w:ind w:left="-540"/>
      </w:pPr>
      <w:r>
        <w:t xml:space="preserve">                       4) социального конфликта</w:t>
      </w:r>
    </w:p>
    <w:p w:rsidR="006E0FF8" w:rsidRDefault="006E0FF8" w:rsidP="008C1596">
      <w:pPr>
        <w:ind w:left="-540"/>
      </w:pPr>
      <w:r>
        <w:rPr>
          <w:bdr w:val="single" w:sz="4" w:space="0" w:color="auto" w:frame="1"/>
        </w:rPr>
        <w:t xml:space="preserve">  А 19</w:t>
      </w:r>
      <w:r>
        <w:t xml:space="preserve">  Стабильность общества обеспечивает социальный  слой:</w:t>
      </w:r>
    </w:p>
    <w:p w:rsidR="006E0FF8" w:rsidRDefault="006E0FF8" w:rsidP="008C1596">
      <w:pPr>
        <w:ind w:left="-540"/>
      </w:pPr>
      <w:r>
        <w:t xml:space="preserve">                     1)  занятых  в области производства                           </w:t>
      </w:r>
    </w:p>
    <w:p w:rsidR="006E0FF8" w:rsidRDefault="006E0FF8" w:rsidP="008C1596">
      <w:pPr>
        <w:ind w:left="-540"/>
      </w:pPr>
      <w:r>
        <w:t xml:space="preserve">                     2)  высший класс</w:t>
      </w:r>
    </w:p>
    <w:p w:rsidR="006E0FF8" w:rsidRDefault="006E0FF8" w:rsidP="008C1596">
      <w:pPr>
        <w:ind w:left="-540"/>
      </w:pPr>
      <w:r>
        <w:t xml:space="preserve">                     3) средний класс                       </w:t>
      </w:r>
    </w:p>
    <w:p w:rsidR="006E0FF8" w:rsidRDefault="006E0FF8" w:rsidP="008C1596">
      <w:pPr>
        <w:ind w:left="-540"/>
      </w:pPr>
      <w:r>
        <w:t xml:space="preserve">                     4) занятых в сфере управления</w:t>
      </w:r>
    </w:p>
    <w:p w:rsidR="006E0FF8" w:rsidRDefault="006E0FF8" w:rsidP="008C1596">
      <w:pPr>
        <w:ind w:left="-540"/>
      </w:pPr>
      <w:r>
        <w:rPr>
          <w:bdr w:val="single" w:sz="4" w:space="0" w:color="auto" w:frame="1"/>
        </w:rPr>
        <w:t xml:space="preserve">    А 20</w:t>
      </w:r>
      <w:r>
        <w:t xml:space="preserve">  Какое суждение является верным:</w:t>
      </w:r>
    </w:p>
    <w:p w:rsidR="006E0FF8" w:rsidRDefault="006E0FF8" w:rsidP="008C1596">
      <w:pPr>
        <w:ind w:left="-540"/>
      </w:pPr>
      <w:r>
        <w:t xml:space="preserve">               А. Принцип толерантности в межнациональных отношениях  означает уважение к</w:t>
      </w:r>
    </w:p>
    <w:p w:rsidR="006E0FF8" w:rsidRDefault="006E0FF8" w:rsidP="008C1596">
      <w:pPr>
        <w:ind w:left="-540"/>
      </w:pPr>
      <w:r>
        <w:t xml:space="preserve">                    традициям и обычаям других народов.</w:t>
      </w:r>
    </w:p>
    <w:p w:rsidR="006E0FF8" w:rsidRDefault="006E0FF8" w:rsidP="008C1596">
      <w:pPr>
        <w:ind w:left="-540"/>
      </w:pPr>
      <w:r>
        <w:t xml:space="preserve">               Б. Если в межнациональных отношениях осуществляется принцип толерантности, то </w:t>
      </w:r>
    </w:p>
    <w:p w:rsidR="006E0FF8" w:rsidRDefault="006E0FF8" w:rsidP="0029376B">
      <w:pPr>
        <w:ind w:left="-540"/>
      </w:pPr>
      <w:r>
        <w:t xml:space="preserve">                   в нем конфликтов на национальной почве не будет.</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w:t>
      </w:r>
    </w:p>
    <w:p w:rsidR="006E0FF8" w:rsidRDefault="006E0FF8" w:rsidP="008C1596">
      <w:pPr>
        <w:ind w:left="-540"/>
      </w:pPr>
      <w:r>
        <w:rPr>
          <w:bdr w:val="single" w:sz="4" w:space="0" w:color="auto" w:frame="1"/>
        </w:rPr>
        <w:t xml:space="preserve">    А 21</w:t>
      </w:r>
      <w:r>
        <w:t xml:space="preserve">  Представителям марксистского учения принадлежит высказывание:</w:t>
      </w:r>
    </w:p>
    <w:p w:rsidR="006E0FF8" w:rsidRDefault="006E0FF8" w:rsidP="008C1596">
      <w:pPr>
        <w:ind w:left="-540"/>
      </w:pPr>
      <w:r>
        <w:t xml:space="preserve">                    1) «Нравственное начало должно стоять выше, чем юридическое»</w:t>
      </w:r>
    </w:p>
    <w:p w:rsidR="006E0FF8" w:rsidRDefault="006E0FF8" w:rsidP="008C1596">
      <w:pPr>
        <w:ind w:left="-540"/>
      </w:pPr>
      <w:r>
        <w:t xml:space="preserve">                    2) «Политика – это искусство возможного»</w:t>
      </w:r>
    </w:p>
    <w:p w:rsidR="006E0FF8" w:rsidRDefault="006E0FF8" w:rsidP="008C1596">
      <w:pPr>
        <w:ind w:left="-540"/>
      </w:pPr>
      <w:r>
        <w:t xml:space="preserve">                    3) «Задача политики – реализовать принцип разделения властей»</w:t>
      </w:r>
    </w:p>
    <w:p w:rsidR="006E0FF8" w:rsidRDefault="006E0FF8" w:rsidP="008C1596">
      <w:pPr>
        <w:ind w:left="-540"/>
      </w:pPr>
      <w:r>
        <w:t xml:space="preserve">                    4) «Политика есть, прежде всего, сфера взаимоотношений между классами» </w:t>
      </w:r>
    </w:p>
    <w:p w:rsidR="006E0FF8" w:rsidRDefault="006E0FF8" w:rsidP="008C1596">
      <w:pPr>
        <w:ind w:left="-540"/>
      </w:pPr>
      <w:r>
        <w:rPr>
          <w:bdr w:val="single" w:sz="4" w:space="0" w:color="auto" w:frame="1"/>
        </w:rPr>
        <w:t xml:space="preserve">    А 22</w:t>
      </w:r>
      <w:r>
        <w:t xml:space="preserve">   Основная идея либерализма состоит в том, что:</w:t>
      </w:r>
    </w:p>
    <w:p w:rsidR="006E0FF8" w:rsidRDefault="006E0FF8" w:rsidP="008C1596">
      <w:pPr>
        <w:ind w:left="-540"/>
      </w:pPr>
      <w:r>
        <w:t xml:space="preserve">                    1)  все люди не могут обладать равными правами</w:t>
      </w:r>
    </w:p>
    <w:p w:rsidR="006E0FF8" w:rsidRDefault="006E0FF8" w:rsidP="008C1596">
      <w:pPr>
        <w:ind w:left="-540"/>
      </w:pPr>
      <w:r>
        <w:t xml:space="preserve">                    2) абсолютную ценность представляет личность человека и его свобода</w:t>
      </w:r>
    </w:p>
    <w:p w:rsidR="006E0FF8" w:rsidRDefault="006E0FF8" w:rsidP="008C1596">
      <w:pPr>
        <w:ind w:left="-540"/>
      </w:pPr>
      <w:r>
        <w:t xml:space="preserve">                    3) государство должно активно вмешиваться в предпринимательскую деятельность</w:t>
      </w:r>
    </w:p>
    <w:p w:rsidR="006E0FF8" w:rsidRDefault="006E0FF8" w:rsidP="008C1596">
      <w:pPr>
        <w:ind w:left="-540"/>
      </w:pPr>
      <w:r>
        <w:t xml:space="preserve">                        граждан</w:t>
      </w:r>
    </w:p>
    <w:p w:rsidR="006E0FF8" w:rsidRDefault="006E0FF8" w:rsidP="008C1596">
      <w:pPr>
        <w:ind w:left="-540"/>
      </w:pPr>
      <w:r>
        <w:t xml:space="preserve">                    4) в управлении государством должны участвовать аристократы</w:t>
      </w:r>
    </w:p>
    <w:p w:rsidR="006E0FF8" w:rsidRDefault="006E0FF8" w:rsidP="008C1596">
      <w:pPr>
        <w:ind w:left="-540"/>
      </w:pPr>
      <w:r>
        <w:rPr>
          <w:bdr w:val="single" w:sz="4" w:space="0" w:color="auto" w:frame="1"/>
        </w:rPr>
        <w:t xml:space="preserve">   А 23</w:t>
      </w:r>
      <w:r>
        <w:t xml:space="preserve">  Целью существования гражданского общества является:</w:t>
      </w:r>
    </w:p>
    <w:p w:rsidR="006E0FF8" w:rsidRDefault="006E0FF8" w:rsidP="008C1596">
      <w:pPr>
        <w:ind w:left="-540"/>
      </w:pPr>
      <w:r>
        <w:t xml:space="preserve">                    1) защита естественного права каждого гражданина на частную жизнь</w:t>
      </w:r>
    </w:p>
    <w:p w:rsidR="006E0FF8" w:rsidRDefault="006E0FF8" w:rsidP="008C1596">
      <w:pPr>
        <w:ind w:left="-540"/>
      </w:pPr>
      <w:r>
        <w:t xml:space="preserve">                    2) захват политической власти в государстве</w:t>
      </w:r>
    </w:p>
    <w:p w:rsidR="006E0FF8" w:rsidRDefault="006E0FF8" w:rsidP="008C1596">
      <w:pPr>
        <w:ind w:left="-540"/>
      </w:pPr>
      <w:r>
        <w:t xml:space="preserve">                    3) издание законов и контроль за их соблюдением</w:t>
      </w:r>
    </w:p>
    <w:p w:rsidR="006E0FF8" w:rsidRDefault="006E0FF8" w:rsidP="008C1596">
      <w:pPr>
        <w:ind w:left="-540"/>
      </w:pPr>
      <w:r>
        <w:t xml:space="preserve">                    4) охрана общественного порядка</w:t>
      </w:r>
    </w:p>
    <w:p w:rsidR="006E0FF8" w:rsidRDefault="006E0FF8" w:rsidP="008C1596">
      <w:pPr>
        <w:ind w:left="-540"/>
      </w:pPr>
      <w:r>
        <w:rPr>
          <w:bdr w:val="single" w:sz="4" w:space="0" w:color="auto" w:frame="1"/>
        </w:rPr>
        <w:t xml:space="preserve"> А 24</w:t>
      </w:r>
      <w:r>
        <w:t xml:space="preserve">     Введение всеобщей трудовой повинности и  уголовного наказания за уклонение от </w:t>
      </w:r>
    </w:p>
    <w:p w:rsidR="006E0FF8" w:rsidRDefault="006E0FF8" w:rsidP="008C1596">
      <w:pPr>
        <w:ind w:left="-540"/>
      </w:pPr>
      <w:r>
        <w:t xml:space="preserve">              работы   возможно в условиях:</w:t>
      </w:r>
    </w:p>
    <w:p w:rsidR="006E0FF8" w:rsidRDefault="006E0FF8" w:rsidP="008C1596">
      <w:pPr>
        <w:ind w:left="-540"/>
      </w:pPr>
      <w:r>
        <w:t xml:space="preserve">                    1) правового государства</w:t>
      </w:r>
    </w:p>
    <w:p w:rsidR="006E0FF8" w:rsidRDefault="006E0FF8" w:rsidP="008C1596">
      <w:pPr>
        <w:ind w:left="-540"/>
      </w:pPr>
      <w:r>
        <w:t xml:space="preserve">                    2) гражданского общества</w:t>
      </w:r>
    </w:p>
    <w:p w:rsidR="006E0FF8" w:rsidRDefault="006E0FF8" w:rsidP="008C1596">
      <w:pPr>
        <w:ind w:left="-540"/>
      </w:pPr>
      <w:r>
        <w:t xml:space="preserve">                    3) тоталитарного государства</w:t>
      </w:r>
    </w:p>
    <w:p w:rsidR="006E0FF8" w:rsidRDefault="006E0FF8" w:rsidP="008C1596">
      <w:pPr>
        <w:ind w:left="-540"/>
      </w:pPr>
      <w:r>
        <w:t xml:space="preserve">                    4) любого государства</w:t>
      </w:r>
    </w:p>
    <w:p w:rsidR="006E0FF8" w:rsidRDefault="006E0FF8" w:rsidP="008C1596">
      <w:pPr>
        <w:ind w:left="-540"/>
      </w:pPr>
      <w:r>
        <w:rPr>
          <w:bdr w:val="single" w:sz="4" w:space="0" w:color="auto" w:frame="1"/>
        </w:rPr>
        <w:t xml:space="preserve">  А 25</w:t>
      </w:r>
      <w:r>
        <w:t xml:space="preserve">     Какое суждение является верным:</w:t>
      </w:r>
    </w:p>
    <w:p w:rsidR="006E0FF8" w:rsidRDefault="006E0FF8" w:rsidP="008C1596">
      <w:pPr>
        <w:ind w:left="-540"/>
      </w:pPr>
      <w:r>
        <w:t xml:space="preserve">                А. Гегель определял понятие «гражданское общество» как систему всеобщей</w:t>
      </w:r>
    </w:p>
    <w:p w:rsidR="006E0FF8" w:rsidRDefault="006E0FF8" w:rsidP="008C1596">
      <w:pPr>
        <w:ind w:left="-540"/>
      </w:pPr>
      <w:r>
        <w:t xml:space="preserve">                      зависимости</w:t>
      </w:r>
    </w:p>
    <w:p w:rsidR="006E0FF8" w:rsidRDefault="006E0FF8" w:rsidP="008C1596">
      <w:pPr>
        <w:ind w:left="-540"/>
      </w:pPr>
      <w:r>
        <w:t xml:space="preserve">                Б. Гражданское  общество может существовать только при республиканской форме</w:t>
      </w:r>
    </w:p>
    <w:p w:rsidR="006E0FF8" w:rsidRDefault="006E0FF8" w:rsidP="008C1596">
      <w:pPr>
        <w:ind w:left="-540"/>
      </w:pPr>
      <w:r>
        <w:t xml:space="preserve">                    правления.</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оба суждения верны                        4) оба суждения неверны   </w:t>
      </w:r>
    </w:p>
    <w:p w:rsidR="006E0FF8" w:rsidRDefault="006E0FF8" w:rsidP="008C1596">
      <w:pPr>
        <w:ind w:left="-540"/>
      </w:pPr>
      <w:r>
        <w:rPr>
          <w:bdr w:val="single" w:sz="4" w:space="0" w:color="auto" w:frame="1"/>
        </w:rPr>
        <w:t xml:space="preserve">    А 26</w:t>
      </w:r>
      <w:r>
        <w:t xml:space="preserve">  Закон – нормативно-правовой акт, принятый:</w:t>
      </w:r>
    </w:p>
    <w:p w:rsidR="006E0FF8" w:rsidRDefault="006E0FF8" w:rsidP="008C1596">
      <w:pPr>
        <w:ind w:left="-540"/>
      </w:pPr>
      <w:r>
        <w:t xml:space="preserve">                     1) Конституционным судом</w:t>
      </w:r>
    </w:p>
    <w:p w:rsidR="006E0FF8" w:rsidRDefault="006E0FF8" w:rsidP="008C1596">
      <w:pPr>
        <w:ind w:left="-540"/>
      </w:pPr>
      <w:r>
        <w:t xml:space="preserve">                     2) главой государства</w:t>
      </w:r>
    </w:p>
    <w:p w:rsidR="006E0FF8" w:rsidRDefault="006E0FF8" w:rsidP="008C1596">
      <w:pPr>
        <w:ind w:left="-540"/>
      </w:pPr>
      <w:r>
        <w:t xml:space="preserve">                     3) парламентом  </w:t>
      </w:r>
    </w:p>
    <w:p w:rsidR="006E0FF8" w:rsidRDefault="006E0FF8" w:rsidP="008C1596">
      <w:pPr>
        <w:ind w:left="-540"/>
      </w:pPr>
      <w:r>
        <w:t xml:space="preserve">                     4) политической партией</w:t>
      </w:r>
    </w:p>
    <w:p w:rsidR="006E0FF8" w:rsidRDefault="006E0FF8" w:rsidP="008C1596">
      <w:pPr>
        <w:ind w:left="-540"/>
      </w:pPr>
      <w:r>
        <w:rPr>
          <w:bdr w:val="single" w:sz="4" w:space="0" w:color="auto" w:frame="1"/>
        </w:rPr>
        <w:t xml:space="preserve">   А 27</w:t>
      </w:r>
      <w:r>
        <w:t xml:space="preserve">     При ремонте своей квартиры Р.  сделал перепланировку комнат. В результате была </w:t>
      </w:r>
    </w:p>
    <w:p w:rsidR="006E0FF8" w:rsidRDefault="006E0FF8" w:rsidP="000C16CD">
      <w:pPr>
        <w:ind w:left="-540"/>
      </w:pPr>
      <w:r>
        <w:t xml:space="preserve">                повреждена несущая стена, что способствовало появлению трещин в стенах у соседей </w:t>
      </w:r>
    </w:p>
    <w:p w:rsidR="006E0FF8" w:rsidRDefault="006E0FF8" w:rsidP="000C16CD">
      <w:pPr>
        <w:ind w:left="-540"/>
      </w:pPr>
      <w:r>
        <w:t xml:space="preserve">                Н.. Для   защиты своих нарушенных прав  Н. обратилась с иском в суд. Статьи какого </w:t>
      </w:r>
    </w:p>
    <w:p w:rsidR="006E0FF8" w:rsidRDefault="006E0FF8" w:rsidP="008C1596">
      <w:pPr>
        <w:ind w:left="-540"/>
      </w:pPr>
      <w:r>
        <w:t xml:space="preserve">                нормативно-правового акта будут положены в основу иска:</w:t>
      </w:r>
    </w:p>
    <w:p w:rsidR="006E0FF8" w:rsidRDefault="006E0FF8" w:rsidP="008C1596">
      <w:pPr>
        <w:ind w:left="-540"/>
      </w:pPr>
      <w:r>
        <w:t xml:space="preserve">                   1) Уголовного кодекса РФ</w:t>
      </w:r>
    </w:p>
    <w:p w:rsidR="006E0FF8" w:rsidRDefault="006E0FF8" w:rsidP="008C1596">
      <w:pPr>
        <w:ind w:left="-540"/>
      </w:pPr>
      <w:r>
        <w:t xml:space="preserve">                   2) Семейного кодекса РФ</w:t>
      </w:r>
    </w:p>
    <w:p w:rsidR="006E0FF8" w:rsidRDefault="006E0FF8" w:rsidP="008C1596">
      <w:pPr>
        <w:ind w:left="-540"/>
      </w:pPr>
      <w:r>
        <w:t xml:space="preserve">                   3) Жилищного кодекса РФ</w:t>
      </w:r>
    </w:p>
    <w:p w:rsidR="006E0FF8" w:rsidRDefault="006E0FF8" w:rsidP="008C1596">
      <w:pPr>
        <w:ind w:left="-540"/>
      </w:pPr>
      <w:r>
        <w:t xml:space="preserve">                   4) Трудового кодекса РФ</w:t>
      </w:r>
    </w:p>
    <w:p w:rsidR="006E0FF8" w:rsidRDefault="006E0FF8" w:rsidP="008C1596">
      <w:pPr>
        <w:ind w:left="-540"/>
      </w:pPr>
      <w:r>
        <w:rPr>
          <w:bdr w:val="single" w:sz="4" w:space="0" w:color="auto" w:frame="1"/>
        </w:rPr>
        <w:t xml:space="preserve">   А 28</w:t>
      </w:r>
      <w:r>
        <w:t xml:space="preserve">  Конституция РФ гарантирует защиту и покровительство за пределами страны:</w:t>
      </w:r>
    </w:p>
    <w:p w:rsidR="006E0FF8" w:rsidRDefault="006E0FF8" w:rsidP="008C1596">
      <w:pPr>
        <w:ind w:left="-540"/>
      </w:pPr>
      <w:r>
        <w:t xml:space="preserve">                    1) любому человеку                   </w:t>
      </w:r>
    </w:p>
    <w:p w:rsidR="006E0FF8" w:rsidRDefault="006E0FF8" w:rsidP="008C1596">
      <w:pPr>
        <w:ind w:left="-540"/>
      </w:pPr>
      <w:r>
        <w:t xml:space="preserve">                    2) всем гражданам России</w:t>
      </w:r>
    </w:p>
    <w:p w:rsidR="006E0FF8" w:rsidRDefault="006E0FF8" w:rsidP="008C1596">
      <w:pPr>
        <w:ind w:left="-540"/>
      </w:pPr>
      <w:r>
        <w:t xml:space="preserve">                    3) всем лицам русской национальности, независимо от гражданства               </w:t>
      </w:r>
    </w:p>
    <w:p w:rsidR="006E0FF8" w:rsidRDefault="006E0FF8" w:rsidP="008C1596">
      <w:pPr>
        <w:ind w:left="-540"/>
      </w:pPr>
      <w:r>
        <w:t xml:space="preserve">                    4) всем нетрудоспособным </w:t>
      </w:r>
    </w:p>
    <w:p w:rsidR="006E0FF8" w:rsidRDefault="006E0FF8" w:rsidP="008C1596">
      <w:pPr>
        <w:ind w:left="-540"/>
      </w:pPr>
      <w:r>
        <w:rPr>
          <w:bdr w:val="single" w:sz="4" w:space="0" w:color="auto" w:frame="1"/>
        </w:rPr>
        <w:t xml:space="preserve">  А 29</w:t>
      </w:r>
      <w:r>
        <w:t xml:space="preserve">  Использование труда нелегально находящихся на территории России иностранных </w:t>
      </w:r>
    </w:p>
    <w:p w:rsidR="006E0FF8" w:rsidRDefault="006E0FF8" w:rsidP="008C1596">
      <w:pPr>
        <w:ind w:left="-540"/>
      </w:pPr>
      <w:r>
        <w:t xml:space="preserve">            граждан     является:</w:t>
      </w:r>
    </w:p>
    <w:p w:rsidR="006E0FF8" w:rsidRDefault="006E0FF8" w:rsidP="008C1596">
      <w:pPr>
        <w:ind w:left="-540"/>
      </w:pPr>
      <w:r>
        <w:t xml:space="preserve">                   1) преступлением</w:t>
      </w:r>
    </w:p>
    <w:p w:rsidR="006E0FF8" w:rsidRDefault="006E0FF8" w:rsidP="008C1596">
      <w:pPr>
        <w:ind w:left="-540"/>
      </w:pPr>
      <w:r>
        <w:t xml:space="preserve">                   2) административным правонарушением</w:t>
      </w:r>
    </w:p>
    <w:p w:rsidR="006E0FF8" w:rsidRDefault="006E0FF8" w:rsidP="008C1596">
      <w:pPr>
        <w:ind w:left="-540"/>
      </w:pPr>
      <w:r>
        <w:t xml:space="preserve">                   3) дисциплинарным проступком</w:t>
      </w:r>
    </w:p>
    <w:p w:rsidR="006E0FF8" w:rsidRDefault="006E0FF8" w:rsidP="008C1596">
      <w:pPr>
        <w:ind w:left="-540"/>
      </w:pPr>
      <w:r>
        <w:t xml:space="preserve">                   4) гражданским правонарушением</w:t>
      </w:r>
    </w:p>
    <w:p w:rsidR="006E0FF8" w:rsidRDefault="006E0FF8" w:rsidP="008C1596">
      <w:pPr>
        <w:ind w:left="-540"/>
      </w:pPr>
      <w:r>
        <w:rPr>
          <w:bdr w:val="single" w:sz="4" w:space="0" w:color="auto" w:frame="1"/>
        </w:rPr>
        <w:t xml:space="preserve">  А 30</w:t>
      </w:r>
      <w:r>
        <w:t xml:space="preserve">  Какое суждение является верным:</w:t>
      </w:r>
    </w:p>
    <w:p w:rsidR="006E0FF8" w:rsidRDefault="006E0FF8" w:rsidP="008C1596">
      <w:pPr>
        <w:ind w:left="-540"/>
      </w:pPr>
      <w:r>
        <w:t xml:space="preserve">            А. Подписка о невыезде и заключение под стражу являются мерами пресечения.</w:t>
      </w:r>
    </w:p>
    <w:p w:rsidR="006E0FF8" w:rsidRDefault="006E0FF8" w:rsidP="008C1596">
      <w:pPr>
        <w:ind w:left="-540"/>
      </w:pPr>
      <w:r>
        <w:t xml:space="preserve">            Б.  Меры пресечения применяются в случаях, если есть основания полагать, что </w:t>
      </w:r>
    </w:p>
    <w:p w:rsidR="006E0FF8" w:rsidRDefault="006E0FF8" w:rsidP="008C1596">
      <w:pPr>
        <w:ind w:left="-540"/>
      </w:pPr>
      <w:r>
        <w:t xml:space="preserve">                 обвиняемый скроется от дознания, предварительного следствия или суда, либо</w:t>
      </w:r>
    </w:p>
    <w:p w:rsidR="006E0FF8" w:rsidRDefault="006E0FF8" w:rsidP="008C1596">
      <w:pPr>
        <w:ind w:left="-540"/>
      </w:pPr>
      <w:r>
        <w:t xml:space="preserve">                  воспрепятствует объективному расследованию и разбирательству дела в суде, или</w:t>
      </w:r>
    </w:p>
    <w:p w:rsidR="006E0FF8" w:rsidRDefault="006E0FF8" w:rsidP="008C1596">
      <w:pPr>
        <w:ind w:left="-540"/>
      </w:pPr>
      <w:r>
        <w:t xml:space="preserve">                 будет продолжать заниматься преступной деятельностью.</w:t>
      </w:r>
    </w:p>
    <w:p w:rsidR="006E0FF8" w:rsidRDefault="006E0FF8" w:rsidP="008C1596">
      <w:pPr>
        <w:ind w:left="-540"/>
      </w:pPr>
      <w:r>
        <w:t xml:space="preserve">               1) верно только А                          2) верно только Б.</w:t>
      </w:r>
    </w:p>
    <w:p w:rsidR="006E0FF8" w:rsidRDefault="006E0FF8" w:rsidP="008C1596">
      <w:pPr>
        <w:ind w:left="-540"/>
      </w:pPr>
      <w:r>
        <w:t xml:space="preserve">               3) верны оба суждения                  4) оба суждения неверны</w:t>
      </w:r>
    </w:p>
    <w:p w:rsidR="006E0FF8" w:rsidRDefault="006E0FF8" w:rsidP="008C1596">
      <w:pPr>
        <w:ind w:left="-540"/>
      </w:pPr>
    </w:p>
    <w:p w:rsidR="006E0FF8" w:rsidRDefault="006E0FF8" w:rsidP="008C1596">
      <w:pPr>
        <w:tabs>
          <w:tab w:val="left" w:pos="180"/>
        </w:tabs>
        <w:ind w:left="120" w:hanging="660"/>
        <w:rPr>
          <w:b/>
          <w:sz w:val="36"/>
          <w:szCs w:val="36"/>
        </w:rPr>
      </w:pPr>
      <w:r>
        <w:rPr>
          <w:b/>
          <w:sz w:val="36"/>
          <w:szCs w:val="36"/>
        </w:rPr>
        <w:t xml:space="preserve">                                                 Часть 2</w:t>
      </w:r>
    </w:p>
    <w:p w:rsidR="006E0FF8" w:rsidRDefault="006E0FF8" w:rsidP="008C1596">
      <w:pPr>
        <w:pBdr>
          <w:top w:val="single" w:sz="4" w:space="1" w:color="auto"/>
          <w:left w:val="single" w:sz="4" w:space="4" w:color="auto"/>
          <w:bottom w:val="single" w:sz="4" w:space="1" w:color="auto"/>
          <w:right w:val="single" w:sz="4" w:space="4" w:color="auto"/>
        </w:pBdr>
        <w:tabs>
          <w:tab w:val="left" w:pos="180"/>
        </w:tabs>
        <w:ind w:left="120" w:hanging="120"/>
        <w:rPr>
          <w:b/>
          <w:i/>
          <w:sz w:val="28"/>
          <w:szCs w:val="28"/>
        </w:rPr>
      </w:pPr>
      <w:r>
        <w:rPr>
          <w:b/>
          <w:i/>
          <w:sz w:val="28"/>
          <w:szCs w:val="28"/>
        </w:rPr>
        <w:t xml:space="preserve">      При выполнении заданий этой части запишите ваш ответ  в бланк ответов №1 рядом с номером задании (В1 – В6), начиная с первой клеточки. Ответ необходимо давать в виде слова (словосочетания), последовательности букв или цифр без пробелов и знаков препинания. Каждую букву или цифру пишите в отдельной клеточке в соответствии с приведенными образцами.</w:t>
      </w:r>
    </w:p>
    <w:p w:rsidR="006E0FF8" w:rsidRDefault="006E0FF8" w:rsidP="008C1596">
      <w:pPr>
        <w:tabs>
          <w:tab w:val="left" w:pos="180"/>
        </w:tabs>
        <w:ind w:left="120" w:hanging="660"/>
        <w:rPr>
          <w:b/>
          <w:sz w:val="36"/>
          <w:szCs w:val="36"/>
        </w:rPr>
      </w:pPr>
    </w:p>
    <w:p w:rsidR="006E0FF8" w:rsidRDefault="006E0FF8" w:rsidP="008C1596">
      <w:pPr>
        <w:tabs>
          <w:tab w:val="left" w:pos="180"/>
        </w:tabs>
        <w:ind w:left="120" w:hanging="660"/>
        <w:rPr>
          <w:b/>
          <w:sz w:val="36"/>
          <w:szCs w:val="36"/>
        </w:rPr>
      </w:pPr>
    </w:p>
    <w:p w:rsidR="006E0FF8" w:rsidRDefault="006E0FF8" w:rsidP="008C1596">
      <w:pPr>
        <w:tabs>
          <w:tab w:val="left" w:pos="180"/>
        </w:tabs>
        <w:ind w:left="120" w:hanging="120"/>
      </w:pPr>
      <w:r>
        <w:rPr>
          <w:bdr w:val="single" w:sz="4" w:space="0" w:color="auto" w:frame="1"/>
        </w:rPr>
        <w:t xml:space="preserve">В </w:t>
      </w:r>
      <w:r>
        <w:rPr>
          <w:b/>
          <w:bdr w:val="single" w:sz="4" w:space="0" w:color="auto" w:frame="1"/>
        </w:rPr>
        <w:t xml:space="preserve">1  </w:t>
      </w:r>
      <w:r>
        <w:rPr>
          <w:b/>
        </w:rPr>
        <w:t xml:space="preserve">   Запишите слово, пропущенное в схеме</w:t>
      </w:r>
      <w:r>
        <w:t>.</w:t>
      </w:r>
    </w:p>
    <w:p w:rsidR="006E0FF8" w:rsidRDefault="006E0FF8" w:rsidP="008C1596">
      <w:pPr>
        <w:tabs>
          <w:tab w:val="left" w:pos="180"/>
        </w:tabs>
        <w:ind w:left="120" w:hanging="120"/>
      </w:pPr>
      <w:r>
        <w:t xml:space="preserve">                             </w:t>
      </w:r>
      <w:r>
        <w:rPr>
          <w:bdr w:val="single" w:sz="4" w:space="0" w:color="auto" w:frame="1"/>
        </w:rPr>
        <w:t>Мировые религии</w:t>
      </w:r>
    </w:p>
    <w:p w:rsidR="006E0FF8" w:rsidRDefault="006E0FF8" w:rsidP="008C1596">
      <w:pPr>
        <w:tabs>
          <w:tab w:val="left" w:pos="180"/>
        </w:tabs>
        <w:ind w:left="120" w:hanging="120"/>
      </w:pPr>
    </w:p>
    <w:p w:rsidR="006E0FF8" w:rsidRDefault="006E0FF8" w:rsidP="008C1596">
      <w:pPr>
        <w:tabs>
          <w:tab w:val="left" w:pos="180"/>
        </w:tabs>
        <w:ind w:left="120" w:hanging="120"/>
      </w:pPr>
      <w:r>
        <w:t xml:space="preserve">         </w:t>
      </w:r>
      <w:r>
        <w:rPr>
          <w:bdr w:val="single" w:sz="4" w:space="0" w:color="auto" w:frame="1"/>
        </w:rPr>
        <w:t>Буддизм   .</w:t>
      </w:r>
      <w:r>
        <w:t xml:space="preserve">         </w:t>
      </w:r>
      <w:r>
        <w:rPr>
          <w:bdr w:val="single" w:sz="4" w:space="0" w:color="auto" w:frame="1"/>
        </w:rPr>
        <w:t>…………………...</w:t>
      </w:r>
      <w:r>
        <w:t xml:space="preserve">     </w:t>
      </w:r>
      <w:r>
        <w:rPr>
          <w:bdr w:val="single" w:sz="4" w:space="0" w:color="auto" w:frame="1"/>
        </w:rPr>
        <w:t xml:space="preserve"> ислам  .</w:t>
      </w:r>
    </w:p>
    <w:p w:rsidR="006E0FF8" w:rsidRDefault="006E0FF8" w:rsidP="008C1596">
      <w:pPr>
        <w:ind w:left="-540"/>
      </w:pPr>
      <w:r>
        <w:t xml:space="preserve">                   Ответ___________________ .</w:t>
      </w:r>
    </w:p>
    <w:p w:rsidR="006E0FF8" w:rsidRDefault="006E0FF8" w:rsidP="008C1596">
      <w:pPr>
        <w:ind w:left="-540"/>
        <w:rPr>
          <w:b/>
        </w:rPr>
      </w:pPr>
      <w:r>
        <w:rPr>
          <w:bdr w:val="single" w:sz="4" w:space="0" w:color="auto" w:frame="1"/>
        </w:rPr>
        <w:t xml:space="preserve">   В 2</w:t>
      </w:r>
      <w:r>
        <w:t xml:space="preserve">        </w:t>
      </w:r>
      <w:r>
        <w:rPr>
          <w:b/>
        </w:rPr>
        <w:t>Ниже приведен ряд терминов. Все они, за исключением одного относятся  понятию  «правоохранительные органы». Найдите термин, не соответствующий этому понятию.</w:t>
      </w:r>
    </w:p>
    <w:p w:rsidR="006E0FF8" w:rsidRDefault="006E0FF8" w:rsidP="008C1596">
      <w:pPr>
        <w:ind w:left="-540"/>
      </w:pPr>
      <w:r>
        <w:t xml:space="preserve"> Суд, милиция, прокуратура, депутат, адвокатура, нотариат, уполномоченный по правам человека.</w:t>
      </w:r>
    </w:p>
    <w:p w:rsidR="006E0FF8" w:rsidRDefault="006E0FF8" w:rsidP="008C1596">
      <w:pPr>
        <w:ind w:left="-540"/>
      </w:pPr>
      <w:r>
        <w:t xml:space="preserve">                   Ответ __________________ .   </w:t>
      </w:r>
    </w:p>
    <w:p w:rsidR="006E0FF8" w:rsidRDefault="006E0FF8" w:rsidP="008C1596">
      <w:pPr>
        <w:ind w:left="-540"/>
      </w:pPr>
      <w:r>
        <w:t xml:space="preserve">       </w:t>
      </w:r>
    </w:p>
    <w:p w:rsidR="006E0FF8" w:rsidRDefault="006E0FF8" w:rsidP="00190D9D">
      <w:pPr>
        <w:ind w:left="-540"/>
        <w:rPr>
          <w:b/>
        </w:rPr>
      </w:pPr>
      <w:r>
        <w:rPr>
          <w:bdr w:val="single" w:sz="4" w:space="0" w:color="auto" w:frame="1"/>
        </w:rPr>
        <w:t xml:space="preserve">  В 3</w:t>
      </w:r>
      <w:r>
        <w:t xml:space="preserve">       </w:t>
      </w:r>
      <w:r>
        <w:rPr>
          <w:b/>
        </w:rPr>
        <w:t xml:space="preserve">Установите соответствие между  формами рынков и  примерами их </w:t>
      </w:r>
    </w:p>
    <w:p w:rsidR="006E0FF8" w:rsidRDefault="006E0FF8" w:rsidP="00190D9D">
      <w:pPr>
        <w:ind w:left="-540"/>
        <w:rPr>
          <w:b/>
        </w:rPr>
      </w:pPr>
      <w:r>
        <w:rPr>
          <w:b/>
        </w:rPr>
        <w:t xml:space="preserve">             деятельности: к каждой позиции, данной в первом столбце, подберите </w:t>
      </w:r>
    </w:p>
    <w:p w:rsidR="006E0FF8" w:rsidRDefault="006E0FF8" w:rsidP="00190D9D">
      <w:pPr>
        <w:ind w:left="-540"/>
        <w:rPr>
          <w:b/>
        </w:rPr>
      </w:pPr>
      <w:r>
        <w:rPr>
          <w:b/>
        </w:rPr>
        <w:t xml:space="preserve">              соответствующую позицию из второго столбца.</w:t>
      </w:r>
    </w:p>
    <w:p w:rsidR="006E0FF8" w:rsidRDefault="006E0FF8" w:rsidP="008C1596">
      <w:pPr>
        <w:ind w:left="-540"/>
      </w:pPr>
      <w:r>
        <w:t xml:space="preserve">                     ФОРМЫ  РЫНКОВ                                   ПРИМЕРЫ ДЕЯТЕЛЬНОСТИ</w:t>
      </w:r>
    </w:p>
    <w:p w:rsidR="006E0FF8" w:rsidRDefault="006E0FF8" w:rsidP="008C1596">
      <w:pPr>
        <w:ind w:left="-540"/>
      </w:pPr>
      <w:r>
        <w:t xml:space="preserve">              1)  рынок товаров и услуг      А)  долгосрочная аренда земельных участков                    </w:t>
      </w:r>
    </w:p>
    <w:p w:rsidR="006E0FF8" w:rsidRDefault="006E0FF8" w:rsidP="008C1596">
      <w:pPr>
        <w:ind w:left="-540"/>
      </w:pPr>
      <w:r>
        <w:t xml:space="preserve">              2)  рынок труда                        Б)  продажа акций нефтяных компаний   </w:t>
      </w:r>
    </w:p>
    <w:p w:rsidR="006E0FF8" w:rsidRDefault="006E0FF8" w:rsidP="00190D9D">
      <w:pPr>
        <w:ind w:left="-540"/>
      </w:pPr>
      <w:r>
        <w:t xml:space="preserve">              3)  рынок ценных бумаг         В)  спрос на инженерно-технические специальности                                       </w:t>
      </w:r>
    </w:p>
    <w:p w:rsidR="006E0FF8" w:rsidRDefault="006E0FF8" w:rsidP="00190D9D">
      <w:pPr>
        <w:ind w:left="-540"/>
      </w:pPr>
      <w:r>
        <w:t xml:space="preserve">              4)  рынок земли                        Г) оптовая продажа товаров по образцам </w:t>
      </w:r>
    </w:p>
    <w:p w:rsidR="006E0FF8" w:rsidRDefault="006E0FF8" w:rsidP="008C1596">
      <w:pPr>
        <w:ind w:left="-540"/>
        <w:rPr>
          <w:b/>
        </w:rPr>
      </w:pPr>
      <w:r>
        <w:rPr>
          <w:b/>
        </w:rPr>
        <w:t xml:space="preserve">                  Запишите в таблицу выбранные буквы, а затем получившуюся последовательность букв  перенесите в бланк ответов (без пробелов и других символов).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tblGrid>
      <w:tr w:rsidR="006E0FF8" w:rsidRPr="00065E1D" w:rsidTr="00065E1D">
        <w:tc>
          <w:tcPr>
            <w:tcW w:w="1914" w:type="dxa"/>
          </w:tcPr>
          <w:p w:rsidR="006E0FF8" w:rsidRDefault="006E0FF8" w:rsidP="008C1596">
            <w:r>
              <w:t xml:space="preserve">              1</w:t>
            </w:r>
          </w:p>
        </w:tc>
        <w:tc>
          <w:tcPr>
            <w:tcW w:w="1914" w:type="dxa"/>
          </w:tcPr>
          <w:p w:rsidR="006E0FF8" w:rsidRDefault="006E0FF8" w:rsidP="008C1596">
            <w:r>
              <w:t xml:space="preserve">              2</w:t>
            </w:r>
          </w:p>
        </w:tc>
        <w:tc>
          <w:tcPr>
            <w:tcW w:w="1914" w:type="dxa"/>
          </w:tcPr>
          <w:p w:rsidR="006E0FF8" w:rsidRDefault="006E0FF8" w:rsidP="008C1596">
            <w:r>
              <w:t xml:space="preserve">              3  </w:t>
            </w:r>
          </w:p>
        </w:tc>
        <w:tc>
          <w:tcPr>
            <w:tcW w:w="1914" w:type="dxa"/>
          </w:tcPr>
          <w:p w:rsidR="006E0FF8" w:rsidRDefault="006E0FF8" w:rsidP="008C1596">
            <w:r>
              <w:t xml:space="preserve">               4</w:t>
            </w:r>
          </w:p>
        </w:tc>
      </w:tr>
      <w:tr w:rsidR="006E0FF8" w:rsidRPr="00065E1D" w:rsidTr="00065E1D">
        <w:tc>
          <w:tcPr>
            <w:tcW w:w="1914" w:type="dxa"/>
          </w:tcPr>
          <w:p w:rsidR="006E0FF8" w:rsidRDefault="006E0FF8" w:rsidP="008C1596"/>
        </w:tc>
        <w:tc>
          <w:tcPr>
            <w:tcW w:w="1914" w:type="dxa"/>
          </w:tcPr>
          <w:p w:rsidR="006E0FF8" w:rsidRDefault="006E0FF8" w:rsidP="008C1596"/>
        </w:tc>
        <w:tc>
          <w:tcPr>
            <w:tcW w:w="1914" w:type="dxa"/>
          </w:tcPr>
          <w:p w:rsidR="006E0FF8" w:rsidRDefault="006E0FF8" w:rsidP="008C1596"/>
        </w:tc>
        <w:tc>
          <w:tcPr>
            <w:tcW w:w="1914" w:type="dxa"/>
          </w:tcPr>
          <w:p w:rsidR="006E0FF8" w:rsidRDefault="006E0FF8" w:rsidP="008C1596"/>
        </w:tc>
      </w:tr>
    </w:tbl>
    <w:p w:rsidR="006E0FF8" w:rsidRDefault="006E0FF8" w:rsidP="008C1596">
      <w:pPr>
        <w:ind w:left="-540"/>
        <w:rPr>
          <w:bdr w:val="single" w:sz="4" w:space="0" w:color="auto" w:frame="1"/>
        </w:rPr>
      </w:pPr>
    </w:p>
    <w:p w:rsidR="006E0FF8" w:rsidRDefault="006E0FF8" w:rsidP="008C1596">
      <w:pPr>
        <w:ind w:left="-540"/>
        <w:rPr>
          <w:b/>
        </w:rPr>
      </w:pPr>
      <w:r>
        <w:rPr>
          <w:bdr w:val="single" w:sz="4" w:space="0" w:color="auto" w:frame="1"/>
        </w:rPr>
        <w:t>В 4</w:t>
      </w:r>
      <w:r>
        <w:t xml:space="preserve">    </w:t>
      </w:r>
      <w:r>
        <w:rPr>
          <w:b/>
        </w:rPr>
        <w:t>Найдите в предложенном списке юридические факты, которые являются действиями.  Обведите цифры, под которыми они указаны.</w:t>
      </w:r>
    </w:p>
    <w:p w:rsidR="006E0FF8" w:rsidRDefault="006E0FF8" w:rsidP="008C1596">
      <w:pPr>
        <w:ind w:left="-540"/>
      </w:pPr>
      <w:r>
        <w:t xml:space="preserve">                1) Н. продал квартиру.</w:t>
      </w:r>
    </w:p>
    <w:p w:rsidR="006E0FF8" w:rsidRDefault="006E0FF8" w:rsidP="008C1596">
      <w:pPr>
        <w:ind w:left="-540"/>
      </w:pPr>
      <w:r>
        <w:t xml:space="preserve">                2) Разрушение дома в результате наводнения.</w:t>
      </w:r>
    </w:p>
    <w:p w:rsidR="006E0FF8" w:rsidRDefault="006E0FF8" w:rsidP="008C1596">
      <w:pPr>
        <w:ind w:left="-540"/>
      </w:pPr>
      <w:r>
        <w:t xml:space="preserve">                3) А. достиг совершеннолетия.</w:t>
      </w:r>
    </w:p>
    <w:p w:rsidR="006E0FF8" w:rsidRDefault="006E0FF8" w:rsidP="008C1596">
      <w:pPr>
        <w:ind w:left="-540"/>
      </w:pPr>
      <w:r>
        <w:t xml:space="preserve">                4) Предприниматели Р. и Н. заключили договор перевозки грузов.</w:t>
      </w:r>
    </w:p>
    <w:p w:rsidR="006E0FF8" w:rsidRDefault="006E0FF8" w:rsidP="008C1596">
      <w:pPr>
        <w:ind w:left="-540"/>
      </w:pPr>
      <w:r>
        <w:t xml:space="preserve">                5) Груз, находящийся на корабле, был уничтожен в результате шторма.</w:t>
      </w:r>
    </w:p>
    <w:p w:rsidR="006E0FF8" w:rsidRDefault="006E0FF8" w:rsidP="008C1596">
      <w:pPr>
        <w:ind w:left="-540"/>
      </w:pPr>
      <w:r>
        <w:t xml:space="preserve">                6) Супруги купили телевизор.             </w:t>
      </w:r>
    </w:p>
    <w:p w:rsidR="006E0FF8" w:rsidRDefault="006E0FF8" w:rsidP="008C1596">
      <w:pPr>
        <w:ind w:left="-540"/>
        <w:rPr>
          <w:b/>
        </w:rPr>
      </w:pPr>
      <w:r>
        <w:t xml:space="preserve">          </w:t>
      </w:r>
      <w:r>
        <w:rPr>
          <w:b/>
        </w:rPr>
        <w:t>Обведенные цифры запишите в порядке возрастания</w:t>
      </w:r>
    </w:p>
    <w:p w:rsidR="006E0FF8" w:rsidRDefault="006E0FF8" w:rsidP="008C1596">
      <w:pPr>
        <w:ind w:left="-540"/>
      </w:pPr>
      <w:r>
        <w:t xml:space="preserve">          Ответ ___________________.</w:t>
      </w:r>
    </w:p>
    <w:p w:rsidR="006E0FF8" w:rsidRDefault="006E0FF8" w:rsidP="008C1596">
      <w:pPr>
        <w:ind w:left="-540"/>
      </w:pPr>
      <w:r>
        <w:rPr>
          <w:bdr w:val="single" w:sz="4" w:space="0" w:color="auto" w:frame="1"/>
        </w:rPr>
        <w:t>В 5</w:t>
      </w:r>
      <w:r>
        <w:t xml:space="preserve">   </w:t>
      </w:r>
      <w:r>
        <w:rPr>
          <w:b/>
        </w:rPr>
        <w:t>Прочитайте приведенный ниже текст, каждое положение которого пронумеровано.</w:t>
      </w:r>
      <w:r>
        <w:t xml:space="preserve"> </w:t>
      </w:r>
    </w:p>
    <w:p w:rsidR="006E0FF8" w:rsidRDefault="006E0FF8" w:rsidP="00D169D2">
      <w:r>
        <w:t>(1) Австралийцы заботятся о здоровье своих домашних питомцев больше, чем о своем собственном.</w:t>
      </w:r>
    </w:p>
    <w:p w:rsidR="006E0FF8" w:rsidRDefault="006E0FF8" w:rsidP="00D169D2">
      <w:r>
        <w:t>(2)</w:t>
      </w:r>
      <w:r w:rsidRPr="00D169D2">
        <w:t xml:space="preserve"> </w:t>
      </w:r>
      <w:r>
        <w:t>В 2007 году был проведен социологический опрос, в котором участвовало 4 тысячи человек.  25%  опрошенных заявили, что домашний питомец - самый ценный член семьи.</w:t>
      </w:r>
    </w:p>
    <w:p w:rsidR="006E0FF8" w:rsidRDefault="006E0FF8" w:rsidP="00D169D2">
      <w:r>
        <w:t xml:space="preserve">(3) Владельцев животных не останавливают цены, когда речь идет о благополучии их питомцев. </w:t>
      </w:r>
    </w:p>
    <w:p w:rsidR="006E0FF8" w:rsidRDefault="006E0FF8" w:rsidP="00D169D2">
      <w:r>
        <w:t>(4)Некоторые семьи испытывают финансовые затруднения после оплаты счетов за лечение у ветеринара, которые могут доходить до 5 тысяч долларов.</w:t>
      </w:r>
    </w:p>
    <w:p w:rsidR="006E0FF8" w:rsidRDefault="006E0FF8" w:rsidP="00D169D2">
      <w:r>
        <w:t>(5)  В Австралии расширяется рынок товаров для собак и котов, предлагая хозяевам качественную пищу, собачьих психологов и врачей.</w:t>
      </w:r>
    </w:p>
    <w:p w:rsidR="006E0FF8" w:rsidRDefault="006E0FF8" w:rsidP="005139F7">
      <w:r>
        <w:t>(6) В стране создана система  страхования  для домашних животных.  Страховка снижает расходы семьи, когда любимый питомец заболевает.</w:t>
      </w:r>
    </w:p>
    <w:p w:rsidR="006E0FF8" w:rsidRDefault="006E0FF8" w:rsidP="00D169D2"/>
    <w:p w:rsidR="006E0FF8" w:rsidRDefault="006E0FF8" w:rsidP="00D169D2"/>
    <w:p w:rsidR="006E0FF8" w:rsidRDefault="006E0FF8" w:rsidP="00D169D2"/>
    <w:p w:rsidR="006E0FF8" w:rsidRDefault="006E0FF8" w:rsidP="008C1596">
      <w:pPr>
        <w:rPr>
          <w:b/>
        </w:rPr>
      </w:pPr>
      <w:r>
        <w:rPr>
          <w:b/>
        </w:rPr>
        <w:t xml:space="preserve">     Определите, какие положения текста носят </w:t>
      </w:r>
    </w:p>
    <w:p w:rsidR="006E0FF8" w:rsidRDefault="006E0FF8" w:rsidP="008C1596">
      <w:r>
        <w:t>А) фактический характер</w:t>
      </w:r>
    </w:p>
    <w:p w:rsidR="006E0FF8" w:rsidRDefault="006E0FF8" w:rsidP="008C1596">
      <w:r>
        <w:t>Б) характер оценочных суждений</w:t>
      </w:r>
    </w:p>
    <w:p w:rsidR="006E0FF8" w:rsidRDefault="006E0FF8" w:rsidP="008C1596">
      <w:pPr>
        <w:rPr>
          <w:b/>
        </w:rPr>
      </w:pPr>
      <w:r>
        <w:rPr>
          <w:b/>
        </w:rPr>
        <w:t xml:space="preserve">      Запишите под номером положения букву, обозначающую его характер. Получившуюся последовательность букв перенесите в бланк ответов.    </w:t>
      </w:r>
    </w:p>
    <w:p w:rsidR="006E0FF8" w:rsidRDefault="006E0FF8" w:rsidP="008C1596">
      <w:pPr>
        <w:rPr>
          <w:b/>
        </w:rPr>
      </w:pPr>
      <w:r>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3"/>
        <w:gridCol w:w="1383"/>
        <w:gridCol w:w="1383"/>
        <w:gridCol w:w="1384"/>
        <w:gridCol w:w="1346"/>
        <w:gridCol w:w="1346"/>
      </w:tblGrid>
      <w:tr w:rsidR="006E0FF8" w:rsidRPr="00065E1D" w:rsidTr="00065E1D">
        <w:tc>
          <w:tcPr>
            <w:tcW w:w="1383" w:type="dxa"/>
          </w:tcPr>
          <w:p w:rsidR="006E0FF8" w:rsidRPr="00065E1D" w:rsidRDefault="006E0FF8" w:rsidP="008C1596">
            <w:pPr>
              <w:rPr>
                <w:lang w:val="en-US"/>
              </w:rPr>
            </w:pPr>
            <w:r>
              <w:t xml:space="preserve">              </w:t>
            </w:r>
            <w:r w:rsidRPr="00065E1D">
              <w:rPr>
                <w:lang w:val="en-US"/>
              </w:rPr>
              <w:t>1</w:t>
            </w:r>
          </w:p>
        </w:tc>
        <w:tc>
          <w:tcPr>
            <w:tcW w:w="1383" w:type="dxa"/>
          </w:tcPr>
          <w:p w:rsidR="006E0FF8" w:rsidRPr="00065E1D" w:rsidRDefault="006E0FF8" w:rsidP="008C1596">
            <w:pPr>
              <w:rPr>
                <w:lang w:val="en-US"/>
              </w:rPr>
            </w:pPr>
            <w:r w:rsidRPr="00065E1D">
              <w:rPr>
                <w:lang w:val="en-US"/>
              </w:rPr>
              <w:t xml:space="preserve">             2</w:t>
            </w:r>
          </w:p>
        </w:tc>
        <w:tc>
          <w:tcPr>
            <w:tcW w:w="1383" w:type="dxa"/>
          </w:tcPr>
          <w:p w:rsidR="006E0FF8" w:rsidRPr="00065E1D" w:rsidRDefault="006E0FF8" w:rsidP="008C1596">
            <w:pPr>
              <w:rPr>
                <w:lang w:val="en-US"/>
              </w:rPr>
            </w:pPr>
            <w:r w:rsidRPr="00065E1D">
              <w:rPr>
                <w:lang w:val="en-US"/>
              </w:rPr>
              <w:t xml:space="preserve">            3</w:t>
            </w:r>
          </w:p>
        </w:tc>
        <w:tc>
          <w:tcPr>
            <w:tcW w:w="1384" w:type="dxa"/>
          </w:tcPr>
          <w:p w:rsidR="006E0FF8" w:rsidRPr="00065E1D" w:rsidRDefault="006E0FF8" w:rsidP="008C1596">
            <w:pPr>
              <w:rPr>
                <w:lang w:val="en-US"/>
              </w:rPr>
            </w:pPr>
            <w:r w:rsidRPr="00065E1D">
              <w:rPr>
                <w:lang w:val="en-US"/>
              </w:rPr>
              <w:t xml:space="preserve">              4</w:t>
            </w:r>
          </w:p>
        </w:tc>
        <w:tc>
          <w:tcPr>
            <w:tcW w:w="1346" w:type="dxa"/>
          </w:tcPr>
          <w:p w:rsidR="006E0FF8" w:rsidRPr="004009E3" w:rsidRDefault="006E0FF8" w:rsidP="00065E1D">
            <w:pPr>
              <w:jc w:val="center"/>
            </w:pPr>
            <w:r>
              <w:t>5</w:t>
            </w:r>
          </w:p>
        </w:tc>
        <w:tc>
          <w:tcPr>
            <w:tcW w:w="1346" w:type="dxa"/>
          </w:tcPr>
          <w:p w:rsidR="006E0FF8" w:rsidRPr="004009E3" w:rsidRDefault="006E0FF8" w:rsidP="00065E1D">
            <w:pPr>
              <w:jc w:val="center"/>
            </w:pPr>
            <w:r>
              <w:t>6</w:t>
            </w:r>
          </w:p>
        </w:tc>
      </w:tr>
      <w:tr w:rsidR="006E0FF8" w:rsidRPr="00065E1D" w:rsidTr="00065E1D">
        <w:tc>
          <w:tcPr>
            <w:tcW w:w="1383" w:type="dxa"/>
          </w:tcPr>
          <w:p w:rsidR="006E0FF8" w:rsidRDefault="006E0FF8" w:rsidP="008C1596"/>
        </w:tc>
        <w:tc>
          <w:tcPr>
            <w:tcW w:w="1383" w:type="dxa"/>
          </w:tcPr>
          <w:p w:rsidR="006E0FF8" w:rsidRDefault="006E0FF8" w:rsidP="008C1596"/>
        </w:tc>
        <w:tc>
          <w:tcPr>
            <w:tcW w:w="1383" w:type="dxa"/>
          </w:tcPr>
          <w:p w:rsidR="006E0FF8" w:rsidRDefault="006E0FF8" w:rsidP="008C1596"/>
        </w:tc>
        <w:tc>
          <w:tcPr>
            <w:tcW w:w="1384" w:type="dxa"/>
          </w:tcPr>
          <w:p w:rsidR="006E0FF8" w:rsidRDefault="006E0FF8" w:rsidP="008C1596"/>
        </w:tc>
        <w:tc>
          <w:tcPr>
            <w:tcW w:w="1346" w:type="dxa"/>
          </w:tcPr>
          <w:p w:rsidR="006E0FF8" w:rsidRDefault="006E0FF8" w:rsidP="00065E1D">
            <w:pPr>
              <w:jc w:val="center"/>
            </w:pPr>
          </w:p>
        </w:tc>
        <w:tc>
          <w:tcPr>
            <w:tcW w:w="1346" w:type="dxa"/>
          </w:tcPr>
          <w:p w:rsidR="006E0FF8" w:rsidRDefault="006E0FF8" w:rsidP="00065E1D">
            <w:pPr>
              <w:jc w:val="center"/>
            </w:pPr>
          </w:p>
        </w:tc>
      </w:tr>
    </w:tbl>
    <w:p w:rsidR="006E0FF8" w:rsidRDefault="006E0FF8" w:rsidP="008C1596">
      <w:pPr>
        <w:ind w:left="-540"/>
      </w:pPr>
      <w:r>
        <w:t xml:space="preserve">        </w:t>
      </w:r>
    </w:p>
    <w:p w:rsidR="006E0FF8" w:rsidRDefault="006E0FF8" w:rsidP="00D169D2"/>
    <w:p w:rsidR="006E0FF8" w:rsidRDefault="006E0FF8" w:rsidP="008C1596">
      <w:pPr>
        <w:ind w:left="-540"/>
      </w:pPr>
      <w:r>
        <w:rPr>
          <w:bdr w:val="single" w:sz="4" w:space="0" w:color="auto" w:frame="1"/>
        </w:rPr>
        <w:t>В 6</w:t>
      </w:r>
      <w:r>
        <w:t xml:space="preserve">     </w:t>
      </w:r>
      <w:r>
        <w:rPr>
          <w:b/>
        </w:rPr>
        <w:t>Прочитайте приведенный ниже текст, в котором пропущен ряд слов.</w:t>
      </w:r>
    </w:p>
    <w:p w:rsidR="006E0FF8" w:rsidRDefault="006E0FF8" w:rsidP="008C1596">
      <w:pPr>
        <w:ind w:left="-360"/>
      </w:pPr>
      <w:r>
        <w:t xml:space="preserve">             Совокупность идей, взглядов, чувств, традиций, переживаний, которые   выражают отношение людей к правовым явлениям общественной жизни, называется _____________(1).  Это представления о ____________(2), законодательстве, правосудии, о правомерном и неправомерном поведении. В  нем отражаются лишь те явления, которые составляют правовую сторону жизни __________(3). Оно охватывает процесс создания ____________(4), реализацию их требований в общественной жизни. Правосознание состоит из двух элементов:_____________(5) – системы взглядов и представлений , которые в теоретической форме отражают правовые явления; и _____________(6) – совокупность взглядов, привычек, традиций, в которых выражается отношение различных социальных групп к праву, законности, системе правовых учреждений. </w:t>
      </w:r>
    </w:p>
    <w:p w:rsidR="006E0FF8" w:rsidRDefault="006E0FF8" w:rsidP="008C1596">
      <w:pPr>
        <w:ind w:left="-360"/>
      </w:pPr>
    </w:p>
    <w:p w:rsidR="006E0FF8" w:rsidRDefault="006E0FF8" w:rsidP="008C1596">
      <w:pPr>
        <w:ind w:left="-360"/>
        <w:rPr>
          <w:b/>
        </w:rPr>
      </w:pPr>
      <w:r>
        <w:t xml:space="preserve">    </w:t>
      </w:r>
      <w:r>
        <w:rPr>
          <w:b/>
        </w:rPr>
        <w:t>Выберите из предлагаемого списка слова, которые необходимо вставить на место пробелов.   Слова   в списке даны в именительном падеже. Помните, что слов в списке больше, чем вам потребуется для заполнения пробелов. Выбирайте последовательно одно слово за другим,  мысленно заполняйте каждый пробел.</w:t>
      </w:r>
    </w:p>
    <w:p w:rsidR="006E0FF8" w:rsidRDefault="006E0FF8" w:rsidP="008C1596">
      <w:r>
        <w:t xml:space="preserve">          А) законность</w:t>
      </w:r>
    </w:p>
    <w:p w:rsidR="006E0FF8" w:rsidRDefault="006E0FF8" w:rsidP="008C1596">
      <w:r>
        <w:t xml:space="preserve">          Б) политика</w:t>
      </w:r>
    </w:p>
    <w:p w:rsidR="006E0FF8" w:rsidRDefault="006E0FF8" w:rsidP="008C1596">
      <w:r>
        <w:t xml:space="preserve">          В) правосознание</w:t>
      </w:r>
    </w:p>
    <w:p w:rsidR="006E0FF8" w:rsidRDefault="006E0FF8" w:rsidP="008C1596">
      <w:r>
        <w:t xml:space="preserve">          Г) общество</w:t>
      </w:r>
    </w:p>
    <w:p w:rsidR="006E0FF8" w:rsidRDefault="006E0FF8" w:rsidP="008C1596">
      <w:r>
        <w:t xml:space="preserve">         Д) институт</w:t>
      </w:r>
    </w:p>
    <w:p w:rsidR="006E0FF8" w:rsidRDefault="006E0FF8" w:rsidP="008C1596">
      <w:r>
        <w:t xml:space="preserve">          Е) нормы права</w:t>
      </w:r>
    </w:p>
    <w:p w:rsidR="006E0FF8" w:rsidRDefault="006E0FF8" w:rsidP="008C1596">
      <w:r>
        <w:t xml:space="preserve">         Ж) правовая идеология</w:t>
      </w:r>
    </w:p>
    <w:p w:rsidR="006E0FF8" w:rsidRDefault="006E0FF8" w:rsidP="008C1596">
      <w:r>
        <w:t xml:space="preserve">          З)</w:t>
      </w:r>
      <w:r>
        <w:rPr>
          <w:b/>
          <w:sz w:val="48"/>
          <w:szCs w:val="48"/>
        </w:rPr>
        <w:t xml:space="preserve"> </w:t>
      </w:r>
      <w:r w:rsidRPr="00BB64B5">
        <w:t>субъект</w:t>
      </w:r>
    </w:p>
    <w:p w:rsidR="006E0FF8" w:rsidRPr="00BB64B5" w:rsidRDefault="006E0FF8" w:rsidP="008C1596">
      <w:r>
        <w:t xml:space="preserve">          И) правовая психология</w:t>
      </w:r>
    </w:p>
    <w:p w:rsidR="006E0FF8" w:rsidRDefault="006E0FF8" w:rsidP="005139F7">
      <w:pPr>
        <w:jc w:val="both"/>
        <w:rPr>
          <w:b/>
        </w:rPr>
      </w:pPr>
      <w:r>
        <w:t xml:space="preserve">  </w:t>
      </w:r>
      <w:r>
        <w:rPr>
          <w:b/>
        </w:rPr>
        <w:t xml:space="preserve">  Обратите внимание на то, что пробелы пронумерованы. В данной ниже таблице указаны номера пробелов. Запишите под каждым номером букву, обозначающую в списке выбранное вами слово.    Получившуюся последовательность букв перенесите в бланк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368"/>
        <w:gridCol w:w="1367"/>
        <w:gridCol w:w="1367"/>
        <w:gridCol w:w="1367"/>
        <w:gridCol w:w="1367"/>
      </w:tblGrid>
      <w:tr w:rsidR="006E0FF8" w:rsidRPr="00065E1D" w:rsidTr="00065E1D">
        <w:tc>
          <w:tcPr>
            <w:tcW w:w="1368" w:type="dxa"/>
          </w:tcPr>
          <w:p w:rsidR="006E0FF8" w:rsidRDefault="006E0FF8" w:rsidP="008C1596">
            <w:r>
              <w:t xml:space="preserve">          1</w:t>
            </w:r>
          </w:p>
        </w:tc>
        <w:tc>
          <w:tcPr>
            <w:tcW w:w="1368" w:type="dxa"/>
          </w:tcPr>
          <w:p w:rsidR="006E0FF8" w:rsidRDefault="006E0FF8" w:rsidP="008C1596">
            <w:r>
              <w:t xml:space="preserve">         2</w:t>
            </w:r>
          </w:p>
        </w:tc>
        <w:tc>
          <w:tcPr>
            <w:tcW w:w="1367" w:type="dxa"/>
          </w:tcPr>
          <w:p w:rsidR="006E0FF8" w:rsidRDefault="006E0FF8" w:rsidP="008C1596">
            <w:r>
              <w:t xml:space="preserve">          3</w:t>
            </w:r>
          </w:p>
        </w:tc>
        <w:tc>
          <w:tcPr>
            <w:tcW w:w="1367" w:type="dxa"/>
          </w:tcPr>
          <w:p w:rsidR="006E0FF8" w:rsidRDefault="006E0FF8" w:rsidP="008C1596">
            <w:r>
              <w:t xml:space="preserve">          4</w:t>
            </w:r>
          </w:p>
        </w:tc>
        <w:tc>
          <w:tcPr>
            <w:tcW w:w="1367" w:type="dxa"/>
          </w:tcPr>
          <w:p w:rsidR="006E0FF8" w:rsidRDefault="006E0FF8" w:rsidP="00065E1D">
            <w:pPr>
              <w:jc w:val="center"/>
            </w:pPr>
            <w:r>
              <w:t>5</w:t>
            </w:r>
          </w:p>
        </w:tc>
        <w:tc>
          <w:tcPr>
            <w:tcW w:w="1367" w:type="dxa"/>
          </w:tcPr>
          <w:p w:rsidR="006E0FF8" w:rsidRDefault="006E0FF8" w:rsidP="00065E1D">
            <w:pPr>
              <w:jc w:val="center"/>
            </w:pPr>
            <w:r>
              <w:t>6</w:t>
            </w:r>
          </w:p>
        </w:tc>
      </w:tr>
      <w:tr w:rsidR="006E0FF8" w:rsidRPr="00065E1D" w:rsidTr="00065E1D">
        <w:tc>
          <w:tcPr>
            <w:tcW w:w="1368" w:type="dxa"/>
          </w:tcPr>
          <w:p w:rsidR="006E0FF8" w:rsidRDefault="006E0FF8" w:rsidP="008C1596"/>
        </w:tc>
        <w:tc>
          <w:tcPr>
            <w:tcW w:w="1368" w:type="dxa"/>
          </w:tcPr>
          <w:p w:rsidR="006E0FF8" w:rsidRDefault="006E0FF8" w:rsidP="008C1596"/>
        </w:tc>
        <w:tc>
          <w:tcPr>
            <w:tcW w:w="1367" w:type="dxa"/>
          </w:tcPr>
          <w:p w:rsidR="006E0FF8" w:rsidRDefault="006E0FF8" w:rsidP="008C1596"/>
        </w:tc>
        <w:tc>
          <w:tcPr>
            <w:tcW w:w="1367" w:type="dxa"/>
          </w:tcPr>
          <w:p w:rsidR="006E0FF8" w:rsidRDefault="006E0FF8" w:rsidP="008C1596"/>
        </w:tc>
        <w:tc>
          <w:tcPr>
            <w:tcW w:w="1367" w:type="dxa"/>
          </w:tcPr>
          <w:p w:rsidR="006E0FF8" w:rsidRDefault="006E0FF8" w:rsidP="008C1596"/>
        </w:tc>
        <w:tc>
          <w:tcPr>
            <w:tcW w:w="1367" w:type="dxa"/>
          </w:tcPr>
          <w:p w:rsidR="006E0FF8" w:rsidRDefault="006E0FF8" w:rsidP="008C1596"/>
        </w:tc>
      </w:tr>
    </w:tbl>
    <w:p w:rsidR="006E0FF8" w:rsidRDefault="006E0FF8" w:rsidP="008C1596"/>
    <w:p w:rsidR="006E0FF8" w:rsidRDefault="006E0FF8" w:rsidP="008C1596">
      <w:pPr>
        <w:rPr>
          <w:i/>
          <w:sz w:val="28"/>
          <w:szCs w:val="28"/>
        </w:rPr>
      </w:pPr>
      <w:r>
        <w:rPr>
          <w:b/>
          <w:sz w:val="48"/>
          <w:szCs w:val="48"/>
        </w:rPr>
        <w:t xml:space="preserve">  </w:t>
      </w:r>
      <w:r>
        <w:rPr>
          <w:i/>
          <w:sz w:val="28"/>
          <w:szCs w:val="28"/>
        </w:rPr>
        <w:t xml:space="preserve">Не забудьте перенести все ответы в бланк регистрации и ответов № 1.                       </w:t>
      </w:r>
    </w:p>
    <w:p w:rsidR="006E0FF8" w:rsidRDefault="006E0FF8" w:rsidP="008C1596">
      <w:pPr>
        <w:ind w:hanging="540"/>
        <w:rPr>
          <w:b/>
          <w:sz w:val="32"/>
          <w:szCs w:val="32"/>
        </w:rPr>
      </w:pPr>
      <w:r>
        <w:rPr>
          <w:b/>
          <w:sz w:val="32"/>
          <w:szCs w:val="32"/>
        </w:rPr>
        <w:t xml:space="preserve">                                                        Часть 3</w:t>
      </w:r>
    </w:p>
    <w:p w:rsidR="006E0FF8" w:rsidRDefault="006E0FF8" w:rsidP="008C1596">
      <w:pPr>
        <w:ind w:hanging="540"/>
        <w:rPr>
          <w:b/>
          <w:sz w:val="32"/>
          <w:szCs w:val="32"/>
        </w:rPr>
      </w:pPr>
    </w:p>
    <w:p w:rsidR="006E0FF8" w:rsidRPr="005139F7" w:rsidRDefault="006E0FF8" w:rsidP="005139F7">
      <w:pPr>
        <w:pBdr>
          <w:top w:val="single" w:sz="4" w:space="1" w:color="auto"/>
          <w:left w:val="single" w:sz="4" w:space="4" w:color="auto"/>
          <w:bottom w:val="single" w:sz="4" w:space="1" w:color="auto"/>
          <w:right w:val="single" w:sz="4" w:space="4" w:color="auto"/>
        </w:pBdr>
        <w:ind w:left="540" w:hanging="540"/>
        <w:jc w:val="both"/>
        <w:rPr>
          <w:b/>
          <w:i/>
          <w:sz w:val="28"/>
          <w:szCs w:val="28"/>
        </w:rPr>
      </w:pPr>
      <w:r w:rsidRPr="005139F7">
        <w:rPr>
          <w:sz w:val="28"/>
          <w:szCs w:val="28"/>
        </w:rPr>
        <w:t xml:space="preserve">        </w:t>
      </w:r>
      <w:r w:rsidRPr="005139F7">
        <w:rPr>
          <w:b/>
          <w:i/>
          <w:sz w:val="28"/>
          <w:szCs w:val="28"/>
        </w:rPr>
        <w:t xml:space="preserve">            Для ответов на задания этой части ( С 1 – С 8 ) используйте бланк ответов №2. Запишите сначала номер  задания ( С 1  и  т.д.), а затем развернутый ответ на него. Количество баллов, выставляемых за задания части 3, зависит от полноты и правильности вашего ответа. Оцениваться будет и полный правильный</w:t>
      </w:r>
      <w:r>
        <w:rPr>
          <w:b/>
          <w:i/>
          <w:sz w:val="32"/>
          <w:szCs w:val="32"/>
        </w:rPr>
        <w:t xml:space="preserve">, </w:t>
      </w:r>
      <w:r w:rsidRPr="005139F7">
        <w:rPr>
          <w:b/>
          <w:i/>
          <w:sz w:val="28"/>
          <w:szCs w:val="28"/>
        </w:rPr>
        <w:t>и частично правильный ответ.</w:t>
      </w:r>
    </w:p>
    <w:p w:rsidR="006E0FF8" w:rsidRDefault="006E0FF8" w:rsidP="008C1596">
      <w:pPr>
        <w:ind w:left="-180"/>
        <w:rPr>
          <w:b/>
          <w:i/>
          <w:sz w:val="32"/>
          <w:szCs w:val="32"/>
        </w:rPr>
      </w:pPr>
      <w:r>
        <w:rPr>
          <w:b/>
          <w:i/>
          <w:sz w:val="32"/>
          <w:szCs w:val="32"/>
        </w:rPr>
        <w:t xml:space="preserve">           </w:t>
      </w:r>
    </w:p>
    <w:p w:rsidR="006E0FF8" w:rsidRDefault="006E0FF8" w:rsidP="00E663C8">
      <w:pPr>
        <w:ind w:left="-180"/>
        <w:rPr>
          <w:b/>
          <w:i/>
          <w:sz w:val="32"/>
          <w:szCs w:val="32"/>
        </w:rPr>
      </w:pPr>
      <w:r>
        <w:rPr>
          <w:b/>
          <w:i/>
          <w:sz w:val="32"/>
          <w:szCs w:val="32"/>
        </w:rPr>
        <w:t xml:space="preserve">      Прочитайте текст и выполните задания  С1 – С4   </w:t>
      </w:r>
    </w:p>
    <w:p w:rsidR="006E0FF8" w:rsidRDefault="006E0FF8" w:rsidP="00E663C8">
      <w:pPr>
        <w:ind w:left="-180"/>
        <w:rPr>
          <w:b/>
          <w:i/>
          <w:sz w:val="32"/>
          <w:szCs w:val="32"/>
        </w:rPr>
      </w:pPr>
      <w:r>
        <w:rPr>
          <w:b/>
          <w:i/>
          <w:sz w:val="32"/>
          <w:szCs w:val="32"/>
        </w:rPr>
        <w:t xml:space="preserve">                     </w:t>
      </w:r>
    </w:p>
    <w:p w:rsidR="006E0FF8" w:rsidRPr="00E663C8" w:rsidRDefault="006E0FF8" w:rsidP="00E663C8">
      <w:pPr>
        <w:shd w:val="clear" w:color="auto" w:fill="FFFFFF"/>
        <w:ind w:firstLine="293"/>
        <w:jc w:val="both"/>
      </w:pPr>
      <w:r w:rsidRPr="00E663C8">
        <w:t>Основным условием для возникновения межличностных отношений выступает совместная деятельность. Детей объе</w:t>
      </w:r>
      <w:r w:rsidRPr="00E663C8">
        <w:softHyphen/>
        <w:t>диняет не только непосредственная симпатия друг к другу, но и отношения, связанные с выполнением тех или иных за</w:t>
      </w:r>
      <w:r w:rsidRPr="00E663C8">
        <w:softHyphen/>
        <w:t xml:space="preserve">даний. Целостная система отношений со своей структурой и динамикой начинает складываться в ходе возникновения </w:t>
      </w:r>
      <w:r w:rsidRPr="00E663C8">
        <w:rPr>
          <w:spacing w:val="-1"/>
        </w:rPr>
        <w:t>ролевой игры, т. е. в ведущем виде деятельности дошкольни</w:t>
      </w:r>
      <w:r w:rsidRPr="00E663C8">
        <w:rPr>
          <w:spacing w:val="-1"/>
        </w:rPr>
        <w:softHyphen/>
      </w:r>
      <w:r w:rsidRPr="00E663C8">
        <w:t xml:space="preserve">ка. По мере ее развития все более заметными становятся </w:t>
      </w:r>
      <w:r w:rsidRPr="00E663C8">
        <w:rPr>
          <w:spacing w:val="-1"/>
        </w:rPr>
        <w:t>структурные компоненты межличностных отношений, вклю</w:t>
      </w:r>
      <w:r w:rsidRPr="00E663C8">
        <w:rPr>
          <w:spacing w:val="-1"/>
        </w:rPr>
        <w:softHyphen/>
        <w:t>чающие в себя функционально-ролевые, эмоционально-оце</w:t>
      </w:r>
      <w:r w:rsidRPr="00E663C8">
        <w:rPr>
          <w:spacing w:val="-1"/>
        </w:rPr>
        <w:softHyphen/>
      </w:r>
      <w:r w:rsidRPr="00E663C8">
        <w:rPr>
          <w:spacing w:val="-3"/>
        </w:rPr>
        <w:t>ночные и личностно-смысловые отношения</w:t>
      </w:r>
      <w:r w:rsidRPr="00E663C8">
        <w:rPr>
          <w:spacing w:val="-1"/>
        </w:rPr>
        <w:t>, которые постепенно начинают выполнять роль регуля</w:t>
      </w:r>
      <w:r w:rsidRPr="00E663C8">
        <w:rPr>
          <w:spacing w:val="-1"/>
        </w:rPr>
        <w:softHyphen/>
      </w:r>
      <w:r w:rsidRPr="00E663C8">
        <w:t>торов во взаимоотношениях с людьми.</w:t>
      </w:r>
      <w:r w:rsidRPr="00E663C8">
        <w:rPr>
          <w:i/>
          <w:iCs/>
        </w:rPr>
        <w:t xml:space="preserve"> </w:t>
      </w:r>
      <w:r w:rsidRPr="00E663C8">
        <w:rPr>
          <w:iCs/>
        </w:rPr>
        <w:t>Функционально-ролевые отношения</w:t>
      </w:r>
      <w:r w:rsidRPr="00E663C8">
        <w:rPr>
          <w:i/>
          <w:iCs/>
        </w:rPr>
        <w:t xml:space="preserve"> </w:t>
      </w:r>
      <w:r w:rsidRPr="00E663C8">
        <w:t>проявляются в раз</w:t>
      </w:r>
      <w:r w:rsidRPr="00E663C8">
        <w:softHyphen/>
        <w:t>личных видах деятельности (трудовой, учебной, игровой, про</w:t>
      </w:r>
      <w:r w:rsidRPr="00E663C8">
        <w:softHyphen/>
        <w:t>дуктивной и др.) и разворачиваются в ходе усвоения ребен</w:t>
      </w:r>
      <w:r w:rsidRPr="00E663C8">
        <w:softHyphen/>
        <w:t>ком норм и способов действий в группе под непосредственным руководством и контролем со стороны взрослого или же само</w:t>
      </w:r>
      <w:r w:rsidRPr="00E663C8">
        <w:softHyphen/>
        <w:t>стоятельно в неформальных группах. Они позволяют ответить на вопросы: «в какой конкретной совместной деятельности они возникают» и «что они отражают?»</w:t>
      </w:r>
    </w:p>
    <w:p w:rsidR="006E0FF8" w:rsidRPr="00E663C8" w:rsidRDefault="006E0FF8" w:rsidP="00E663C8">
      <w:pPr>
        <w:shd w:val="clear" w:color="auto" w:fill="FFFFFF"/>
        <w:ind w:left="5" w:firstLine="288"/>
        <w:jc w:val="both"/>
      </w:pPr>
      <w:r w:rsidRPr="00E663C8">
        <w:rPr>
          <w:iCs/>
        </w:rPr>
        <w:t>Эмоционально-оценочные отношения</w:t>
      </w:r>
      <w:r w:rsidRPr="00E663C8">
        <w:rPr>
          <w:i/>
          <w:iCs/>
        </w:rPr>
        <w:t xml:space="preserve"> </w:t>
      </w:r>
      <w:r w:rsidRPr="00E663C8">
        <w:t>дают возможность понять: соответствует ли поведение детей в группе социаль</w:t>
      </w:r>
      <w:r w:rsidRPr="00E663C8">
        <w:softHyphen/>
        <w:t>ным нормам? Какие эмоции оно вызывает? Что нравится или не нравится им в сверстниках? Основная функция эмоцио</w:t>
      </w:r>
      <w:r w:rsidRPr="00E663C8">
        <w:softHyphen/>
        <w:t>нально-оценочных отношений в детской и подростковой груп</w:t>
      </w:r>
      <w:r w:rsidRPr="00E663C8">
        <w:softHyphen/>
        <w:t>пе — осуществление коррекции поведения сверстника в соот</w:t>
      </w:r>
      <w:r w:rsidRPr="00E663C8">
        <w:softHyphen/>
        <w:t>ветствии с принятыми нормами совместной деятельности.</w:t>
      </w:r>
    </w:p>
    <w:p w:rsidR="006E0FF8" w:rsidRPr="00E663C8" w:rsidRDefault="006E0FF8" w:rsidP="00E663C8">
      <w:pPr>
        <w:shd w:val="clear" w:color="auto" w:fill="FFFFFF"/>
        <w:ind w:left="5" w:firstLine="283"/>
        <w:jc w:val="both"/>
      </w:pPr>
      <w:r w:rsidRPr="00E663C8">
        <w:rPr>
          <w:iCs/>
        </w:rPr>
        <w:t>Личностно-смысловые отношения</w:t>
      </w:r>
      <w:r w:rsidRPr="00E663C8">
        <w:rPr>
          <w:i/>
          <w:iCs/>
        </w:rPr>
        <w:t xml:space="preserve"> </w:t>
      </w:r>
      <w:r w:rsidRPr="00E663C8">
        <w:t>— это взаимосвязи в группе, при которых мотив одного ребенка приобретает для других сверстников личностный смысл, значение — «для ме</w:t>
      </w:r>
      <w:r w:rsidRPr="00E663C8">
        <w:softHyphen/>
        <w:t>ня». При этом участники совместной деятельности начинают переживать интересы и ценности этого ребенка как свои соб</w:t>
      </w:r>
      <w:r w:rsidRPr="00E663C8">
        <w:softHyphen/>
        <w:t>ственные, ради которых они, принимая различные социаль</w:t>
      </w:r>
      <w:r w:rsidRPr="00E663C8">
        <w:softHyphen/>
        <w:t>ные роли, действуют.</w:t>
      </w:r>
    </w:p>
    <w:p w:rsidR="006E0FF8" w:rsidRPr="00E663C8" w:rsidRDefault="006E0FF8" w:rsidP="00E663C8">
      <w:pPr>
        <w:shd w:val="clear" w:color="auto" w:fill="FFFFFF"/>
        <w:ind w:left="5" w:firstLine="278"/>
        <w:jc w:val="both"/>
      </w:pPr>
      <w:r w:rsidRPr="00E663C8">
        <w:t>То есть, включаясь в различные виды деятельности и вы</w:t>
      </w:r>
      <w:r w:rsidRPr="00E663C8">
        <w:softHyphen/>
        <w:t>полняя соответствующие роли, дети и подростки не только познают мир взрослых, но, прежде всего, учатся взаимодей</w:t>
      </w:r>
      <w:r w:rsidRPr="00E663C8">
        <w:softHyphen/>
        <w:t>ствовать с людьми, осваивая, таким образом, нормы чело</w:t>
      </w:r>
      <w:r w:rsidRPr="00E663C8">
        <w:softHyphen/>
        <w:t>веческих отношений.</w:t>
      </w:r>
    </w:p>
    <w:p w:rsidR="006E0FF8" w:rsidRPr="00E663C8" w:rsidRDefault="006E0FF8" w:rsidP="00E663C8">
      <w:pPr>
        <w:shd w:val="clear" w:color="auto" w:fill="FFFFFF"/>
        <w:spacing w:before="5"/>
        <w:ind w:left="5" w:right="5" w:firstLine="283"/>
        <w:jc w:val="both"/>
      </w:pPr>
      <w:r w:rsidRPr="00E663C8">
        <w:t>Важнейшим фактором формирования личности ребенка, включенного в межличност</w:t>
      </w:r>
      <w:r>
        <w:t>ные отношения, является деятель</w:t>
      </w:r>
      <w:r w:rsidRPr="00E663C8">
        <w:t>ностное опосредование, выступающее как стимулирующий признак коллектива. Основными опосредующими факторами межличностных отношений выступают:</w:t>
      </w:r>
      <w:r>
        <w:t xml:space="preserve"> </w:t>
      </w:r>
      <w:r w:rsidRPr="00E663C8">
        <w:rPr>
          <w:iCs/>
        </w:rPr>
        <w:t>форма организаци</w:t>
      </w:r>
      <w:r>
        <w:rPr>
          <w:iCs/>
        </w:rPr>
        <w:t xml:space="preserve">и совместной деятельности детей, </w:t>
      </w:r>
      <w:r w:rsidRPr="00E663C8">
        <w:rPr>
          <w:iCs/>
        </w:rPr>
        <w:t>мотивац</w:t>
      </w:r>
      <w:r>
        <w:rPr>
          <w:iCs/>
        </w:rPr>
        <w:t xml:space="preserve">ия </w:t>
      </w:r>
      <w:r w:rsidRPr="00E663C8">
        <w:t>в виде отрицательного или положительного побужде</w:t>
      </w:r>
      <w:r w:rsidRPr="00E663C8">
        <w:softHyphen/>
        <w:t>ния, стимулирования-наказания или награды членов группы за успехи и неудачи совместн</w:t>
      </w:r>
      <w:r>
        <w:t xml:space="preserve">ой деятельности, а также </w:t>
      </w:r>
      <w:r>
        <w:rPr>
          <w:iCs/>
        </w:rPr>
        <w:t>содержание</w:t>
      </w:r>
      <w:r w:rsidRPr="00E663C8">
        <w:rPr>
          <w:iCs/>
        </w:rPr>
        <w:t xml:space="preserve"> совместной деятель</w:t>
      </w:r>
      <w:r w:rsidRPr="00E663C8">
        <w:rPr>
          <w:iCs/>
        </w:rPr>
        <w:softHyphen/>
        <w:t>ности</w:t>
      </w:r>
      <w:r w:rsidRPr="00E663C8">
        <w:rPr>
          <w:i/>
          <w:iCs/>
        </w:rPr>
        <w:t xml:space="preserve">, </w:t>
      </w:r>
      <w:r w:rsidRPr="00E663C8">
        <w:t>т. е. то ради чего, во имя каких ценностей она совер</w:t>
      </w:r>
      <w:r w:rsidRPr="00E663C8">
        <w:softHyphen/>
        <w:t>шается</w:t>
      </w:r>
      <w:r w:rsidRPr="00E663C8">
        <w:rPr>
          <w:spacing w:val="-3"/>
        </w:rPr>
        <w:t xml:space="preserve"> </w:t>
      </w:r>
      <w:r>
        <w:rPr>
          <w:spacing w:val="-3"/>
        </w:rPr>
        <w:t xml:space="preserve"> </w:t>
      </w:r>
      <w:r w:rsidRPr="00E663C8">
        <w:rPr>
          <w:spacing w:val="-3"/>
        </w:rPr>
        <w:t>По форме организации совместную деятельность подразде</w:t>
      </w:r>
      <w:r w:rsidRPr="00E663C8">
        <w:rPr>
          <w:spacing w:val="-3"/>
        </w:rPr>
        <w:softHyphen/>
      </w:r>
      <w:r w:rsidRPr="00E663C8">
        <w:t>ляют на: регламентированную и нерегламентированную.</w:t>
      </w:r>
    </w:p>
    <w:p w:rsidR="006E0FF8" w:rsidRPr="00E663C8" w:rsidRDefault="006E0FF8" w:rsidP="00E663C8">
      <w:pPr>
        <w:shd w:val="clear" w:color="auto" w:fill="FFFFFF"/>
        <w:ind w:right="19" w:firstLine="278"/>
        <w:jc w:val="both"/>
      </w:pPr>
      <w:r w:rsidRPr="00E663C8">
        <w:rPr>
          <w:iCs/>
        </w:rPr>
        <w:t>Регламентированная совместная деятельность</w:t>
      </w:r>
      <w:r w:rsidRPr="00E663C8">
        <w:rPr>
          <w:i/>
          <w:iCs/>
        </w:rPr>
        <w:t xml:space="preserve"> </w:t>
      </w:r>
      <w:r w:rsidRPr="00E663C8">
        <w:t>— это деятельность детей в детских садах, школах, временных дет</w:t>
      </w:r>
      <w:r w:rsidRPr="00E663C8">
        <w:softHyphen/>
        <w:t>ских коллективах по самообслуживанию, выполнению по</w:t>
      </w:r>
      <w:r w:rsidRPr="00E663C8">
        <w:softHyphen/>
      </w:r>
      <w:r w:rsidRPr="00E663C8">
        <w:rPr>
          <w:spacing w:val="-1"/>
        </w:rPr>
        <w:t xml:space="preserve">сильных форм общественно-полезного труда, продуктивной </w:t>
      </w:r>
      <w:r w:rsidRPr="00E663C8">
        <w:rPr>
          <w:spacing w:val="-2"/>
        </w:rPr>
        <w:t xml:space="preserve">совместной деятельности, представляющей собой творческую </w:t>
      </w:r>
      <w:r w:rsidRPr="00E663C8">
        <w:t xml:space="preserve">активность в художественно-изобразительной, технической </w:t>
      </w:r>
      <w:r w:rsidRPr="00E663C8">
        <w:rPr>
          <w:spacing w:val="-3"/>
        </w:rPr>
        <w:t>и конструктивной жизнедеятельности общества. Все виды рег</w:t>
      </w:r>
      <w:r w:rsidRPr="00E663C8">
        <w:rPr>
          <w:spacing w:val="-3"/>
        </w:rPr>
        <w:softHyphen/>
      </w:r>
      <w:r w:rsidRPr="00E663C8">
        <w:t>ламентированной деятельности в значительной степени зада</w:t>
      </w:r>
      <w:r w:rsidRPr="00E663C8">
        <w:softHyphen/>
        <w:t>ются, контролируются и оцениваются взрослыми.</w:t>
      </w:r>
    </w:p>
    <w:p w:rsidR="006E0FF8" w:rsidRPr="00E663C8" w:rsidRDefault="006E0FF8" w:rsidP="00E663C8">
      <w:pPr>
        <w:shd w:val="clear" w:color="auto" w:fill="FFFFFF"/>
        <w:spacing w:before="5"/>
        <w:ind w:left="14" w:right="19" w:firstLine="274"/>
        <w:jc w:val="both"/>
      </w:pPr>
      <w:r w:rsidRPr="00E663C8">
        <w:rPr>
          <w:iCs/>
        </w:rPr>
        <w:t>Нерегламентированная совместная деятельность</w:t>
      </w:r>
      <w:r w:rsidRPr="00E663C8">
        <w:rPr>
          <w:i/>
          <w:iCs/>
        </w:rPr>
        <w:t xml:space="preserve"> </w:t>
      </w:r>
      <w:r w:rsidRPr="00E663C8">
        <w:t>— это творчество самих детей. К ней относят игровую деятель</w:t>
      </w:r>
      <w:r w:rsidRPr="00E663C8">
        <w:softHyphen/>
        <w:t>ность и самодеятельную организацию сферы досуга и об</w:t>
      </w:r>
      <w:r w:rsidRPr="00E663C8">
        <w:softHyphen/>
        <w:t>щения.</w:t>
      </w:r>
    </w:p>
    <w:p w:rsidR="006E0FF8" w:rsidRPr="00E663C8" w:rsidRDefault="006E0FF8" w:rsidP="00E663C8">
      <w:pPr>
        <w:shd w:val="clear" w:color="auto" w:fill="FFFFFF"/>
        <w:ind w:left="24" w:right="19" w:firstLine="274"/>
        <w:jc w:val="both"/>
      </w:pPr>
      <w:r w:rsidRPr="00E663C8">
        <w:t>Основными признаками совместной деятельности явля</w:t>
      </w:r>
      <w:r w:rsidRPr="00E663C8">
        <w:softHyphen/>
        <w:t>ются:</w:t>
      </w:r>
    </w:p>
    <w:p w:rsidR="006E0FF8" w:rsidRPr="00E663C8" w:rsidRDefault="006E0FF8" w:rsidP="00E663C8">
      <w:pPr>
        <w:widowControl w:val="0"/>
        <w:numPr>
          <w:ilvl w:val="0"/>
          <w:numId w:val="14"/>
        </w:numPr>
        <w:shd w:val="clear" w:color="auto" w:fill="FFFFFF"/>
        <w:tabs>
          <w:tab w:val="left" w:pos="576"/>
        </w:tabs>
        <w:autoSpaceDE w:val="0"/>
        <w:autoSpaceDN w:val="0"/>
        <w:adjustRightInd w:val="0"/>
        <w:spacing w:before="5"/>
        <w:ind w:left="19" w:right="24" w:firstLine="288"/>
        <w:jc w:val="both"/>
      </w:pPr>
      <w:r w:rsidRPr="00E663C8">
        <w:rPr>
          <w:spacing w:val="-1"/>
        </w:rPr>
        <w:t>единство всех членов группы по месту, времени и дей</w:t>
      </w:r>
      <w:r w:rsidRPr="00E663C8">
        <w:rPr>
          <w:spacing w:val="-1"/>
        </w:rPr>
        <w:softHyphen/>
      </w:r>
      <w:r w:rsidRPr="00E663C8">
        <w:t>ствию;</w:t>
      </w:r>
    </w:p>
    <w:p w:rsidR="006E0FF8" w:rsidRPr="00E663C8" w:rsidRDefault="006E0FF8" w:rsidP="00E663C8">
      <w:pPr>
        <w:widowControl w:val="0"/>
        <w:numPr>
          <w:ilvl w:val="0"/>
          <w:numId w:val="14"/>
        </w:numPr>
        <w:shd w:val="clear" w:color="auto" w:fill="FFFFFF"/>
        <w:tabs>
          <w:tab w:val="left" w:pos="576"/>
        </w:tabs>
        <w:autoSpaceDE w:val="0"/>
        <w:autoSpaceDN w:val="0"/>
        <w:adjustRightInd w:val="0"/>
        <w:ind w:left="19" w:right="14" w:firstLine="288"/>
        <w:jc w:val="both"/>
      </w:pPr>
      <w:r w:rsidRPr="00E663C8">
        <w:rPr>
          <w:spacing w:val="-1"/>
        </w:rPr>
        <w:t>совпадение индивидуальных целей с групповой целью</w:t>
      </w:r>
      <w:r>
        <w:rPr>
          <w:spacing w:val="-1"/>
        </w:rPr>
        <w:t xml:space="preserve">, </w:t>
      </w:r>
      <w:r w:rsidRPr="00E663C8">
        <w:rPr>
          <w:spacing w:val="-1"/>
        </w:rPr>
        <w:t xml:space="preserve"> </w:t>
      </w:r>
      <w:r w:rsidRPr="00E663C8">
        <w:rPr>
          <w:spacing w:val="-3"/>
        </w:rPr>
        <w:t>либо групповая цель становится целью каждого члена группы;</w:t>
      </w:r>
    </w:p>
    <w:p w:rsidR="006E0FF8" w:rsidRPr="00E663C8" w:rsidRDefault="006E0FF8" w:rsidP="00E663C8">
      <w:pPr>
        <w:widowControl w:val="0"/>
        <w:numPr>
          <w:ilvl w:val="0"/>
          <w:numId w:val="14"/>
        </w:numPr>
        <w:shd w:val="clear" w:color="auto" w:fill="FFFFFF"/>
        <w:tabs>
          <w:tab w:val="left" w:pos="576"/>
        </w:tabs>
        <w:autoSpaceDE w:val="0"/>
        <w:autoSpaceDN w:val="0"/>
        <w:adjustRightInd w:val="0"/>
        <w:ind w:left="19" w:right="14" w:firstLine="288"/>
        <w:jc w:val="both"/>
      </w:pPr>
      <w:r w:rsidRPr="00E663C8">
        <w:rPr>
          <w:spacing w:val="-1"/>
        </w:rPr>
        <w:t>наличие связей, взаимозависимости в процессе деятель</w:t>
      </w:r>
      <w:r w:rsidRPr="00E663C8">
        <w:rPr>
          <w:spacing w:val="-1"/>
        </w:rPr>
        <w:softHyphen/>
      </w:r>
      <w:r w:rsidRPr="00E663C8">
        <w:t>ности;</w:t>
      </w:r>
    </w:p>
    <w:p w:rsidR="006E0FF8" w:rsidRPr="00E663C8" w:rsidRDefault="006E0FF8" w:rsidP="00E663C8">
      <w:pPr>
        <w:widowControl w:val="0"/>
        <w:numPr>
          <w:ilvl w:val="0"/>
          <w:numId w:val="14"/>
        </w:numPr>
        <w:shd w:val="clear" w:color="auto" w:fill="FFFFFF"/>
        <w:tabs>
          <w:tab w:val="left" w:pos="576"/>
        </w:tabs>
        <w:autoSpaceDE w:val="0"/>
        <w:autoSpaceDN w:val="0"/>
        <w:adjustRightInd w:val="0"/>
        <w:spacing w:before="5"/>
        <w:ind w:left="19" w:right="10" w:firstLine="288"/>
        <w:jc w:val="both"/>
      </w:pPr>
      <w:r w:rsidRPr="00E663C8">
        <w:t xml:space="preserve">наличие совместных переживаний, благодаря которым </w:t>
      </w:r>
      <w:r w:rsidRPr="00E663C8">
        <w:rPr>
          <w:spacing w:val="-1"/>
        </w:rPr>
        <w:t>в детской группе особой силы достигают социально-психоло</w:t>
      </w:r>
      <w:r w:rsidRPr="00E663C8">
        <w:rPr>
          <w:spacing w:val="-1"/>
        </w:rPr>
        <w:softHyphen/>
        <w:t>гические эффекты подражания взрослым и сверстникам, упо</w:t>
      </w:r>
      <w:r w:rsidRPr="00E663C8">
        <w:rPr>
          <w:spacing w:val="-1"/>
        </w:rPr>
        <w:softHyphen/>
      </w:r>
      <w:r w:rsidRPr="00E663C8">
        <w:t>добление себя им и их себе.</w:t>
      </w:r>
    </w:p>
    <w:p w:rsidR="006E0FF8" w:rsidRDefault="006E0FF8" w:rsidP="008C1596">
      <w:pPr>
        <w:ind w:left="-180"/>
      </w:pPr>
    </w:p>
    <w:p w:rsidR="006E0FF8" w:rsidRDefault="006E0FF8" w:rsidP="008C1596">
      <w:pPr>
        <w:ind w:left="-180"/>
      </w:pPr>
      <w:r>
        <w:rPr>
          <w:bdr w:val="single" w:sz="4" w:space="0" w:color="auto" w:frame="1"/>
        </w:rPr>
        <w:t>С 1</w:t>
      </w:r>
      <w:r>
        <w:t xml:space="preserve">    Почему </w:t>
      </w:r>
      <w:r w:rsidRPr="00E663C8">
        <w:t>совместная деятельность</w:t>
      </w:r>
      <w:r>
        <w:t xml:space="preserve"> является  о</w:t>
      </w:r>
      <w:r w:rsidRPr="00E663C8">
        <w:t xml:space="preserve">сновным условием для возникновения </w:t>
      </w:r>
    </w:p>
    <w:p w:rsidR="006E0FF8" w:rsidRDefault="006E0FF8" w:rsidP="008C1596">
      <w:pPr>
        <w:ind w:left="-180"/>
      </w:pPr>
      <w:r>
        <w:t xml:space="preserve">          </w:t>
      </w:r>
      <w:r w:rsidRPr="00E663C8">
        <w:t>межличностных отношений</w:t>
      </w:r>
      <w:r>
        <w:t>?</w:t>
      </w:r>
    </w:p>
    <w:p w:rsidR="006E0FF8" w:rsidRDefault="006E0FF8" w:rsidP="008C1596">
      <w:pPr>
        <w:ind w:left="-180"/>
      </w:pPr>
    </w:p>
    <w:p w:rsidR="006E0FF8" w:rsidRDefault="006E0FF8" w:rsidP="008C1596">
      <w:pPr>
        <w:ind w:left="-180"/>
        <w:rPr>
          <w:spacing w:val="-1"/>
        </w:rPr>
      </w:pPr>
      <w:r>
        <w:rPr>
          <w:bdr w:val="single" w:sz="4" w:space="0" w:color="auto" w:frame="1"/>
        </w:rPr>
        <w:t>С 2</w:t>
      </w:r>
      <w:r>
        <w:t xml:space="preserve">    Какие </w:t>
      </w:r>
      <w:r w:rsidRPr="00E663C8">
        <w:rPr>
          <w:spacing w:val="-1"/>
        </w:rPr>
        <w:t>структурные компоненты межличностных отношений</w:t>
      </w:r>
      <w:r>
        <w:rPr>
          <w:spacing w:val="-1"/>
        </w:rPr>
        <w:t xml:space="preserve"> формируются у детей в</w:t>
      </w:r>
    </w:p>
    <w:p w:rsidR="006E0FF8" w:rsidRDefault="006E0FF8" w:rsidP="008C1596">
      <w:pPr>
        <w:ind w:left="-180"/>
      </w:pPr>
      <w:r>
        <w:rPr>
          <w:spacing w:val="-1"/>
        </w:rPr>
        <w:t xml:space="preserve">  ходе ролевой игры?</w:t>
      </w:r>
      <w:r>
        <w:t xml:space="preserve"> На примере игры в «дочки-матери» проиллюстрируйте каждый из них.</w:t>
      </w:r>
    </w:p>
    <w:p w:rsidR="006E0FF8" w:rsidRDefault="006E0FF8" w:rsidP="008C1596"/>
    <w:p w:rsidR="006E0FF8" w:rsidRDefault="006E0FF8" w:rsidP="008C1596">
      <w:pPr>
        <w:ind w:left="-180"/>
      </w:pPr>
      <w:r>
        <w:rPr>
          <w:bdr w:val="single" w:sz="4" w:space="0" w:color="auto" w:frame="1"/>
        </w:rPr>
        <w:t>С 3</w:t>
      </w:r>
      <w:r>
        <w:t xml:space="preserve">   На какие виды делится совместная деятельность по форме организации? Приведите по</w:t>
      </w:r>
    </w:p>
    <w:p w:rsidR="006E0FF8" w:rsidRDefault="006E0FF8" w:rsidP="008C1596">
      <w:pPr>
        <w:ind w:left="-180"/>
      </w:pPr>
      <w:r>
        <w:t xml:space="preserve">         два примера каждого вида.</w:t>
      </w:r>
    </w:p>
    <w:p w:rsidR="006E0FF8" w:rsidRDefault="006E0FF8" w:rsidP="008C1596">
      <w:pPr>
        <w:ind w:left="-180"/>
      </w:pPr>
    </w:p>
    <w:p w:rsidR="006E0FF8" w:rsidRDefault="006E0FF8" w:rsidP="008C1596">
      <w:pPr>
        <w:ind w:left="-180"/>
      </w:pPr>
      <w:r>
        <w:rPr>
          <w:bdr w:val="single" w:sz="4" w:space="0" w:color="auto" w:frame="1"/>
        </w:rPr>
        <w:t>С 4</w:t>
      </w:r>
      <w:r>
        <w:t xml:space="preserve">   Предположите, что в определенном  коллективе отсутствуют признаки совместной деятельности, указанные автором.  Какие, на ваш взгляд,  последствия это будет иметь для взаимодействия детей?</w:t>
      </w:r>
    </w:p>
    <w:p w:rsidR="006E0FF8" w:rsidRDefault="006E0FF8" w:rsidP="008C1596">
      <w:pPr>
        <w:ind w:left="-180"/>
      </w:pPr>
      <w:r>
        <w:t>______________________________________________________________________________</w:t>
      </w:r>
    </w:p>
    <w:p w:rsidR="006E0FF8" w:rsidRDefault="006E0FF8" w:rsidP="008C1596">
      <w:pPr>
        <w:ind w:left="-180"/>
      </w:pPr>
    </w:p>
    <w:p w:rsidR="006E0FF8" w:rsidRDefault="006E0FF8" w:rsidP="008C1596">
      <w:pPr>
        <w:ind w:left="-180"/>
      </w:pPr>
      <w:r>
        <w:rPr>
          <w:bdr w:val="single" w:sz="4" w:space="0" w:color="auto" w:frame="1"/>
        </w:rPr>
        <w:t>С 5</w:t>
      </w:r>
      <w:r>
        <w:t xml:space="preserve">      Приведите три примера существования молодежной субкультуры  в обществе.</w:t>
      </w:r>
    </w:p>
    <w:p w:rsidR="006E0FF8" w:rsidRDefault="006E0FF8" w:rsidP="008C1596">
      <w:pPr>
        <w:ind w:left="-180"/>
      </w:pPr>
    </w:p>
    <w:p w:rsidR="006E0FF8" w:rsidRDefault="006E0FF8" w:rsidP="008C1596">
      <w:pPr>
        <w:ind w:left="-180"/>
      </w:pPr>
      <w:r>
        <w:rPr>
          <w:bdr w:val="single" w:sz="4" w:space="0" w:color="auto" w:frame="1"/>
        </w:rPr>
        <w:t>С 6</w:t>
      </w:r>
      <w:r>
        <w:t xml:space="preserve">     Проиллюстрируйте тремя примерами тенденции в развитии семьи в современном </w:t>
      </w:r>
    </w:p>
    <w:p w:rsidR="006E0FF8" w:rsidRDefault="006E0FF8" w:rsidP="008C1596">
      <w:pPr>
        <w:ind w:left="-180"/>
      </w:pPr>
      <w:r>
        <w:t xml:space="preserve">           индустриальном обществе.</w:t>
      </w:r>
    </w:p>
    <w:p w:rsidR="006E0FF8" w:rsidRDefault="006E0FF8" w:rsidP="008C1596">
      <w:pPr>
        <w:ind w:left="-180"/>
      </w:pPr>
    </w:p>
    <w:p w:rsidR="006E0FF8" w:rsidRDefault="006E0FF8" w:rsidP="009E2655">
      <w:pPr>
        <w:ind w:left="-180"/>
      </w:pPr>
      <w:r>
        <w:rPr>
          <w:bdr w:val="single" w:sz="4" w:space="0" w:color="auto" w:frame="1"/>
        </w:rPr>
        <w:t>С 7</w:t>
      </w:r>
      <w:r>
        <w:t xml:space="preserve">     Парламент  многонациональной страны принял новый избирательный закон, который </w:t>
      </w:r>
    </w:p>
    <w:p w:rsidR="006E0FF8" w:rsidRDefault="006E0FF8" w:rsidP="009E2655">
      <w:pPr>
        <w:ind w:left="-180"/>
      </w:pPr>
      <w:r>
        <w:t xml:space="preserve">            устанавливал в  качестве необходимого условия для кандидата в президенты </w:t>
      </w:r>
    </w:p>
    <w:p w:rsidR="006E0FF8" w:rsidRDefault="006E0FF8" w:rsidP="009E2655">
      <w:pPr>
        <w:ind w:left="-180"/>
      </w:pPr>
      <w:r>
        <w:t xml:space="preserve">            принадлежность к  определенной  национальности.  Охарактеризуйте  данный закон</w:t>
      </w:r>
    </w:p>
    <w:p w:rsidR="006E0FF8" w:rsidRDefault="006E0FF8" w:rsidP="009E2655">
      <w:pPr>
        <w:ind w:left="-180"/>
      </w:pPr>
      <w:r>
        <w:t xml:space="preserve">            с точки зрения основных принципов демократии. </w:t>
      </w:r>
    </w:p>
    <w:p w:rsidR="006E0FF8" w:rsidRDefault="006E0FF8" w:rsidP="008C1596">
      <w:pPr>
        <w:ind w:firstLine="360"/>
        <w:rPr>
          <w:b/>
          <w:i/>
          <w:sz w:val="32"/>
          <w:szCs w:val="32"/>
        </w:rPr>
      </w:pPr>
    </w:p>
    <w:p w:rsidR="006E0FF8" w:rsidRPr="000351D1" w:rsidRDefault="006E0FF8" w:rsidP="008C1596">
      <w:pPr>
        <w:pBdr>
          <w:top w:val="single" w:sz="4" w:space="1" w:color="auto"/>
          <w:left w:val="single" w:sz="4" w:space="4" w:color="auto"/>
          <w:bottom w:val="single" w:sz="4" w:space="1" w:color="auto"/>
          <w:right w:val="single" w:sz="4" w:space="4" w:color="auto"/>
        </w:pBdr>
        <w:ind w:firstLine="360"/>
        <w:rPr>
          <w:b/>
          <w:i/>
          <w:sz w:val="28"/>
          <w:szCs w:val="28"/>
        </w:rPr>
      </w:pPr>
      <w:r w:rsidRPr="000351D1">
        <w:rPr>
          <w:b/>
          <w:i/>
          <w:sz w:val="28"/>
          <w:szCs w:val="28"/>
        </w:rPr>
        <w:t xml:space="preserve">  Последнее задание работы (С 8) – задание по выбору. Выполняя его, вы можете проявить свои знания и умения на том содержании, которое для вас более привлекательно. С этой целью выберите ОДНО из предложенных ниже высказываний.</w:t>
      </w:r>
    </w:p>
    <w:p w:rsidR="006E0FF8" w:rsidRDefault="006E0FF8" w:rsidP="008C1596">
      <w:pPr>
        <w:ind w:firstLine="360"/>
      </w:pPr>
    </w:p>
    <w:p w:rsidR="006E0FF8" w:rsidRDefault="006E0FF8" w:rsidP="008C1596">
      <w:pPr>
        <w:ind w:hanging="540"/>
        <w:rPr>
          <w:b/>
        </w:rPr>
      </w:pPr>
      <w:r>
        <w:rPr>
          <w:bdr w:val="single" w:sz="4" w:space="0" w:color="auto" w:frame="1"/>
        </w:rPr>
        <w:t xml:space="preserve">С </w:t>
      </w:r>
      <w:r>
        <w:rPr>
          <w:b/>
          <w:bdr w:val="single" w:sz="4" w:space="0" w:color="auto" w:frame="1"/>
        </w:rPr>
        <w:t>8</w:t>
      </w:r>
      <w:r>
        <w:rPr>
          <w:b/>
        </w:rPr>
        <w:t xml:space="preserve">        Выберите ОДНО из предложенных ниже высказываний и изложите свои мысли (свою точку зрения, свое отношение) по поводу поднятой проблемы.</w:t>
      </w:r>
    </w:p>
    <w:p w:rsidR="006E0FF8" w:rsidRDefault="006E0FF8" w:rsidP="008C1596">
      <w:pPr>
        <w:ind w:firstLine="360"/>
        <w:rPr>
          <w:b/>
        </w:rPr>
      </w:pPr>
      <w:r>
        <w:rPr>
          <w:b/>
        </w:rPr>
        <w:t>Выполняя задание, следует использовать соответствующие понятия обществоведческого курса и, опираясь на знания, полученные в курсе обществоведения, а также факты общественной жизни и собственный жизненный опыт, привести необходимые аргументы для обоснования своей позиции.</w:t>
      </w:r>
    </w:p>
    <w:p w:rsidR="006E0FF8" w:rsidRDefault="006E0FF8" w:rsidP="008C1596">
      <w:pPr>
        <w:ind w:left="-180"/>
      </w:pPr>
    </w:p>
    <w:p w:rsidR="006E0FF8" w:rsidRDefault="006E0FF8" w:rsidP="008C1596">
      <w:pPr>
        <w:ind w:left="-180"/>
      </w:pPr>
      <w:r>
        <w:rPr>
          <w:bdr w:val="single" w:sz="4" w:space="0" w:color="auto" w:frame="1"/>
        </w:rPr>
        <w:t xml:space="preserve">   С 8.1</w:t>
      </w:r>
      <w:r>
        <w:t xml:space="preserve">             </w:t>
      </w:r>
      <w:r>
        <w:rPr>
          <w:b/>
        </w:rPr>
        <w:t xml:space="preserve">Философия </w:t>
      </w:r>
      <w:r>
        <w:t xml:space="preserve">                    «О высшее и восхитительное счастье человека, </w:t>
      </w:r>
    </w:p>
    <w:p w:rsidR="006E0FF8" w:rsidRDefault="006E0FF8" w:rsidP="008C1596">
      <w:pPr>
        <w:ind w:left="-180"/>
      </w:pPr>
      <w:r>
        <w:t xml:space="preserve">                                                                  которому дано владеть тем, чем  пожелает, и быть </w:t>
      </w:r>
    </w:p>
    <w:p w:rsidR="006E0FF8" w:rsidRDefault="006E0FF8" w:rsidP="008C1596">
      <w:pPr>
        <w:ind w:left="-180"/>
      </w:pPr>
      <w:r>
        <w:t xml:space="preserve">                                                                  тем, чем хочет!».  (Дж. Пико дела  Мирандола)           </w:t>
      </w:r>
    </w:p>
    <w:p w:rsidR="006E0FF8" w:rsidRDefault="006E0FF8" w:rsidP="008C1596">
      <w:pPr>
        <w:ind w:left="-180"/>
      </w:pPr>
      <w:r>
        <w:t xml:space="preserve">                                                                                                                                                                         </w:t>
      </w:r>
    </w:p>
    <w:p w:rsidR="006E0FF8" w:rsidRDefault="006E0FF8" w:rsidP="008C1596">
      <w:pPr>
        <w:ind w:left="-180"/>
      </w:pPr>
      <w:r>
        <w:rPr>
          <w:bdr w:val="single" w:sz="4" w:space="0" w:color="auto" w:frame="1"/>
        </w:rPr>
        <w:t xml:space="preserve">   С 8.2</w:t>
      </w:r>
      <w:r>
        <w:t xml:space="preserve">             </w:t>
      </w:r>
      <w:r>
        <w:rPr>
          <w:b/>
        </w:rPr>
        <w:t xml:space="preserve">Социальная   </w:t>
      </w:r>
      <w:r>
        <w:t xml:space="preserve">                «Потребность – мать идей, а действие – колыбель их»</w:t>
      </w:r>
    </w:p>
    <w:p w:rsidR="006E0FF8" w:rsidRDefault="006E0FF8" w:rsidP="008C1596">
      <w:pPr>
        <w:ind w:left="-180"/>
      </w:pPr>
      <w:r>
        <w:t xml:space="preserve">                          </w:t>
      </w:r>
      <w:r>
        <w:rPr>
          <w:b/>
        </w:rPr>
        <w:t>психология</w:t>
      </w:r>
      <w:r>
        <w:t xml:space="preserve">                                                        (В. Кубанев)</w:t>
      </w:r>
    </w:p>
    <w:p w:rsidR="006E0FF8" w:rsidRDefault="006E0FF8" w:rsidP="008C1596">
      <w:pPr>
        <w:ind w:left="-180"/>
      </w:pPr>
      <w:r>
        <w:t xml:space="preserve">                                                                                                                       </w:t>
      </w:r>
    </w:p>
    <w:p w:rsidR="006E0FF8" w:rsidRDefault="006E0FF8" w:rsidP="008C1596">
      <w:pPr>
        <w:ind w:left="-180"/>
      </w:pPr>
      <w:r>
        <w:rPr>
          <w:bdr w:val="single" w:sz="4" w:space="0" w:color="auto" w:frame="1"/>
        </w:rPr>
        <w:t xml:space="preserve">   С 8.3</w:t>
      </w:r>
      <w:r>
        <w:t xml:space="preserve">             </w:t>
      </w:r>
      <w:r>
        <w:rPr>
          <w:b/>
        </w:rPr>
        <w:t xml:space="preserve"> Экономика</w:t>
      </w:r>
      <w:r>
        <w:t xml:space="preserve">                   «Деньги составляют средство для людей умных, цель</w:t>
      </w:r>
    </w:p>
    <w:p w:rsidR="006E0FF8" w:rsidRDefault="006E0FF8" w:rsidP="008C1596">
      <w:pPr>
        <w:ind w:left="-180"/>
      </w:pPr>
      <w:r>
        <w:t xml:space="preserve">                                                                   – для глупцов». П.Декурель)</w:t>
      </w:r>
    </w:p>
    <w:p w:rsidR="006E0FF8" w:rsidRDefault="006E0FF8" w:rsidP="008C1596">
      <w:pPr>
        <w:ind w:left="-180"/>
      </w:pPr>
      <w:r>
        <w:t xml:space="preserve">                                                                                                           </w:t>
      </w:r>
    </w:p>
    <w:p w:rsidR="006E0FF8" w:rsidRDefault="006E0FF8" w:rsidP="008C1596">
      <w:pPr>
        <w:ind w:left="-180"/>
      </w:pPr>
      <w:r>
        <w:rPr>
          <w:bdr w:val="single" w:sz="4" w:space="0" w:color="auto" w:frame="1"/>
        </w:rPr>
        <w:t xml:space="preserve">   С 8.4 </w:t>
      </w:r>
      <w:r>
        <w:t xml:space="preserve">           </w:t>
      </w:r>
      <w:r>
        <w:rPr>
          <w:b/>
        </w:rPr>
        <w:t>Социология</w:t>
      </w:r>
      <w:r>
        <w:t xml:space="preserve">                       «Опираясь на опыт только своего курятника, петух</w:t>
      </w:r>
    </w:p>
    <w:p w:rsidR="006E0FF8" w:rsidRDefault="006E0FF8" w:rsidP="008C1596">
      <w:pPr>
        <w:ind w:left="-180"/>
      </w:pPr>
      <w:r>
        <w:t xml:space="preserve">                                                                       будет ошибочно судить о жизни других птиц».</w:t>
      </w:r>
    </w:p>
    <w:p w:rsidR="006E0FF8" w:rsidRDefault="006E0FF8" w:rsidP="008C1596">
      <w:pPr>
        <w:ind w:left="-180"/>
      </w:pPr>
      <w:r>
        <w:t xml:space="preserve">                                                                                                           (М. Горький)    </w:t>
      </w:r>
    </w:p>
    <w:p w:rsidR="006E0FF8" w:rsidRDefault="006E0FF8" w:rsidP="008C1596">
      <w:pPr>
        <w:ind w:left="-180"/>
      </w:pPr>
      <w:r>
        <w:t xml:space="preserve">                                                                                                        </w:t>
      </w:r>
    </w:p>
    <w:p w:rsidR="006E0FF8" w:rsidRDefault="006E0FF8" w:rsidP="008C1596">
      <w:pPr>
        <w:ind w:left="-180"/>
        <w:jc w:val="both"/>
      </w:pPr>
      <w:r>
        <w:rPr>
          <w:bdr w:val="single" w:sz="4" w:space="0" w:color="auto" w:frame="1"/>
        </w:rPr>
        <w:t xml:space="preserve">   С 8.5 </w:t>
      </w:r>
      <w:r>
        <w:t xml:space="preserve">      </w:t>
      </w:r>
      <w:r>
        <w:rPr>
          <w:b/>
        </w:rPr>
        <w:t>Политология</w:t>
      </w:r>
      <w:r>
        <w:t xml:space="preserve">       «Политическая партия – это союз людей, которые соединились</w:t>
      </w:r>
    </w:p>
    <w:p w:rsidR="006E0FF8" w:rsidRDefault="006E0FF8" w:rsidP="008C1596">
      <w:pPr>
        <w:ind w:left="-180"/>
        <w:jc w:val="both"/>
      </w:pPr>
      <w:r>
        <w:t xml:space="preserve">                                                      для того, чтобы добиваться нужных им всем законов»»</w:t>
      </w:r>
    </w:p>
    <w:p w:rsidR="006E0FF8" w:rsidRDefault="006E0FF8" w:rsidP="008C1596">
      <w:pPr>
        <w:ind w:left="-180"/>
        <w:jc w:val="both"/>
      </w:pPr>
      <w:r>
        <w:t xml:space="preserve">                                                                                                              (И. Ильин)  </w:t>
      </w:r>
    </w:p>
    <w:p w:rsidR="006E0FF8" w:rsidRDefault="006E0FF8" w:rsidP="008C1596">
      <w:pPr>
        <w:ind w:left="-180"/>
      </w:pPr>
      <w:r>
        <w:rPr>
          <w:bdr w:val="single" w:sz="4" w:space="0" w:color="auto" w:frame="1"/>
        </w:rPr>
        <w:t xml:space="preserve">   С 8.6 </w:t>
      </w:r>
      <w:r>
        <w:t xml:space="preserve">          </w:t>
      </w:r>
      <w:r>
        <w:rPr>
          <w:b/>
        </w:rPr>
        <w:t xml:space="preserve"> Правоведение</w:t>
      </w:r>
      <w:r>
        <w:t xml:space="preserve">            «Право сильнейшего  есть сильнейшее бесправие».   </w:t>
      </w:r>
    </w:p>
    <w:p w:rsidR="006E0FF8" w:rsidRDefault="006E0FF8" w:rsidP="008C1596">
      <w:pPr>
        <w:ind w:left="-180"/>
      </w:pPr>
      <w:r>
        <w:t xml:space="preserve">                                                                                                   (М. Эшенбах )                                                                                                     </w:t>
      </w:r>
    </w:p>
    <w:p w:rsidR="006E0FF8" w:rsidRDefault="006E0FF8" w:rsidP="008C1596">
      <w:pPr>
        <w:ind w:left="-180"/>
      </w:pPr>
    </w:p>
    <w:p w:rsidR="006E0FF8" w:rsidRPr="002B3274" w:rsidRDefault="006E0FF8" w:rsidP="008C1596">
      <w:pPr>
        <w:pBdr>
          <w:top w:val="single" w:sz="4" w:space="1" w:color="auto"/>
          <w:left w:val="single" w:sz="4" w:space="4" w:color="auto"/>
          <w:bottom w:val="single" w:sz="4" w:space="1" w:color="auto"/>
          <w:right w:val="single" w:sz="4" w:space="4" w:color="auto"/>
        </w:pBdr>
        <w:rPr>
          <w:i/>
          <w:sz w:val="28"/>
          <w:szCs w:val="28"/>
        </w:rPr>
      </w:pPr>
      <w:r w:rsidRPr="002B3274">
        <w:rPr>
          <w:i/>
          <w:sz w:val="28"/>
          <w:szCs w:val="28"/>
        </w:rPr>
        <w:t>В бланке ответов №2 запишите полный номер задания (например, С 8.5), выбранное высказывание, а затем развернутый ответ</w:t>
      </w:r>
    </w:p>
    <w:p w:rsidR="006E0FF8" w:rsidRDefault="006E0FF8" w:rsidP="00080C80"/>
    <w:p w:rsidR="006E0FF8" w:rsidRDefault="006E0FF8" w:rsidP="00080C80"/>
    <w:p w:rsidR="006E0FF8" w:rsidRDefault="006E0FF8" w:rsidP="00080C80"/>
    <w:p w:rsidR="006E0FF8" w:rsidRDefault="006E0FF8" w:rsidP="00080C80"/>
    <w:p w:rsidR="006E0FF8" w:rsidRDefault="006E0FF8" w:rsidP="00080C80"/>
    <w:p w:rsidR="006E0FF8" w:rsidRDefault="006E0FF8" w:rsidP="00080C80"/>
    <w:p w:rsidR="006E0FF8" w:rsidRDefault="006E0FF8" w:rsidP="00080C80"/>
    <w:p w:rsidR="006E0FF8" w:rsidRDefault="006E0FF8"/>
    <w:sectPr w:rsidR="006E0FF8" w:rsidSect="006E0F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F543B66"/>
    <w:lvl w:ilvl="0">
      <w:numFmt w:val="bullet"/>
      <w:lvlText w:val="*"/>
      <w:lvlJc w:val="left"/>
    </w:lvl>
  </w:abstractNum>
  <w:abstractNum w:abstractNumId="1">
    <w:nsid w:val="006E22B3"/>
    <w:multiLevelType w:val="hybridMultilevel"/>
    <w:tmpl w:val="C8529EA4"/>
    <w:lvl w:ilvl="0" w:tplc="719CEC24">
      <w:start w:val="1"/>
      <w:numFmt w:val="decimal"/>
      <w:lvlText w:val="%1)"/>
      <w:lvlJc w:val="left"/>
      <w:pPr>
        <w:tabs>
          <w:tab w:val="num" w:pos="601"/>
        </w:tabs>
        <w:ind w:left="601"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187451A"/>
    <w:multiLevelType w:val="singleLevel"/>
    <w:tmpl w:val="25C41EA8"/>
    <w:lvl w:ilvl="0">
      <w:start w:val="2"/>
      <w:numFmt w:val="decimal"/>
      <w:lvlText w:val="%1."/>
      <w:legacy w:legacy="1" w:legacySpace="0" w:legacyIndent="240"/>
      <w:lvlJc w:val="left"/>
      <w:rPr>
        <w:rFonts w:ascii="Times New Roman" w:hAnsi="Times New Roman" w:cs="Times New Roman" w:hint="default"/>
      </w:rPr>
    </w:lvl>
  </w:abstractNum>
  <w:abstractNum w:abstractNumId="3">
    <w:nsid w:val="01E3112B"/>
    <w:multiLevelType w:val="hybridMultilevel"/>
    <w:tmpl w:val="80781AD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2BE6E6C"/>
    <w:multiLevelType w:val="hybridMultilevel"/>
    <w:tmpl w:val="2E4EC08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9E827C4"/>
    <w:multiLevelType w:val="hybridMultilevel"/>
    <w:tmpl w:val="AC3E568C"/>
    <w:lvl w:ilvl="0" w:tplc="86A84A46">
      <w:start w:val="1"/>
      <w:numFmt w:val="decimal"/>
      <w:lvlText w:val="%1)"/>
      <w:lvlJc w:val="left"/>
      <w:pPr>
        <w:ind w:left="2445" w:hanging="390"/>
      </w:pPr>
      <w:rPr>
        <w:rFonts w:cs="Times New Roman" w:hint="default"/>
      </w:rPr>
    </w:lvl>
    <w:lvl w:ilvl="1" w:tplc="04190019" w:tentative="1">
      <w:start w:val="1"/>
      <w:numFmt w:val="lowerLetter"/>
      <w:lvlText w:val="%2."/>
      <w:lvlJc w:val="left"/>
      <w:pPr>
        <w:ind w:left="3135" w:hanging="360"/>
      </w:pPr>
      <w:rPr>
        <w:rFonts w:cs="Times New Roman"/>
      </w:rPr>
    </w:lvl>
    <w:lvl w:ilvl="2" w:tplc="0419001B" w:tentative="1">
      <w:start w:val="1"/>
      <w:numFmt w:val="lowerRoman"/>
      <w:lvlText w:val="%3."/>
      <w:lvlJc w:val="right"/>
      <w:pPr>
        <w:ind w:left="3855" w:hanging="180"/>
      </w:pPr>
      <w:rPr>
        <w:rFonts w:cs="Times New Roman"/>
      </w:rPr>
    </w:lvl>
    <w:lvl w:ilvl="3" w:tplc="0419000F" w:tentative="1">
      <w:start w:val="1"/>
      <w:numFmt w:val="decimal"/>
      <w:lvlText w:val="%4."/>
      <w:lvlJc w:val="left"/>
      <w:pPr>
        <w:ind w:left="4575" w:hanging="360"/>
      </w:pPr>
      <w:rPr>
        <w:rFonts w:cs="Times New Roman"/>
      </w:rPr>
    </w:lvl>
    <w:lvl w:ilvl="4" w:tplc="04190019" w:tentative="1">
      <w:start w:val="1"/>
      <w:numFmt w:val="lowerLetter"/>
      <w:lvlText w:val="%5."/>
      <w:lvlJc w:val="left"/>
      <w:pPr>
        <w:ind w:left="5295" w:hanging="360"/>
      </w:pPr>
      <w:rPr>
        <w:rFonts w:cs="Times New Roman"/>
      </w:rPr>
    </w:lvl>
    <w:lvl w:ilvl="5" w:tplc="0419001B" w:tentative="1">
      <w:start w:val="1"/>
      <w:numFmt w:val="lowerRoman"/>
      <w:lvlText w:val="%6."/>
      <w:lvlJc w:val="right"/>
      <w:pPr>
        <w:ind w:left="6015" w:hanging="180"/>
      </w:pPr>
      <w:rPr>
        <w:rFonts w:cs="Times New Roman"/>
      </w:rPr>
    </w:lvl>
    <w:lvl w:ilvl="6" w:tplc="0419000F" w:tentative="1">
      <w:start w:val="1"/>
      <w:numFmt w:val="decimal"/>
      <w:lvlText w:val="%7."/>
      <w:lvlJc w:val="left"/>
      <w:pPr>
        <w:ind w:left="6735" w:hanging="360"/>
      </w:pPr>
      <w:rPr>
        <w:rFonts w:cs="Times New Roman"/>
      </w:rPr>
    </w:lvl>
    <w:lvl w:ilvl="7" w:tplc="04190019" w:tentative="1">
      <w:start w:val="1"/>
      <w:numFmt w:val="lowerLetter"/>
      <w:lvlText w:val="%8."/>
      <w:lvlJc w:val="left"/>
      <w:pPr>
        <w:ind w:left="7455" w:hanging="360"/>
      </w:pPr>
      <w:rPr>
        <w:rFonts w:cs="Times New Roman"/>
      </w:rPr>
    </w:lvl>
    <w:lvl w:ilvl="8" w:tplc="0419001B" w:tentative="1">
      <w:start w:val="1"/>
      <w:numFmt w:val="lowerRoman"/>
      <w:lvlText w:val="%9."/>
      <w:lvlJc w:val="right"/>
      <w:pPr>
        <w:ind w:left="8175" w:hanging="180"/>
      </w:pPr>
      <w:rPr>
        <w:rFonts w:cs="Times New Roman"/>
      </w:rPr>
    </w:lvl>
  </w:abstractNum>
  <w:abstractNum w:abstractNumId="6">
    <w:nsid w:val="0EF61A9B"/>
    <w:multiLevelType w:val="hybridMultilevel"/>
    <w:tmpl w:val="EEE67894"/>
    <w:lvl w:ilvl="0" w:tplc="5EC0772A">
      <w:start w:val="4"/>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0FB0737E"/>
    <w:multiLevelType w:val="hybridMultilevel"/>
    <w:tmpl w:val="F154CBA2"/>
    <w:lvl w:ilvl="0" w:tplc="9A064D4A">
      <w:start w:val="1"/>
      <w:numFmt w:val="decimal"/>
      <w:lvlText w:val="%1."/>
      <w:lvlJc w:val="left"/>
      <w:pPr>
        <w:tabs>
          <w:tab w:val="num" w:pos="1057"/>
        </w:tabs>
        <w:ind w:left="1057" w:hanging="750"/>
      </w:pPr>
      <w:rPr>
        <w:rFonts w:ascii="Times New Roman" w:eastAsia="Times New Roman" w:hAnsi="Times New Roman" w:cs="Times New Roman"/>
      </w:rPr>
    </w:lvl>
    <w:lvl w:ilvl="1" w:tplc="04190019" w:tentative="1">
      <w:start w:val="1"/>
      <w:numFmt w:val="lowerLetter"/>
      <w:lvlText w:val="%2."/>
      <w:lvlJc w:val="left"/>
      <w:pPr>
        <w:tabs>
          <w:tab w:val="num" w:pos="1387"/>
        </w:tabs>
        <w:ind w:left="1387" w:hanging="360"/>
      </w:pPr>
      <w:rPr>
        <w:rFonts w:cs="Times New Roman"/>
      </w:rPr>
    </w:lvl>
    <w:lvl w:ilvl="2" w:tplc="0419001B" w:tentative="1">
      <w:start w:val="1"/>
      <w:numFmt w:val="lowerRoman"/>
      <w:lvlText w:val="%3."/>
      <w:lvlJc w:val="right"/>
      <w:pPr>
        <w:tabs>
          <w:tab w:val="num" w:pos="2107"/>
        </w:tabs>
        <w:ind w:left="2107" w:hanging="180"/>
      </w:pPr>
      <w:rPr>
        <w:rFonts w:cs="Times New Roman"/>
      </w:rPr>
    </w:lvl>
    <w:lvl w:ilvl="3" w:tplc="0419000F" w:tentative="1">
      <w:start w:val="1"/>
      <w:numFmt w:val="decimal"/>
      <w:lvlText w:val="%4."/>
      <w:lvlJc w:val="left"/>
      <w:pPr>
        <w:tabs>
          <w:tab w:val="num" w:pos="2827"/>
        </w:tabs>
        <w:ind w:left="2827" w:hanging="360"/>
      </w:pPr>
      <w:rPr>
        <w:rFonts w:cs="Times New Roman"/>
      </w:rPr>
    </w:lvl>
    <w:lvl w:ilvl="4" w:tplc="04190019" w:tentative="1">
      <w:start w:val="1"/>
      <w:numFmt w:val="lowerLetter"/>
      <w:lvlText w:val="%5."/>
      <w:lvlJc w:val="left"/>
      <w:pPr>
        <w:tabs>
          <w:tab w:val="num" w:pos="3547"/>
        </w:tabs>
        <w:ind w:left="3547" w:hanging="360"/>
      </w:pPr>
      <w:rPr>
        <w:rFonts w:cs="Times New Roman"/>
      </w:rPr>
    </w:lvl>
    <w:lvl w:ilvl="5" w:tplc="0419001B" w:tentative="1">
      <w:start w:val="1"/>
      <w:numFmt w:val="lowerRoman"/>
      <w:lvlText w:val="%6."/>
      <w:lvlJc w:val="right"/>
      <w:pPr>
        <w:tabs>
          <w:tab w:val="num" w:pos="4267"/>
        </w:tabs>
        <w:ind w:left="4267" w:hanging="180"/>
      </w:pPr>
      <w:rPr>
        <w:rFonts w:cs="Times New Roman"/>
      </w:rPr>
    </w:lvl>
    <w:lvl w:ilvl="6" w:tplc="0419000F" w:tentative="1">
      <w:start w:val="1"/>
      <w:numFmt w:val="decimal"/>
      <w:lvlText w:val="%7."/>
      <w:lvlJc w:val="left"/>
      <w:pPr>
        <w:tabs>
          <w:tab w:val="num" w:pos="4987"/>
        </w:tabs>
        <w:ind w:left="4987" w:hanging="360"/>
      </w:pPr>
      <w:rPr>
        <w:rFonts w:cs="Times New Roman"/>
      </w:rPr>
    </w:lvl>
    <w:lvl w:ilvl="7" w:tplc="04190019" w:tentative="1">
      <w:start w:val="1"/>
      <w:numFmt w:val="lowerLetter"/>
      <w:lvlText w:val="%8."/>
      <w:lvlJc w:val="left"/>
      <w:pPr>
        <w:tabs>
          <w:tab w:val="num" w:pos="5707"/>
        </w:tabs>
        <w:ind w:left="5707" w:hanging="360"/>
      </w:pPr>
      <w:rPr>
        <w:rFonts w:cs="Times New Roman"/>
      </w:rPr>
    </w:lvl>
    <w:lvl w:ilvl="8" w:tplc="0419001B" w:tentative="1">
      <w:start w:val="1"/>
      <w:numFmt w:val="lowerRoman"/>
      <w:lvlText w:val="%9."/>
      <w:lvlJc w:val="right"/>
      <w:pPr>
        <w:tabs>
          <w:tab w:val="num" w:pos="6427"/>
        </w:tabs>
        <w:ind w:left="6427" w:hanging="180"/>
      </w:pPr>
      <w:rPr>
        <w:rFonts w:cs="Times New Roman"/>
      </w:rPr>
    </w:lvl>
  </w:abstractNum>
  <w:abstractNum w:abstractNumId="8">
    <w:nsid w:val="13AE1FD1"/>
    <w:multiLevelType w:val="hybridMultilevel"/>
    <w:tmpl w:val="55E0E526"/>
    <w:lvl w:ilvl="0" w:tplc="06042B8E">
      <w:start w:val="1"/>
      <w:numFmt w:val="decimal"/>
      <w:lvlText w:val="%1."/>
      <w:lvlJc w:val="left"/>
      <w:pPr>
        <w:tabs>
          <w:tab w:val="num" w:pos="365"/>
        </w:tabs>
        <w:ind w:left="36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1A4745A7"/>
    <w:multiLevelType w:val="hybridMultilevel"/>
    <w:tmpl w:val="8A64A7D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E3A4657"/>
    <w:multiLevelType w:val="hybridMultilevel"/>
    <w:tmpl w:val="1D7EE894"/>
    <w:lvl w:ilvl="0" w:tplc="5D2E44F0">
      <w:start w:val="1"/>
      <w:numFmt w:val="decimal"/>
      <w:lvlText w:val="%1)"/>
      <w:lvlJc w:val="left"/>
      <w:pPr>
        <w:ind w:left="2085" w:hanging="390"/>
      </w:pPr>
      <w:rPr>
        <w:rFonts w:cs="Times New Roman" w:hint="default"/>
      </w:rPr>
    </w:lvl>
    <w:lvl w:ilvl="1" w:tplc="04190019" w:tentative="1">
      <w:start w:val="1"/>
      <w:numFmt w:val="lowerLetter"/>
      <w:lvlText w:val="%2."/>
      <w:lvlJc w:val="left"/>
      <w:pPr>
        <w:ind w:left="2775" w:hanging="360"/>
      </w:pPr>
      <w:rPr>
        <w:rFonts w:cs="Times New Roman"/>
      </w:rPr>
    </w:lvl>
    <w:lvl w:ilvl="2" w:tplc="0419001B" w:tentative="1">
      <w:start w:val="1"/>
      <w:numFmt w:val="lowerRoman"/>
      <w:lvlText w:val="%3."/>
      <w:lvlJc w:val="right"/>
      <w:pPr>
        <w:ind w:left="3495" w:hanging="180"/>
      </w:pPr>
      <w:rPr>
        <w:rFonts w:cs="Times New Roman"/>
      </w:rPr>
    </w:lvl>
    <w:lvl w:ilvl="3" w:tplc="0419000F" w:tentative="1">
      <w:start w:val="1"/>
      <w:numFmt w:val="decimal"/>
      <w:lvlText w:val="%4."/>
      <w:lvlJc w:val="left"/>
      <w:pPr>
        <w:ind w:left="4215" w:hanging="360"/>
      </w:pPr>
      <w:rPr>
        <w:rFonts w:cs="Times New Roman"/>
      </w:rPr>
    </w:lvl>
    <w:lvl w:ilvl="4" w:tplc="04190019" w:tentative="1">
      <w:start w:val="1"/>
      <w:numFmt w:val="lowerLetter"/>
      <w:lvlText w:val="%5."/>
      <w:lvlJc w:val="left"/>
      <w:pPr>
        <w:ind w:left="4935" w:hanging="360"/>
      </w:pPr>
      <w:rPr>
        <w:rFonts w:cs="Times New Roman"/>
      </w:rPr>
    </w:lvl>
    <w:lvl w:ilvl="5" w:tplc="0419001B" w:tentative="1">
      <w:start w:val="1"/>
      <w:numFmt w:val="lowerRoman"/>
      <w:lvlText w:val="%6."/>
      <w:lvlJc w:val="right"/>
      <w:pPr>
        <w:ind w:left="5655" w:hanging="180"/>
      </w:pPr>
      <w:rPr>
        <w:rFonts w:cs="Times New Roman"/>
      </w:rPr>
    </w:lvl>
    <w:lvl w:ilvl="6" w:tplc="0419000F" w:tentative="1">
      <w:start w:val="1"/>
      <w:numFmt w:val="decimal"/>
      <w:lvlText w:val="%7."/>
      <w:lvlJc w:val="left"/>
      <w:pPr>
        <w:ind w:left="6375" w:hanging="360"/>
      </w:pPr>
      <w:rPr>
        <w:rFonts w:cs="Times New Roman"/>
      </w:rPr>
    </w:lvl>
    <w:lvl w:ilvl="7" w:tplc="04190019" w:tentative="1">
      <w:start w:val="1"/>
      <w:numFmt w:val="lowerLetter"/>
      <w:lvlText w:val="%8."/>
      <w:lvlJc w:val="left"/>
      <w:pPr>
        <w:ind w:left="7095" w:hanging="360"/>
      </w:pPr>
      <w:rPr>
        <w:rFonts w:cs="Times New Roman"/>
      </w:rPr>
    </w:lvl>
    <w:lvl w:ilvl="8" w:tplc="0419001B" w:tentative="1">
      <w:start w:val="1"/>
      <w:numFmt w:val="lowerRoman"/>
      <w:lvlText w:val="%9."/>
      <w:lvlJc w:val="right"/>
      <w:pPr>
        <w:ind w:left="7815" w:hanging="180"/>
      </w:pPr>
      <w:rPr>
        <w:rFonts w:cs="Times New Roman"/>
      </w:rPr>
    </w:lvl>
  </w:abstractNum>
  <w:abstractNum w:abstractNumId="11">
    <w:nsid w:val="35A00605"/>
    <w:multiLevelType w:val="hybridMultilevel"/>
    <w:tmpl w:val="F5067CC8"/>
    <w:lvl w:ilvl="0" w:tplc="48F06C3E">
      <w:start w:val="1"/>
      <w:numFmt w:val="decimal"/>
      <w:lvlText w:val="%1."/>
      <w:lvlJc w:val="left"/>
      <w:pPr>
        <w:tabs>
          <w:tab w:val="num" w:pos="667"/>
        </w:tabs>
        <w:ind w:left="667" w:hanging="360"/>
      </w:pPr>
      <w:rPr>
        <w:rFonts w:cs="Times New Roman" w:hint="default"/>
      </w:rPr>
    </w:lvl>
    <w:lvl w:ilvl="1" w:tplc="04190019" w:tentative="1">
      <w:start w:val="1"/>
      <w:numFmt w:val="lowerLetter"/>
      <w:lvlText w:val="%2."/>
      <w:lvlJc w:val="left"/>
      <w:pPr>
        <w:tabs>
          <w:tab w:val="num" w:pos="1387"/>
        </w:tabs>
        <w:ind w:left="1387" w:hanging="360"/>
      </w:pPr>
      <w:rPr>
        <w:rFonts w:cs="Times New Roman"/>
      </w:rPr>
    </w:lvl>
    <w:lvl w:ilvl="2" w:tplc="0419001B" w:tentative="1">
      <w:start w:val="1"/>
      <w:numFmt w:val="lowerRoman"/>
      <w:lvlText w:val="%3."/>
      <w:lvlJc w:val="right"/>
      <w:pPr>
        <w:tabs>
          <w:tab w:val="num" w:pos="2107"/>
        </w:tabs>
        <w:ind w:left="2107" w:hanging="180"/>
      </w:pPr>
      <w:rPr>
        <w:rFonts w:cs="Times New Roman"/>
      </w:rPr>
    </w:lvl>
    <w:lvl w:ilvl="3" w:tplc="0419000F" w:tentative="1">
      <w:start w:val="1"/>
      <w:numFmt w:val="decimal"/>
      <w:lvlText w:val="%4."/>
      <w:lvlJc w:val="left"/>
      <w:pPr>
        <w:tabs>
          <w:tab w:val="num" w:pos="2827"/>
        </w:tabs>
        <w:ind w:left="2827" w:hanging="360"/>
      </w:pPr>
      <w:rPr>
        <w:rFonts w:cs="Times New Roman"/>
      </w:rPr>
    </w:lvl>
    <w:lvl w:ilvl="4" w:tplc="04190019" w:tentative="1">
      <w:start w:val="1"/>
      <w:numFmt w:val="lowerLetter"/>
      <w:lvlText w:val="%5."/>
      <w:lvlJc w:val="left"/>
      <w:pPr>
        <w:tabs>
          <w:tab w:val="num" w:pos="3547"/>
        </w:tabs>
        <w:ind w:left="3547" w:hanging="360"/>
      </w:pPr>
      <w:rPr>
        <w:rFonts w:cs="Times New Roman"/>
      </w:rPr>
    </w:lvl>
    <w:lvl w:ilvl="5" w:tplc="0419001B" w:tentative="1">
      <w:start w:val="1"/>
      <w:numFmt w:val="lowerRoman"/>
      <w:lvlText w:val="%6."/>
      <w:lvlJc w:val="right"/>
      <w:pPr>
        <w:tabs>
          <w:tab w:val="num" w:pos="4267"/>
        </w:tabs>
        <w:ind w:left="4267" w:hanging="180"/>
      </w:pPr>
      <w:rPr>
        <w:rFonts w:cs="Times New Roman"/>
      </w:rPr>
    </w:lvl>
    <w:lvl w:ilvl="6" w:tplc="0419000F" w:tentative="1">
      <w:start w:val="1"/>
      <w:numFmt w:val="decimal"/>
      <w:lvlText w:val="%7."/>
      <w:lvlJc w:val="left"/>
      <w:pPr>
        <w:tabs>
          <w:tab w:val="num" w:pos="4987"/>
        </w:tabs>
        <w:ind w:left="4987" w:hanging="360"/>
      </w:pPr>
      <w:rPr>
        <w:rFonts w:cs="Times New Roman"/>
      </w:rPr>
    </w:lvl>
    <w:lvl w:ilvl="7" w:tplc="04190019" w:tentative="1">
      <w:start w:val="1"/>
      <w:numFmt w:val="lowerLetter"/>
      <w:lvlText w:val="%8."/>
      <w:lvlJc w:val="left"/>
      <w:pPr>
        <w:tabs>
          <w:tab w:val="num" w:pos="5707"/>
        </w:tabs>
        <w:ind w:left="5707" w:hanging="360"/>
      </w:pPr>
      <w:rPr>
        <w:rFonts w:cs="Times New Roman"/>
      </w:rPr>
    </w:lvl>
    <w:lvl w:ilvl="8" w:tplc="0419001B" w:tentative="1">
      <w:start w:val="1"/>
      <w:numFmt w:val="lowerRoman"/>
      <w:lvlText w:val="%9."/>
      <w:lvlJc w:val="right"/>
      <w:pPr>
        <w:tabs>
          <w:tab w:val="num" w:pos="6427"/>
        </w:tabs>
        <w:ind w:left="6427" w:hanging="180"/>
      </w:pPr>
      <w:rPr>
        <w:rFonts w:cs="Times New Roman"/>
      </w:rPr>
    </w:lvl>
  </w:abstractNum>
  <w:abstractNum w:abstractNumId="12">
    <w:nsid w:val="51817CCA"/>
    <w:multiLevelType w:val="hybridMultilevel"/>
    <w:tmpl w:val="072C73F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5F214FB4"/>
    <w:multiLevelType w:val="hybridMultilevel"/>
    <w:tmpl w:val="1BBC425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68403C16"/>
    <w:multiLevelType w:val="hybridMultilevel"/>
    <w:tmpl w:val="958CB41C"/>
    <w:lvl w:ilvl="0" w:tplc="DE201764">
      <w:start w:val="1"/>
      <w:numFmt w:val="decimal"/>
      <w:lvlText w:val="%1."/>
      <w:lvlJc w:val="left"/>
      <w:pPr>
        <w:tabs>
          <w:tab w:val="num" w:pos="713"/>
        </w:tabs>
        <w:ind w:left="713" w:hanging="360"/>
      </w:pPr>
      <w:rPr>
        <w:rFonts w:cs="Times New Roman" w:hint="default"/>
      </w:rPr>
    </w:lvl>
    <w:lvl w:ilvl="1" w:tplc="04190019" w:tentative="1">
      <w:start w:val="1"/>
      <w:numFmt w:val="lowerLetter"/>
      <w:lvlText w:val="%2."/>
      <w:lvlJc w:val="left"/>
      <w:pPr>
        <w:tabs>
          <w:tab w:val="num" w:pos="1433"/>
        </w:tabs>
        <w:ind w:left="1433" w:hanging="360"/>
      </w:pPr>
      <w:rPr>
        <w:rFonts w:cs="Times New Roman"/>
      </w:rPr>
    </w:lvl>
    <w:lvl w:ilvl="2" w:tplc="0419001B" w:tentative="1">
      <w:start w:val="1"/>
      <w:numFmt w:val="lowerRoman"/>
      <w:lvlText w:val="%3."/>
      <w:lvlJc w:val="right"/>
      <w:pPr>
        <w:tabs>
          <w:tab w:val="num" w:pos="2153"/>
        </w:tabs>
        <w:ind w:left="2153" w:hanging="180"/>
      </w:pPr>
      <w:rPr>
        <w:rFonts w:cs="Times New Roman"/>
      </w:rPr>
    </w:lvl>
    <w:lvl w:ilvl="3" w:tplc="0419000F" w:tentative="1">
      <w:start w:val="1"/>
      <w:numFmt w:val="decimal"/>
      <w:lvlText w:val="%4."/>
      <w:lvlJc w:val="left"/>
      <w:pPr>
        <w:tabs>
          <w:tab w:val="num" w:pos="2873"/>
        </w:tabs>
        <w:ind w:left="2873" w:hanging="360"/>
      </w:pPr>
      <w:rPr>
        <w:rFonts w:cs="Times New Roman"/>
      </w:rPr>
    </w:lvl>
    <w:lvl w:ilvl="4" w:tplc="04190019" w:tentative="1">
      <w:start w:val="1"/>
      <w:numFmt w:val="lowerLetter"/>
      <w:lvlText w:val="%5."/>
      <w:lvlJc w:val="left"/>
      <w:pPr>
        <w:tabs>
          <w:tab w:val="num" w:pos="3593"/>
        </w:tabs>
        <w:ind w:left="3593" w:hanging="360"/>
      </w:pPr>
      <w:rPr>
        <w:rFonts w:cs="Times New Roman"/>
      </w:rPr>
    </w:lvl>
    <w:lvl w:ilvl="5" w:tplc="0419001B" w:tentative="1">
      <w:start w:val="1"/>
      <w:numFmt w:val="lowerRoman"/>
      <w:lvlText w:val="%6."/>
      <w:lvlJc w:val="right"/>
      <w:pPr>
        <w:tabs>
          <w:tab w:val="num" w:pos="4313"/>
        </w:tabs>
        <w:ind w:left="4313" w:hanging="180"/>
      </w:pPr>
      <w:rPr>
        <w:rFonts w:cs="Times New Roman"/>
      </w:rPr>
    </w:lvl>
    <w:lvl w:ilvl="6" w:tplc="0419000F" w:tentative="1">
      <w:start w:val="1"/>
      <w:numFmt w:val="decimal"/>
      <w:lvlText w:val="%7."/>
      <w:lvlJc w:val="left"/>
      <w:pPr>
        <w:tabs>
          <w:tab w:val="num" w:pos="5033"/>
        </w:tabs>
        <w:ind w:left="5033" w:hanging="360"/>
      </w:pPr>
      <w:rPr>
        <w:rFonts w:cs="Times New Roman"/>
      </w:rPr>
    </w:lvl>
    <w:lvl w:ilvl="7" w:tplc="04190019" w:tentative="1">
      <w:start w:val="1"/>
      <w:numFmt w:val="lowerLetter"/>
      <w:lvlText w:val="%8."/>
      <w:lvlJc w:val="left"/>
      <w:pPr>
        <w:tabs>
          <w:tab w:val="num" w:pos="5753"/>
        </w:tabs>
        <w:ind w:left="5753" w:hanging="360"/>
      </w:pPr>
      <w:rPr>
        <w:rFonts w:cs="Times New Roman"/>
      </w:rPr>
    </w:lvl>
    <w:lvl w:ilvl="8" w:tplc="0419001B" w:tentative="1">
      <w:start w:val="1"/>
      <w:numFmt w:val="lowerRoman"/>
      <w:lvlText w:val="%9."/>
      <w:lvlJc w:val="right"/>
      <w:pPr>
        <w:tabs>
          <w:tab w:val="num" w:pos="6473"/>
        </w:tabs>
        <w:ind w:left="6473" w:hanging="180"/>
      </w:pPr>
      <w:rPr>
        <w:rFonts w:cs="Times New Roman"/>
      </w:rPr>
    </w:lvl>
  </w:abstractNum>
  <w:abstractNum w:abstractNumId="15">
    <w:nsid w:val="794930C5"/>
    <w:multiLevelType w:val="hybridMultilevel"/>
    <w:tmpl w:val="53A67CB2"/>
    <w:lvl w:ilvl="0" w:tplc="632AA242">
      <w:start w:val="1"/>
      <w:numFmt w:val="decimal"/>
      <w:lvlText w:val="%1)"/>
      <w:lvlJc w:val="left"/>
      <w:pPr>
        <w:tabs>
          <w:tab w:val="num" w:pos="480"/>
        </w:tabs>
        <w:ind w:left="4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7CA3483E"/>
    <w:multiLevelType w:val="hybridMultilevel"/>
    <w:tmpl w:val="735ADB3A"/>
    <w:lvl w:ilvl="0" w:tplc="99A4C086">
      <w:start w:val="1"/>
      <w:numFmt w:val="decimal"/>
      <w:lvlText w:val="%1)"/>
      <w:lvlJc w:val="left"/>
      <w:pPr>
        <w:tabs>
          <w:tab w:val="num" w:pos="930"/>
        </w:tabs>
        <w:ind w:left="93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6"/>
  </w:num>
  <w:num w:numId="7">
    <w:abstractNumId w:val="1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2"/>
    </w:lvlOverride>
  </w:num>
  <w:num w:numId="10">
    <w:abstractNumId w:val="0"/>
    <w:lvlOverride w:ilvl="0">
      <w:lvl w:ilvl="0">
        <w:numFmt w:val="bullet"/>
        <w:lvlText w:val="•"/>
        <w:legacy w:legacy="1" w:legacySpace="0" w:legacyIndent="216"/>
        <w:lvlJc w:val="left"/>
        <w:rPr>
          <w:rFonts w:ascii="Times New Roman" w:hAnsi="Times New Roman" w:hint="default"/>
        </w:rPr>
      </w:lvl>
    </w:lvlOverride>
  </w:num>
  <w:num w:numId="11">
    <w:abstractNumId w:val="0"/>
    <w:lvlOverride w:ilvl="0">
      <w:lvl w:ilvl="0">
        <w:numFmt w:val="bullet"/>
        <w:lvlText w:val="—"/>
        <w:legacy w:legacy="1" w:legacySpace="0" w:legacyIndent="274"/>
        <w:lvlJc w:val="left"/>
        <w:rPr>
          <w:rFonts w:ascii="Times New Roman" w:hAnsi="Times New Roman" w:hint="default"/>
        </w:rPr>
      </w:lvl>
    </w:lvlOverride>
  </w:num>
  <w:num w:numId="12">
    <w:abstractNumId w:val="0"/>
    <w:lvlOverride w:ilvl="0">
      <w:lvl w:ilvl="0">
        <w:numFmt w:val="bullet"/>
        <w:lvlText w:val="—"/>
        <w:legacy w:legacy="1" w:legacySpace="0" w:legacyIndent="273"/>
        <w:lvlJc w:val="left"/>
        <w:rPr>
          <w:rFonts w:ascii="Times New Roman" w:hAnsi="Times New Roman" w:hint="default"/>
        </w:rPr>
      </w:lvl>
    </w:lvlOverride>
  </w:num>
  <w:num w:numId="13">
    <w:abstractNumId w:val="0"/>
    <w:lvlOverride w:ilvl="0">
      <w:lvl w:ilvl="0">
        <w:numFmt w:val="bullet"/>
        <w:lvlText w:val="—"/>
        <w:legacy w:legacy="1" w:legacySpace="0" w:legacyIndent="264"/>
        <w:lvlJc w:val="left"/>
        <w:rPr>
          <w:rFonts w:ascii="Times New Roman" w:hAnsi="Times New Roman" w:hint="default"/>
        </w:rPr>
      </w:lvl>
    </w:lvlOverride>
  </w:num>
  <w:num w:numId="14">
    <w:abstractNumId w:val="0"/>
    <w:lvlOverride w:ilvl="0">
      <w:lvl w:ilvl="0">
        <w:numFmt w:val="bullet"/>
        <w:lvlText w:val="—"/>
        <w:legacy w:legacy="1" w:legacySpace="0" w:legacyIndent="269"/>
        <w:lvlJc w:val="left"/>
        <w:rPr>
          <w:rFonts w:ascii="Times New Roman" w:hAnsi="Times New Roman" w:hint="default"/>
        </w:rPr>
      </w:lvl>
    </w:lvlOverride>
  </w:num>
  <w:num w:numId="15">
    <w:abstractNumId w:val="13"/>
  </w:num>
  <w:num w:numId="16">
    <w:abstractNumId w:val="12"/>
  </w:num>
  <w:num w:numId="17">
    <w:abstractNumId w:val="3"/>
  </w:num>
  <w:num w:numId="18">
    <w:abstractNumId w:val="9"/>
  </w:num>
  <w:num w:numId="19">
    <w:abstractNumId w:val="14"/>
  </w:num>
  <w:num w:numId="20">
    <w:abstractNumId w:val="7"/>
  </w:num>
  <w:num w:numId="21">
    <w:abstractNumId w:val="11"/>
  </w:num>
  <w:num w:numId="22">
    <w:abstractNumId w:val="4"/>
  </w:num>
  <w:num w:numId="23">
    <w:abstractNumId w:val="10"/>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86AE1"/>
    <w:rsid w:val="00001EC6"/>
    <w:rsid w:val="000069DC"/>
    <w:rsid w:val="000101DE"/>
    <w:rsid w:val="0002035E"/>
    <w:rsid w:val="000222E0"/>
    <w:rsid w:val="0002239F"/>
    <w:rsid w:val="00027178"/>
    <w:rsid w:val="00034DD8"/>
    <w:rsid w:val="000351D1"/>
    <w:rsid w:val="00042229"/>
    <w:rsid w:val="00056B35"/>
    <w:rsid w:val="00065E1D"/>
    <w:rsid w:val="00071BB9"/>
    <w:rsid w:val="00071F4E"/>
    <w:rsid w:val="00075098"/>
    <w:rsid w:val="00080C80"/>
    <w:rsid w:val="00083DAF"/>
    <w:rsid w:val="00086E57"/>
    <w:rsid w:val="000879C4"/>
    <w:rsid w:val="00093BD7"/>
    <w:rsid w:val="000A0695"/>
    <w:rsid w:val="000A13FF"/>
    <w:rsid w:val="000A6974"/>
    <w:rsid w:val="000B7E83"/>
    <w:rsid w:val="000C16CD"/>
    <w:rsid w:val="000E21E1"/>
    <w:rsid w:val="000E2744"/>
    <w:rsid w:val="000E3745"/>
    <w:rsid w:val="000F27F1"/>
    <w:rsid w:val="000F35D9"/>
    <w:rsid w:val="000F36C7"/>
    <w:rsid w:val="00101172"/>
    <w:rsid w:val="001039F4"/>
    <w:rsid w:val="00107D8B"/>
    <w:rsid w:val="00107EBB"/>
    <w:rsid w:val="00114B7E"/>
    <w:rsid w:val="00121226"/>
    <w:rsid w:val="00125E67"/>
    <w:rsid w:val="00127884"/>
    <w:rsid w:val="0013268D"/>
    <w:rsid w:val="0013367A"/>
    <w:rsid w:val="001448EF"/>
    <w:rsid w:val="0016093B"/>
    <w:rsid w:val="0016778A"/>
    <w:rsid w:val="00167B21"/>
    <w:rsid w:val="001827D2"/>
    <w:rsid w:val="00190D9D"/>
    <w:rsid w:val="00191BE5"/>
    <w:rsid w:val="00194E9A"/>
    <w:rsid w:val="001A0DD3"/>
    <w:rsid w:val="001A116B"/>
    <w:rsid w:val="001A2AD9"/>
    <w:rsid w:val="001B5284"/>
    <w:rsid w:val="001C002E"/>
    <w:rsid w:val="001C7DBD"/>
    <w:rsid w:val="001D082D"/>
    <w:rsid w:val="001E3F41"/>
    <w:rsid w:val="001F02D6"/>
    <w:rsid w:val="001F6517"/>
    <w:rsid w:val="00213180"/>
    <w:rsid w:val="00216F69"/>
    <w:rsid w:val="00222636"/>
    <w:rsid w:val="00224E6C"/>
    <w:rsid w:val="00240040"/>
    <w:rsid w:val="00254846"/>
    <w:rsid w:val="0025562D"/>
    <w:rsid w:val="002565E4"/>
    <w:rsid w:val="00260D50"/>
    <w:rsid w:val="00261175"/>
    <w:rsid w:val="00270C84"/>
    <w:rsid w:val="002768D8"/>
    <w:rsid w:val="002805CE"/>
    <w:rsid w:val="00282609"/>
    <w:rsid w:val="00282B5A"/>
    <w:rsid w:val="0029376B"/>
    <w:rsid w:val="002A184C"/>
    <w:rsid w:val="002A2538"/>
    <w:rsid w:val="002A58D4"/>
    <w:rsid w:val="002B3274"/>
    <w:rsid w:val="002B7C9D"/>
    <w:rsid w:val="002C12E7"/>
    <w:rsid w:val="002C3AE1"/>
    <w:rsid w:val="002D6788"/>
    <w:rsid w:val="002D6BA5"/>
    <w:rsid w:val="002D6BDC"/>
    <w:rsid w:val="002D7A7E"/>
    <w:rsid w:val="002E1C96"/>
    <w:rsid w:val="002E2055"/>
    <w:rsid w:val="002E3EB8"/>
    <w:rsid w:val="002E628A"/>
    <w:rsid w:val="002F30FB"/>
    <w:rsid w:val="002F3DCC"/>
    <w:rsid w:val="002F563B"/>
    <w:rsid w:val="00310774"/>
    <w:rsid w:val="00310C10"/>
    <w:rsid w:val="0031726E"/>
    <w:rsid w:val="00324A5F"/>
    <w:rsid w:val="00327033"/>
    <w:rsid w:val="00333CF8"/>
    <w:rsid w:val="0033532C"/>
    <w:rsid w:val="00335671"/>
    <w:rsid w:val="003424FE"/>
    <w:rsid w:val="00345CD0"/>
    <w:rsid w:val="003460FC"/>
    <w:rsid w:val="003526C8"/>
    <w:rsid w:val="00361037"/>
    <w:rsid w:val="0036189B"/>
    <w:rsid w:val="00382263"/>
    <w:rsid w:val="00385BCA"/>
    <w:rsid w:val="00390394"/>
    <w:rsid w:val="0039238E"/>
    <w:rsid w:val="0039726C"/>
    <w:rsid w:val="003A02AC"/>
    <w:rsid w:val="003B294B"/>
    <w:rsid w:val="003B5D14"/>
    <w:rsid w:val="003B6B01"/>
    <w:rsid w:val="003B73A4"/>
    <w:rsid w:val="003D07DE"/>
    <w:rsid w:val="003D1BCE"/>
    <w:rsid w:val="003D25FB"/>
    <w:rsid w:val="003D67C5"/>
    <w:rsid w:val="003E78FA"/>
    <w:rsid w:val="003F5137"/>
    <w:rsid w:val="004009E3"/>
    <w:rsid w:val="00400D98"/>
    <w:rsid w:val="004037A1"/>
    <w:rsid w:val="00403E27"/>
    <w:rsid w:val="00413894"/>
    <w:rsid w:val="00413BB3"/>
    <w:rsid w:val="00422701"/>
    <w:rsid w:val="00423AC7"/>
    <w:rsid w:val="00434205"/>
    <w:rsid w:val="00437595"/>
    <w:rsid w:val="004405BC"/>
    <w:rsid w:val="00460FC4"/>
    <w:rsid w:val="004623F1"/>
    <w:rsid w:val="00472566"/>
    <w:rsid w:val="00475838"/>
    <w:rsid w:val="0048260A"/>
    <w:rsid w:val="00484DF0"/>
    <w:rsid w:val="0049015D"/>
    <w:rsid w:val="00491FF7"/>
    <w:rsid w:val="0049347A"/>
    <w:rsid w:val="00496CEF"/>
    <w:rsid w:val="004A159E"/>
    <w:rsid w:val="004A1CE3"/>
    <w:rsid w:val="004B2A85"/>
    <w:rsid w:val="004B37AE"/>
    <w:rsid w:val="004B485F"/>
    <w:rsid w:val="004C012A"/>
    <w:rsid w:val="004C227F"/>
    <w:rsid w:val="004D10EB"/>
    <w:rsid w:val="004D4BA4"/>
    <w:rsid w:val="004D51DE"/>
    <w:rsid w:val="004D669E"/>
    <w:rsid w:val="004D696F"/>
    <w:rsid w:val="004E75AC"/>
    <w:rsid w:val="00500327"/>
    <w:rsid w:val="005004D1"/>
    <w:rsid w:val="005139F7"/>
    <w:rsid w:val="0052368A"/>
    <w:rsid w:val="00531279"/>
    <w:rsid w:val="005361D8"/>
    <w:rsid w:val="00543B9F"/>
    <w:rsid w:val="00552660"/>
    <w:rsid w:val="00561E3E"/>
    <w:rsid w:val="0056798F"/>
    <w:rsid w:val="00572BD4"/>
    <w:rsid w:val="00576751"/>
    <w:rsid w:val="00580B3D"/>
    <w:rsid w:val="00581499"/>
    <w:rsid w:val="00581EF3"/>
    <w:rsid w:val="0059075D"/>
    <w:rsid w:val="005930E1"/>
    <w:rsid w:val="00593961"/>
    <w:rsid w:val="0059457C"/>
    <w:rsid w:val="00595774"/>
    <w:rsid w:val="005A0331"/>
    <w:rsid w:val="005B3C8E"/>
    <w:rsid w:val="005C6BBE"/>
    <w:rsid w:val="005E15BB"/>
    <w:rsid w:val="005E4DB4"/>
    <w:rsid w:val="005E5262"/>
    <w:rsid w:val="005E6189"/>
    <w:rsid w:val="005F08A1"/>
    <w:rsid w:val="005F0CB8"/>
    <w:rsid w:val="005F59B9"/>
    <w:rsid w:val="006122A1"/>
    <w:rsid w:val="00621EC8"/>
    <w:rsid w:val="00625714"/>
    <w:rsid w:val="00654815"/>
    <w:rsid w:val="00655AC0"/>
    <w:rsid w:val="00657B51"/>
    <w:rsid w:val="006742D2"/>
    <w:rsid w:val="006746CF"/>
    <w:rsid w:val="0067667E"/>
    <w:rsid w:val="006766A8"/>
    <w:rsid w:val="0069373B"/>
    <w:rsid w:val="00695834"/>
    <w:rsid w:val="00696C93"/>
    <w:rsid w:val="006A2E93"/>
    <w:rsid w:val="006A374B"/>
    <w:rsid w:val="006A45E5"/>
    <w:rsid w:val="006A5BDA"/>
    <w:rsid w:val="006A69DD"/>
    <w:rsid w:val="006B2A10"/>
    <w:rsid w:val="006B4250"/>
    <w:rsid w:val="006C04B6"/>
    <w:rsid w:val="006C681F"/>
    <w:rsid w:val="006D3396"/>
    <w:rsid w:val="006D5960"/>
    <w:rsid w:val="006E0FF8"/>
    <w:rsid w:val="006E3ABF"/>
    <w:rsid w:val="006F20C4"/>
    <w:rsid w:val="0070488F"/>
    <w:rsid w:val="007072E5"/>
    <w:rsid w:val="0070765C"/>
    <w:rsid w:val="0071137F"/>
    <w:rsid w:val="00713AA2"/>
    <w:rsid w:val="007316D1"/>
    <w:rsid w:val="00735751"/>
    <w:rsid w:val="00743184"/>
    <w:rsid w:val="00746BC9"/>
    <w:rsid w:val="0074781B"/>
    <w:rsid w:val="00751600"/>
    <w:rsid w:val="00774ADC"/>
    <w:rsid w:val="00786F7D"/>
    <w:rsid w:val="007871D8"/>
    <w:rsid w:val="00790DAC"/>
    <w:rsid w:val="00791083"/>
    <w:rsid w:val="00793506"/>
    <w:rsid w:val="00796538"/>
    <w:rsid w:val="00797DB0"/>
    <w:rsid w:val="007A3F65"/>
    <w:rsid w:val="007C20DB"/>
    <w:rsid w:val="007C7034"/>
    <w:rsid w:val="007D0272"/>
    <w:rsid w:val="007D0BD8"/>
    <w:rsid w:val="007E5086"/>
    <w:rsid w:val="007E5E65"/>
    <w:rsid w:val="007F4BF2"/>
    <w:rsid w:val="007F7BD2"/>
    <w:rsid w:val="008055D1"/>
    <w:rsid w:val="008154AE"/>
    <w:rsid w:val="008247DA"/>
    <w:rsid w:val="008359BE"/>
    <w:rsid w:val="00836F04"/>
    <w:rsid w:val="0084018B"/>
    <w:rsid w:val="00860CB5"/>
    <w:rsid w:val="00860FD4"/>
    <w:rsid w:val="008618A2"/>
    <w:rsid w:val="008618FC"/>
    <w:rsid w:val="00863293"/>
    <w:rsid w:val="00877480"/>
    <w:rsid w:val="00884406"/>
    <w:rsid w:val="0088753E"/>
    <w:rsid w:val="0089030E"/>
    <w:rsid w:val="008A0633"/>
    <w:rsid w:val="008A4DED"/>
    <w:rsid w:val="008B5FC8"/>
    <w:rsid w:val="008C1596"/>
    <w:rsid w:val="008C2AA9"/>
    <w:rsid w:val="008D0741"/>
    <w:rsid w:val="008D0BAC"/>
    <w:rsid w:val="008D1C65"/>
    <w:rsid w:val="008D4CDE"/>
    <w:rsid w:val="008D7E17"/>
    <w:rsid w:val="008E0FB3"/>
    <w:rsid w:val="008E26AB"/>
    <w:rsid w:val="008F0EAD"/>
    <w:rsid w:val="008F2A3E"/>
    <w:rsid w:val="008F32DF"/>
    <w:rsid w:val="00900828"/>
    <w:rsid w:val="00901895"/>
    <w:rsid w:val="00903A74"/>
    <w:rsid w:val="00910262"/>
    <w:rsid w:val="009208F4"/>
    <w:rsid w:val="00934107"/>
    <w:rsid w:val="00944648"/>
    <w:rsid w:val="0095071B"/>
    <w:rsid w:val="009529D5"/>
    <w:rsid w:val="009533D5"/>
    <w:rsid w:val="009576DC"/>
    <w:rsid w:val="009619EB"/>
    <w:rsid w:val="00964C8D"/>
    <w:rsid w:val="009650F3"/>
    <w:rsid w:val="00977F25"/>
    <w:rsid w:val="00980010"/>
    <w:rsid w:val="009A0721"/>
    <w:rsid w:val="009A2721"/>
    <w:rsid w:val="009A2A7A"/>
    <w:rsid w:val="009B1E44"/>
    <w:rsid w:val="009B28FD"/>
    <w:rsid w:val="009B2D15"/>
    <w:rsid w:val="009B40B2"/>
    <w:rsid w:val="009B5A55"/>
    <w:rsid w:val="009D0759"/>
    <w:rsid w:val="009D4F18"/>
    <w:rsid w:val="009E2655"/>
    <w:rsid w:val="009E48EB"/>
    <w:rsid w:val="009F1BDA"/>
    <w:rsid w:val="009F4F8A"/>
    <w:rsid w:val="009F7D75"/>
    <w:rsid w:val="00A00111"/>
    <w:rsid w:val="00A05866"/>
    <w:rsid w:val="00A118C4"/>
    <w:rsid w:val="00A17F86"/>
    <w:rsid w:val="00A33C10"/>
    <w:rsid w:val="00A40A3D"/>
    <w:rsid w:val="00A4115B"/>
    <w:rsid w:val="00A422F1"/>
    <w:rsid w:val="00A477E5"/>
    <w:rsid w:val="00A47A36"/>
    <w:rsid w:val="00A511B4"/>
    <w:rsid w:val="00A662AE"/>
    <w:rsid w:val="00A84C19"/>
    <w:rsid w:val="00A86AE1"/>
    <w:rsid w:val="00A948A9"/>
    <w:rsid w:val="00AA0C90"/>
    <w:rsid w:val="00AB4A36"/>
    <w:rsid w:val="00AB61CB"/>
    <w:rsid w:val="00AC3DE6"/>
    <w:rsid w:val="00AC70DC"/>
    <w:rsid w:val="00AE24C9"/>
    <w:rsid w:val="00AE34AC"/>
    <w:rsid w:val="00AE5638"/>
    <w:rsid w:val="00AE6EF4"/>
    <w:rsid w:val="00AF2D8E"/>
    <w:rsid w:val="00AF41B8"/>
    <w:rsid w:val="00B054C6"/>
    <w:rsid w:val="00B07B91"/>
    <w:rsid w:val="00B16AD3"/>
    <w:rsid w:val="00B17841"/>
    <w:rsid w:val="00B25142"/>
    <w:rsid w:val="00B418E3"/>
    <w:rsid w:val="00B44533"/>
    <w:rsid w:val="00B4734C"/>
    <w:rsid w:val="00B53503"/>
    <w:rsid w:val="00B55AF9"/>
    <w:rsid w:val="00B579A4"/>
    <w:rsid w:val="00B61C00"/>
    <w:rsid w:val="00B73BC0"/>
    <w:rsid w:val="00B75DBA"/>
    <w:rsid w:val="00B9107F"/>
    <w:rsid w:val="00B91584"/>
    <w:rsid w:val="00B938C9"/>
    <w:rsid w:val="00BA2B08"/>
    <w:rsid w:val="00BB64B5"/>
    <w:rsid w:val="00BC2523"/>
    <w:rsid w:val="00BC25C1"/>
    <w:rsid w:val="00BC3828"/>
    <w:rsid w:val="00BD3357"/>
    <w:rsid w:val="00BD5EA4"/>
    <w:rsid w:val="00BE5F0E"/>
    <w:rsid w:val="00BF466B"/>
    <w:rsid w:val="00BF473A"/>
    <w:rsid w:val="00BF594D"/>
    <w:rsid w:val="00C00127"/>
    <w:rsid w:val="00C02095"/>
    <w:rsid w:val="00C06A57"/>
    <w:rsid w:val="00C06DC1"/>
    <w:rsid w:val="00C11655"/>
    <w:rsid w:val="00C17A3D"/>
    <w:rsid w:val="00C227D6"/>
    <w:rsid w:val="00C25240"/>
    <w:rsid w:val="00C3185A"/>
    <w:rsid w:val="00C326BB"/>
    <w:rsid w:val="00C41505"/>
    <w:rsid w:val="00C51663"/>
    <w:rsid w:val="00C5289C"/>
    <w:rsid w:val="00C70CA7"/>
    <w:rsid w:val="00C7149C"/>
    <w:rsid w:val="00C74F94"/>
    <w:rsid w:val="00C75959"/>
    <w:rsid w:val="00C82D3C"/>
    <w:rsid w:val="00C840CD"/>
    <w:rsid w:val="00C92148"/>
    <w:rsid w:val="00C92298"/>
    <w:rsid w:val="00CA3341"/>
    <w:rsid w:val="00CC66AF"/>
    <w:rsid w:val="00CD2633"/>
    <w:rsid w:val="00CD77C5"/>
    <w:rsid w:val="00CE6792"/>
    <w:rsid w:val="00D02522"/>
    <w:rsid w:val="00D11688"/>
    <w:rsid w:val="00D11F2A"/>
    <w:rsid w:val="00D169D2"/>
    <w:rsid w:val="00D20798"/>
    <w:rsid w:val="00D236BD"/>
    <w:rsid w:val="00D26DCF"/>
    <w:rsid w:val="00D278E7"/>
    <w:rsid w:val="00D319BA"/>
    <w:rsid w:val="00D32BC9"/>
    <w:rsid w:val="00D347A6"/>
    <w:rsid w:val="00D41D54"/>
    <w:rsid w:val="00D51B90"/>
    <w:rsid w:val="00D526D6"/>
    <w:rsid w:val="00D74011"/>
    <w:rsid w:val="00D917EE"/>
    <w:rsid w:val="00D96E0F"/>
    <w:rsid w:val="00D97BC7"/>
    <w:rsid w:val="00DA4672"/>
    <w:rsid w:val="00DB20B3"/>
    <w:rsid w:val="00DB3F67"/>
    <w:rsid w:val="00DD263E"/>
    <w:rsid w:val="00DD4A42"/>
    <w:rsid w:val="00DE3290"/>
    <w:rsid w:val="00DE3AA2"/>
    <w:rsid w:val="00DE4127"/>
    <w:rsid w:val="00DF54BF"/>
    <w:rsid w:val="00E07433"/>
    <w:rsid w:val="00E12101"/>
    <w:rsid w:val="00E127D1"/>
    <w:rsid w:val="00E24389"/>
    <w:rsid w:val="00E260A7"/>
    <w:rsid w:val="00E30A0E"/>
    <w:rsid w:val="00E355BD"/>
    <w:rsid w:val="00E405C3"/>
    <w:rsid w:val="00E41011"/>
    <w:rsid w:val="00E43F97"/>
    <w:rsid w:val="00E56A84"/>
    <w:rsid w:val="00E60C7B"/>
    <w:rsid w:val="00E663C8"/>
    <w:rsid w:val="00E66C0E"/>
    <w:rsid w:val="00E714C0"/>
    <w:rsid w:val="00E76CCA"/>
    <w:rsid w:val="00E828F9"/>
    <w:rsid w:val="00E850E4"/>
    <w:rsid w:val="00EA5680"/>
    <w:rsid w:val="00EA7BE8"/>
    <w:rsid w:val="00EC05B8"/>
    <w:rsid w:val="00EC093E"/>
    <w:rsid w:val="00EC4427"/>
    <w:rsid w:val="00ED1CEF"/>
    <w:rsid w:val="00EE15B1"/>
    <w:rsid w:val="00EE6306"/>
    <w:rsid w:val="00EF31F6"/>
    <w:rsid w:val="00EF40F3"/>
    <w:rsid w:val="00F0007B"/>
    <w:rsid w:val="00F01733"/>
    <w:rsid w:val="00F05896"/>
    <w:rsid w:val="00F1038D"/>
    <w:rsid w:val="00F114D3"/>
    <w:rsid w:val="00F146E2"/>
    <w:rsid w:val="00F23FAE"/>
    <w:rsid w:val="00F33F32"/>
    <w:rsid w:val="00F345D4"/>
    <w:rsid w:val="00F42588"/>
    <w:rsid w:val="00F451DC"/>
    <w:rsid w:val="00F46862"/>
    <w:rsid w:val="00F5527C"/>
    <w:rsid w:val="00F671BE"/>
    <w:rsid w:val="00F715E6"/>
    <w:rsid w:val="00F85F3D"/>
    <w:rsid w:val="00FB095C"/>
    <w:rsid w:val="00FB4152"/>
    <w:rsid w:val="00FB5E9D"/>
    <w:rsid w:val="00FC2247"/>
    <w:rsid w:val="00FC2AEB"/>
    <w:rsid w:val="00FC573A"/>
    <w:rsid w:val="00FC6931"/>
    <w:rsid w:val="00FD05E3"/>
    <w:rsid w:val="00FD29C2"/>
    <w:rsid w:val="00FE068E"/>
    <w:rsid w:val="00FE169C"/>
    <w:rsid w:val="00FE3989"/>
    <w:rsid w:val="00FE6F06"/>
    <w:rsid w:val="00FE724A"/>
    <w:rsid w:val="00FF38C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C80"/>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0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8">
    <w:name w:val="Table Grid 8"/>
    <w:basedOn w:val="TableNormal"/>
    <w:uiPriority w:val="99"/>
    <w:rsid w:val="008C159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styleId="BodyTextIndent">
    <w:name w:val="Body Text Indent"/>
    <w:basedOn w:val="Normal"/>
    <w:link w:val="BodyTextIndentChar"/>
    <w:uiPriority w:val="99"/>
    <w:rsid w:val="00E60C7B"/>
    <w:pPr>
      <w:spacing w:line="360" w:lineRule="auto"/>
      <w:ind w:firstLine="709"/>
      <w:jc w:val="both"/>
    </w:pPr>
    <w:rPr>
      <w:sz w:val="28"/>
      <w:szCs w:val="28"/>
    </w:rPr>
  </w:style>
  <w:style w:type="character" w:customStyle="1" w:styleId="BodyTextIndentChar">
    <w:name w:val="Body Text Indent Char"/>
    <w:basedOn w:val="DefaultParagraphFont"/>
    <w:link w:val="BodyTextIndent"/>
    <w:uiPriority w:val="99"/>
    <w:semiHidden/>
    <w:rsid w:val="00B66CA0"/>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5543</TotalTime>
  <Pages>122</Pages>
  <Words>-32766</Words>
  <Characters>-32766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ВАРИАНТ  1</dc:title>
  <dc:subject/>
  <dc:creator>*****</dc:creator>
  <cp:keywords/>
  <dc:description/>
  <cp:lastModifiedBy>Д</cp:lastModifiedBy>
  <cp:revision>23</cp:revision>
  <cp:lastPrinted>2008-08-25T14:00:00Z</cp:lastPrinted>
  <dcterms:created xsi:type="dcterms:W3CDTF">2008-08-05T06:14:00Z</dcterms:created>
  <dcterms:modified xsi:type="dcterms:W3CDTF">2008-12-26T05:29:00Z</dcterms:modified>
</cp:coreProperties>
</file>